
<file path=[Content_Types].xml><?xml version="1.0" encoding="utf-8"?>
<Types xmlns="http://schemas.openxmlformats.org/package/2006/content-types">
  <Default ContentType="application/vnd.ms-office.activeX" Extension="bin"/>
  <Default ContentType="image/gif" Extension="gif"/>
  <Default ContentType="image/jpeg" Extension="jpeg"/>
  <Default ContentType="image/png" Extension="png"/>
  <Default ContentType="application/vnd.openxmlformats-package.relationships+xml" Extension="rels"/>
  <Default ContentType="image/png" Extension="tmp"/>
  <Default ContentType="image/x-wmf" Extension="wmf"/>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ms-office.activeX+xml" PartName="/word/activeX/activeX1.xml"/>
  <Override ContentType="application/vnd.ms-office.activeX+xml" PartName="/word/activeX/activeX10.xml"/>
  <Override ContentType="application/vnd.ms-office.activeX+xml" PartName="/word/activeX/activeX11.xml"/>
  <Override ContentType="application/vnd.ms-office.activeX+xml" PartName="/word/activeX/activeX12.xml"/>
  <Override ContentType="application/vnd.ms-office.activeX+xml" PartName="/word/activeX/activeX13.xml"/>
  <Override ContentType="application/vnd.ms-office.activeX+xml" PartName="/word/activeX/activeX14.xml"/>
  <Override ContentType="application/vnd.ms-office.activeX+xml" PartName="/word/activeX/activeX15.xml"/>
  <Override ContentType="application/vnd.ms-office.activeX+xml" PartName="/word/activeX/activeX16.xml"/>
  <Override ContentType="application/vnd.ms-office.activeX+xml" PartName="/word/activeX/activeX17.xml"/>
  <Override ContentType="application/vnd.ms-office.activeX+xml" PartName="/word/activeX/activeX18.xml"/>
  <Override ContentType="application/vnd.ms-office.activeX+xml" PartName="/word/activeX/activeX19.xml"/>
  <Override ContentType="application/vnd.ms-office.activeX+xml" PartName="/word/activeX/activeX2.xml"/>
  <Override ContentType="application/vnd.ms-office.activeX+xml" PartName="/word/activeX/activeX20.xml"/>
  <Override ContentType="application/vnd.ms-office.activeX+xml" PartName="/word/activeX/activeX21.xml"/>
  <Override ContentType="application/vnd.ms-office.activeX+xml" PartName="/word/activeX/activeX22.xml"/>
  <Override ContentType="application/vnd.ms-office.activeX+xml" PartName="/word/activeX/activeX23.xml"/>
  <Override ContentType="application/vnd.ms-office.activeX+xml" PartName="/word/activeX/activeX24.xml"/>
  <Override ContentType="application/vnd.ms-office.activeX+xml" PartName="/word/activeX/activeX25.xml"/>
  <Override ContentType="application/vnd.ms-office.activeX+xml" PartName="/word/activeX/activeX26.xml"/>
  <Override ContentType="application/vnd.ms-office.activeX+xml" PartName="/word/activeX/activeX27.xml"/>
  <Override ContentType="application/vnd.ms-office.activeX+xml" PartName="/word/activeX/activeX28.xml"/>
  <Override ContentType="application/vnd.ms-office.activeX+xml" PartName="/word/activeX/activeX29.xml"/>
  <Override ContentType="application/vnd.ms-office.activeX+xml" PartName="/word/activeX/activeX3.xml"/>
  <Override ContentType="application/vnd.ms-office.activeX+xml" PartName="/word/activeX/activeX30.xml"/>
  <Override ContentType="application/vnd.ms-office.activeX+xml" PartName="/word/activeX/activeX4.xml"/>
  <Override ContentType="application/vnd.ms-office.activeX+xml" PartName="/word/activeX/activeX5.xml"/>
  <Override ContentType="application/vnd.ms-office.activeX+xml" PartName="/word/activeX/activeX6.xml"/>
  <Override ContentType="application/vnd.ms-office.activeX+xml" PartName="/word/activeX/activeX7.xml"/>
  <Override ContentType="application/vnd.ms-office.activeX+xml" PartName="/word/activeX/activeX8.xml"/>
  <Override ContentType="application/vnd.ms-office.activeX+xml" PartName="/word/activeX/activeX9.xml"/>
  <Override ContentType="application/vnd.openxmlformats-officedocument.drawingml.diagramColors+xml" PartName="/word/diagrams/colors1.xml"/>
  <Override ContentType="application/vnd.openxmlformats-officedocument.drawingml.diagramColors+xml" PartName="/word/diagrams/colors10.xml"/>
  <Override ContentType="application/vnd.openxmlformats-officedocument.drawingml.diagramColors+xml" PartName="/word/diagrams/colors2.xml"/>
  <Override ContentType="application/vnd.openxmlformats-officedocument.drawingml.diagramColors+xml" PartName="/word/diagrams/colors3.xml"/>
  <Override ContentType="application/vnd.openxmlformats-officedocument.drawingml.diagramColors+xml" PartName="/word/diagrams/colors4.xml"/>
  <Override ContentType="application/vnd.openxmlformats-officedocument.drawingml.diagramColors+xml" PartName="/word/diagrams/colors5.xml"/>
  <Override ContentType="application/vnd.openxmlformats-officedocument.drawingml.diagramColors+xml" PartName="/word/diagrams/colors6.xml"/>
  <Override ContentType="application/vnd.openxmlformats-officedocument.drawingml.diagramColors+xml" PartName="/word/diagrams/colors7.xml"/>
  <Override ContentType="application/vnd.openxmlformats-officedocument.drawingml.diagramColors+xml" PartName="/word/diagrams/colors8.xml"/>
  <Override ContentType="application/vnd.openxmlformats-officedocument.drawingml.diagramColors+xml" PartName="/word/diagrams/colors9.xml"/>
  <Override ContentType="application/vnd.openxmlformats-officedocument.drawingml.diagramData+xml" PartName="/word/diagrams/data1.xml"/>
  <Override ContentType="application/vnd.openxmlformats-officedocument.drawingml.diagramData+xml" PartName="/word/diagrams/data10.xml"/>
  <Override ContentType="application/vnd.openxmlformats-officedocument.drawingml.diagramData+xml" PartName="/word/diagrams/data2.xml"/>
  <Override ContentType="application/vnd.openxmlformats-officedocument.drawingml.diagramData+xml" PartName="/word/diagrams/data3.xml"/>
  <Override ContentType="application/vnd.openxmlformats-officedocument.drawingml.diagramData+xml" PartName="/word/diagrams/data4.xml"/>
  <Override ContentType="application/vnd.openxmlformats-officedocument.drawingml.diagramData+xml" PartName="/word/diagrams/data5.xml"/>
  <Override ContentType="application/vnd.openxmlformats-officedocument.drawingml.diagramData+xml" PartName="/word/diagrams/data6.xml"/>
  <Override ContentType="application/vnd.openxmlformats-officedocument.drawingml.diagramData+xml" PartName="/word/diagrams/data7.xml"/>
  <Override ContentType="application/vnd.openxmlformats-officedocument.drawingml.diagramData+xml" PartName="/word/diagrams/data8.xml"/>
  <Override ContentType="application/vnd.openxmlformats-officedocument.drawingml.diagramData+xml" PartName="/word/diagrams/data9.xml"/>
  <Override ContentType="application/vnd.ms-office.drawingml.diagramDrawing+xml" PartName="/word/diagrams/drawing1.xml"/>
  <Override ContentType="application/vnd.ms-office.drawingml.diagramDrawing+xml" PartName="/word/diagrams/drawing10.xml"/>
  <Override ContentType="application/vnd.ms-office.drawingml.diagramDrawing+xml" PartName="/word/diagrams/drawing2.xml"/>
  <Override ContentType="application/vnd.ms-office.drawingml.diagramDrawing+xml" PartName="/word/diagrams/drawing3.xml"/>
  <Override ContentType="application/vnd.ms-office.drawingml.diagramDrawing+xml" PartName="/word/diagrams/drawing4.xml"/>
  <Override ContentType="application/vnd.ms-office.drawingml.diagramDrawing+xml" PartName="/word/diagrams/drawing5.xml"/>
  <Override ContentType="application/vnd.ms-office.drawingml.diagramDrawing+xml" PartName="/word/diagrams/drawing6.xml"/>
  <Override ContentType="application/vnd.ms-office.drawingml.diagramDrawing+xml" PartName="/word/diagrams/drawing7.xml"/>
  <Override ContentType="application/vnd.ms-office.drawingml.diagramDrawing+xml" PartName="/word/diagrams/drawing8.xml"/>
  <Override ContentType="application/vnd.ms-office.drawingml.diagramDrawing+xml" PartName="/word/diagrams/drawing9.xml"/>
  <Override ContentType="application/vnd.openxmlformats-officedocument.drawingml.diagramLayout+xml" PartName="/word/diagrams/layout1.xml"/>
  <Override ContentType="application/vnd.openxmlformats-officedocument.drawingml.diagramLayout+xml" PartName="/word/diagrams/layout10.xml"/>
  <Override ContentType="application/vnd.openxmlformats-officedocument.drawingml.diagramLayout+xml" PartName="/word/diagrams/layout2.xml"/>
  <Override ContentType="application/vnd.openxmlformats-officedocument.drawingml.diagramLayout+xml" PartName="/word/diagrams/layout3.xml"/>
  <Override ContentType="application/vnd.openxmlformats-officedocument.drawingml.diagramLayout+xml" PartName="/word/diagrams/layout4.xml"/>
  <Override ContentType="application/vnd.openxmlformats-officedocument.drawingml.diagramLayout+xml" PartName="/word/diagrams/layout5.xml"/>
  <Override ContentType="application/vnd.openxmlformats-officedocument.drawingml.diagramLayout+xml" PartName="/word/diagrams/layout6.xml"/>
  <Override ContentType="application/vnd.openxmlformats-officedocument.drawingml.diagramLayout+xml" PartName="/word/diagrams/layout7.xml"/>
  <Override ContentType="application/vnd.openxmlformats-officedocument.drawingml.diagramLayout+xml" PartName="/word/diagrams/layout8.xml"/>
  <Override ContentType="application/vnd.openxmlformats-officedocument.drawingml.diagramLayout+xml" PartName="/word/diagrams/layout9.xml"/>
  <Override ContentType="application/vnd.openxmlformats-officedocument.drawingml.diagramStyle+xml" PartName="/word/diagrams/quickStyle1.xml"/>
  <Override ContentType="application/vnd.openxmlformats-officedocument.drawingml.diagramStyle+xml" PartName="/word/diagrams/quickStyle10.xml"/>
  <Override ContentType="application/vnd.openxmlformats-officedocument.drawingml.diagramStyle+xml" PartName="/word/diagrams/quickStyle2.xml"/>
  <Override ContentType="application/vnd.openxmlformats-officedocument.drawingml.diagramStyle+xml" PartName="/word/diagrams/quickStyle3.xml"/>
  <Override ContentType="application/vnd.openxmlformats-officedocument.drawingml.diagramStyle+xml" PartName="/word/diagrams/quickStyle4.xml"/>
  <Override ContentType="application/vnd.openxmlformats-officedocument.drawingml.diagramStyle+xml" PartName="/word/diagrams/quickStyle5.xml"/>
  <Override ContentType="application/vnd.openxmlformats-officedocument.drawingml.diagramStyle+xml" PartName="/word/diagrams/quickStyle6.xml"/>
  <Override ContentType="application/vnd.openxmlformats-officedocument.drawingml.diagramStyle+xml" PartName="/word/diagrams/quickStyle7.xml"/>
  <Override ContentType="application/vnd.openxmlformats-officedocument.drawingml.diagramStyle+xml" PartName="/word/diagrams/quickStyle8.xml"/>
  <Override ContentType="application/vnd.openxmlformats-officedocument.drawingml.diagramStyle+xml" PartName="/word/diagrams/quickStyle9.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pic="http://schemas.openxmlformats.org/drawingml/2006/picture" xmlns:wp14="http://schemas.microsoft.com/office/word/2010/wordprocessingDrawing" xmlns:wpg="http://schemas.microsoft.com/office/word/2010/wordprocessingGroup" xmlns:w14="http://schemas.microsoft.com/office/word/2010/wordml" xmlns:sl="http://schemas.openxmlformats.org/schemaLibrary/2006/main" xmlns:wps="http://schemas.microsoft.com/office/word/2010/wordprocessingShape" xmlns:wp="http://schemas.openxmlformats.org/drawingml/2006/wordprocessingDrawing" xmlns:dgm="http://schemas.openxmlformats.org/drawingml/2006/diagram" xmlns:wpc="http://schemas.microsoft.com/office/word/2010/wordprocessingCanvas" xmlns:a="http://schemas.openxmlformats.org/drawingml/2006/main" xmlns:c="http://schemas.openxmlformats.org/drawingml/2006/chart" xmlns:mc="http://schemas.openxmlformats.org/markup-compatibility/2006" xmlns:m="http://schemas.openxmlformats.org/officeDocument/2006/math" xmlns:o="urn:schemas-microsoft-com:office:office" xmlns:p="http://schemas.openxmlformats.org/presentationml/2006/main" xmlns:s="http://schemas.openxmlformats.org/officeDocument/2006/sharedTypes" xmlns:r="http://schemas.openxmlformats.org/officeDocument/2006/relationships" xmlns:w="http://schemas.openxmlformats.org/wordprocessingml/2006/main" xmlns:v="urn:schemas-microsoft-com:vml" mc:Ignorable="w14 wp14">
  <w:body>
    <w:sdt>
      <w:sdtPr>
        <w:id w:val="-870386646"/>
        <w:docPartObj>
          <w:docPartGallery w:val="Cover Pages"/>
          <w:docPartUnique/>
        </w:docPartObj>
      </w:sdtPr>
      <w:sdtEndPr/>
      <w:sdtContent>
        <w:p>
          <w:pPr>
            <w:rPr>
              <w:sz w:val="22"/>
              <w:szCs w:val="22"/>
              <w:lang w:bidi="ar_SA" w:eastAsia="en_US" w:val="en_GB"/>
            </w:rPr>
          </w:pPr>
          <w:bookmarkStart w:id="0" w:name="_GoBack"/>
          <w:bookmarkEnd w:id="0"/>
          <w:r>
            <w:rPr>
              <w:noProof w:val="1"/>
              <w:lang w:eastAsia="en-GB"/>
            </w:rPr>
            <mc:AlternateContent>
              <mc:Choice Requires="wpg">
                <w:drawing>
                  <wp:anchor allowOverlap="1" behindDoc="0" distB="0" distL="114300" distR="114300" distT="0" layoutInCell="1" locked="0" relativeHeight="251659264" simplePos="0">
                    <wp:simplePos x="0" y="0"/>
                    <wp:positionH relativeFrom="page">
                      <wp:align>right</wp:align>
                    </wp:positionH>
                    <wp:positionV relativeFrom="page">
                      <wp:align>top</wp:align>
                    </wp:positionV>
                    <wp:extent cx="3113670" cy="10058400"/>
                    <wp:effectExtent b="0" l="0" r="0" t="0"/>
                    <wp:wrapNone/>
                    <wp:docPr id="453" name="Group 453"/>
                    <wp:cNvGraphicFramePr/>
                    <a:graphic>
                      <a:graphicData uri="http://schemas.microsoft.com/office/word/2010/wordprocessingGroup">
                        <wpg:wgp xmlns="http://schemas.microsoft.com/office/word/2010/wordprocessingGroup">
                          <cNvPr id="0" name=""/>
                          <cNvGrpSpPr/>
                          <grpSpPr>
                            <a:xfrm>
                              <a:ext cx="3113670" cy="10058400"/>
                              <a:chExt cx="3113670" cy="10058400"/>
                            </a:xfrm>
                          </grpSpPr>
                          <wps:wsp>
                            <wps:cNvPr descr="Light vertical" id="459" name="Rectangle 459"/>
                            <wps:cNvSpPr/>
                            <wps:spPr bwMode="auto">
                              <a:xfrm>
                                <a:off x="0" y="0"/>
                                <a:ext cx="138545" cy="10058400"/>
                              </a:xfrm>
                              <a:prstGeom prst="rect">
                                <a:avLst/>
                              </a:prstGeom>
                              <a:pattFill prst="dkVert">
                                <a:fgClr>
                                  <a:schemeClr val="accent6">
                                    <a:lumMod val="60000"/>
                                    <a:lumOff val="40000"/>
                                    <a:alpha val="80000"/>
                                  </a:schemeClr>
                                </a:fgClr>
                                <a:bgClr>
                                  <a:schemeClr val="bg1">
                                    <a:alpha val="80000"/>
                                  </a:schemeClr>
                                </a:bgClr>
                              </a:pattFill>
                            </wps:spPr>
                            <wps:bodyPr anchor="ctr" anchorCtr="0" bIns="45720" lIns="91440" rIns="91440" rot="0" tIns="45720" upright="1" vert="horz" wrap="square">
                              <a:noAutofit/>
                            </wps:bodyPr>
                          </wps:wsp>
                          <wps:wsp>
                            <wps:cNvPr id="460" name="Rectangle 460"/>
                            <wps:cNvSpPr/>
                            <wps:spPr bwMode="auto">
                              <a:xfrm>
                                <a:off x="124691" y="0"/>
                                <a:ext cx="2971800" cy="10058400"/>
                              </a:xfrm>
                              <a:prstGeom prst="rect">
                                <a:avLst/>
                              </a:prstGeom>
                              <a:solidFill>
                                <a:schemeClr val="accent6">
                                  <a:lumMod val="60000"/>
                                  <a:lumOff val="40000"/>
                                </a:schemeClr>
                              </a:solidFill>
                            </wps:spPr>
                            <wps:bodyPr anchor="t" anchorCtr="0" bIns="45720" lIns="91440" rIns="91440" rot="0" tIns="45720" upright="1" vert="horz" wrap="square">
                              <a:noAutofit/>
                            </wps:bodyPr>
                          </wps:wsp>
                          <wps:wsp>
                            <wps:cNvPr id="461" name="Rectangle 461"/>
                            <wps:cNvSpPr/>
                            <wps:spPr bwMode="auto">
                              <a:xfrm>
                                <a:off x="13854" y="0"/>
                                <a:ext cx="3099816" cy="2377440"/>
                              </a:xfrm>
                              <a:prstGeom prst="rect">
                                <a:avLst/>
                              </a:prstGeom>
                              <a:noFill/>
                            </wps:spPr>
                            <wps:bodyPr anchor="b" anchorCtr="0" bIns="182880" lIns="365760" rIns="182880" rot="0" tIns="182880" upright="1" vert="horz" wrap="square">
                              <a:noAutofit/>
                            </wps:bodyPr>
                          </wps:wsp>
                          <wps:wsp>
                            <wps:cNvPr id="462" name="Rectangle 9"/>
                            <wps:cNvSpPr/>
                            <wps:spPr bwMode="auto">
                              <a:xfrm>
                                <a:off x="0" y="6761018"/>
                                <a:ext cx="3089515" cy="2833370"/>
                              </a:xfrm>
                              <a:prstGeom prst="rect">
                                <a:avLst/>
                              </a:prstGeom>
                              <a:noFill/>
                            </wps:spPr>
                            <wps:txbx>
                              <w:txbxContent>
                                <w:p>
                                  <w:pPr>
                                    <w:jc w:val="left"/>
                                  </w:pPr>
                                </w:p>
                              </w:txbxContent>
                            </wps:txbx>
                            <wps:bodyPr anchor="b" anchorCtr="0" bIns="182880" lIns="365760" rIns="182880" rot="0" tIns="182880" upright="1" vert="horz" wrap="square">
                              <a:noAutofit/>
                            </wps:bodyPr>
                          </wps:wsp>
                        </wpg:wgp>
                      </a:graphicData>
                    </a:graphic>
                    <wp14:sizeRelH relativeFrom="page">
                      <wp14:pctWidth>40000</wp14:pctWidth>
                    </wp14:sizeRelH>
                    <wp14:sizeRelV relativeFrom="page">
                      <wp14:pctHeight>100000</wp14:pctHeight>
                    </wp14:sizeRelV>
                  </wp:anchor>
                </w:drawing>
              </mc:Choice>
              <mc:Fallback>
                <w:pict>
                  <v:group xmlns:w10="urn:schemas-microsoft-com:office:word" w14:anchorId="5465A9CE" id="Group 453" o:spid="_x0000_s1026" style="position:absolute;margin-left:193.95pt;margin-top:0;width:245.15pt;height:11in;z-index:251659264;mso-width-percent:400;mso-height-percent:1000;mso-position-horizontal:right;mso-position-horizontal-relative:page;mso-position-vertical:top;mso-position-vertical-relative:page;mso-width-percent:400;mso-height-percent:1000" coordsize="31136,100584"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RaW+p3gQAAIsWAAAOAAAAZHJzL2Uyb0RvYy54bWzsWNtu4zYQfS/QfxD0rljUXUacReJLUCDb LppenmmJloSVRJWiI6dF/70zpORLnEWy2WyaAHEAx0ORw5nDmTNDnX7YVKVxw0Rb8HpikhPbNFid 8LSos4n5+28LKzKNVtI6pSWv2cS8Za354ezHH067ZswcnvMyZcIAJXU77pqJmUvZjEejNslZRdsT 3rAaHq64qKgEUWSjVNAOtFflyLHtYNRxkTaCJ6xtYXSmH5pnSv9qxRL5y2rVMmmUExNsk+pbqO8l fo/OTuk4E7TJi6Q3gz7BiooWNWy6VTWjkhprURypqopE8Jav5EnCqxFfrYqEKR/AG2Lf8eZS8HWj fMnGXdZsYQJo7+D0ZLXJzzefhFGkE9PzXdOoaQWHpPY1cADg6ZpsDLMuRXPdfBL9QKYl9HizEhX+ B1+MjQL2dgss20gjgUGXEDcIAf8EnhHb9iPP7rFPcjigo4VJPn9o6WjYeoQWbg3qGgikdodV+21Y Xee0YeoIWkRhi1U8YPUrhBits5IBXjCYsjaB8LoqslxiXsgioaWGUSlADBGttrniyefWqPk0h+Xs XAje5YymYC/B+eDV3gIUWlhqLLuPPIUjomvJVcA9Bn7iRr7nH6O/hZCOG9HKS8YrA39MTAFeKfX0 5qqVaM5uCprfUCkXRVn209PPf4CrasEqm5baQ0xhBoJxQyH5aJKwWgZqTrmuwAs9HtjwQYfpGIYx FtR0iI9hmJZNTvVoNIyCOYoiUL8ybrvt8gv7LzOi9n6Utl4JOt07ivZBNAMY/S+d3f/ExPHsCye2 FkEUWt7C8604tCPLJvFFHNhe7M0W/+LGxBvnRZqy+qqo2cA0xHtcdPacpzlCcY3RQZw4IWCE9rS8 LFI8DyWIbLmFfaE+KqDuTKsKCcxbFtXEVLD2h4AxOK9TdSCSFqX+PTq0X0EOcBxicb7w7dBzIysM fdfy3LltXUSLqXU+JUEQzi+mF3NyiMVcMXT77XAoQ5Sy/oT4Gry7ztPOSAsMaN+NIgfSs4DkRNgw ugxaZlC0EilMQ3D5ZyFzle5IX0dAziL864HcatdA7Dbew6n3bQcVRNMQQSq5MZ+RXtvxkqe3kNtg g+JPpA2ICy7+No0OStPEbP9aU8FMo/ypBn6IiedhLVOC54cOCGL/yXL/Ca0TUNW7qYWpBBkWrRuB PIWMg/7W/BxYZVWofN/ZBR6gAKSqrf3+7BqAbboS7bErDEJQoiXAw9+bRiGrg5iYxnEpc+KQQL48 J5keZu/z0OYRQR5sMsShishXwGSx7/gPENlB/h048zxE9j9npwQ2Uon66nMTsuI4N1XL8lK5id3M fanp2nEckUCnpuOGIdKk7l2GLukr25yaY1FVtfDelLHjeTSPPMtzgrnl2bOZdb6YelawIKE/c2fT 6exOwVM9k77tQEV9avFXxemhko+TvtTs6A5Blaa9VNorXrqX0DmBisD7V0AT7w0P3hG3d0226zvg +vWWGh65WW76Yv6VvY8b+CG2B7r5IZETRSDp7meQdPszSEP/s3wzDAt96l2GjV+w9wE8oe0JwoDY RDW8Ov3VPd6OYp/0N0kncl0XLvXvDHvP5fSdYYerOh2/Xynhhc0LXymRYdVrvW1n9paIVr3Sgzee qkPp387iK9V9WV1Ld++Qz/4DAAD//wMAUEsDBBQABgAIAAAAIQANdl2G3QAAAAYBAAAPAAAAZHJz L2Rvd25yZXYueG1sTI/BTsMwEETvSPyDtUjcqA2U0oQ4FUKKuHCh7aHcnHhJUux1FLtt+vcsXOAy 0mpGM2+L1eSdOOIY+0AabmcKBFITbE+thu2mulmCiMmQNS4QajhjhFV5eVGY3IYTveNxnVrBJRRz o6FLaciljE2H3sRZGJDY+wyjN4nPsZV2NCcu907eKbWQ3vTEC50Z8KXD5mt98Br8bl/t3DZrPyr3 WC/2m+z89pppfX01PT+BSDilvzD84DM6lMxUhwPZKJwGfiT9KnvzTN2DqDn0sJwrkGUh/+OX3wAA AP//AwBQSwECLQAUAAYACAAAACEAtoM4kv4AAADhAQAAEwAAAAAAAAAAAAAAAAAAAAAAW0NvbnRl bnRfVHlwZXNdLnhtbFBLAQItABQABgAIAAAAIQA4/SH/1gAAAJQBAAALAAAAAAAAAAAAAAAAAC8B AABfcmVscy8ucmVsc1BLAQItABQABgAIAAAAIQCRaW+p3gQAAIsWAAAOAAAAAAAAAAAAAAAAAC4C AABkcnMvZTJvRG9jLnhtbFBLAQItABQABgAIAAAAIQANdl2G3QAAAAYBAAAPAAAAAAAAAAAAAAAA ADgHAABkcnMvZG93bnJldi54bWxQSwUGAAAAAAQABADzAAAAQggAAAAA ">
                    <v:rect id="Rectangle 459" o:spid="_x0000_s1027" alt="Light vertical" style="position:absolute;width:1385;height:100584;visibility:visible;mso-wrap-style:square;v-text-anchor:middle" o:gfxdata="UEsDBBQABgAIAAAAIQDb4fbL7gAAAIUBAAATAAAAW0NvbnRlbnRfVHlwZXNdLnhtbHyQz07DMAyH 70i8Q+QralM4IITa7kDhCAiNB7ASt43WOlEcyvb2pNu4IODoPz9/n1xv9vOkForiPDdwXVagiI23 jocG3rdPxR0oScgWJ8/UwIEENu3lRb09BBKV0ywNjCmFe63FjDSjlD4Q50nv44wpl3HQAc0OB9I3 VXWrjedEnIq03oC27qjHjympx31un0wiTQLq4bS4shrAECZnMGVTvbD9QSnOhDInjzsyuiBXWQP0 r4R18jfgnHvJr4nOknrFmJ5xzhraRtHWf3Kkpfz/yGo5S+H73hkquyhdjr3R8m2lj09svwAAAP// AwBQSwMEFAAGAAgAAAAhAFr0LFu/AAAAFQEAAAsAAABfcmVscy8ucmVsc2zPwWrDMAwG4Ptg72B0 X5TuUMaI01uh19I+gLGVxCy2jGSy9e1nemrHjpL4P0nD4SetZiPRyNnCruvBUPYcYp4tXC/Htw8w Wl0ObuVMFm6kcBhfX4Yzra62kC6xqGlKVgtLreUTUf1CyWnHhXKbTCzJ1VbKjMX5LzcTvvf9HuXR gPHJNKdgQU5hB+ZyK23zHztFL6w81c5zQp6m6P9TMfB3PtPWFCczVQtB9N4U2rp2HOA44NMz4y8A AAD//wMAUEsDBBQABgAIAAAAIQBt0AAXxgAAANwAAAAPAAAAZHJzL2Rvd25yZXYueG1sRI9BawIx FITvhf6H8Aq9FM3WVllXo4hQqJdKt+L5sXlulm5eliS62/56Uyh4HGbmG2a5HmwrLuRD41jB8zgD QVw53XCt4PD1NspBhIissXVMCn4owHp1f7fEQrueP+lSxlokCIcCFZgYu0LKUBmyGMauI07eyXmL MUlfS+2xT3DbykmWzaTFhtOCwY62hqrv8mwV9Ga/yz2fp/PD8fTS5vun30n5odTjw7BZgIg0xFv4 v/2uFbxO5/B3Jh0BuboCAAD//wMAUEsBAi0AFAAGAAgAAAAhANvh9svuAAAAhQEAABMAAAAAAAAA AAAAAAAAAAAAAFtDb250ZW50X1R5cGVzXS54bWxQSwECLQAUAAYACAAAACEAWvQsW78AAAAVAQAA CwAAAAAAAAAAAAAAAAAfAQAAX3JlbHMvLnJlbHNQSwECLQAUAAYACAAAACEAbdAAF8YAAADcAAAA DwAAAAAAAAAAAAAAAAAHAgAAZHJzL2Rvd25yZXYueG1sUEsFBgAAAAADAAMAtwAAAPoCAAAAAA== " fillcolor="#c79de3 [1945]" stroked="f" strokecolor="white" strokeweight="1pt">
                      <v:fill o:title="" opacity="52428f" color2="white [3212]" o:opacity2="52428f" type="pattern" r:id="rId2"/>
                      <v:shadow color="#d8d8d8" offset="3pt,3pt"/>
                    </v:rect>
                    <v:rect id="Rectangle 460" o:spid="_x0000_s1028" style="position:absolute;left:1246;width:29718;height:100584;visibility:visible;mso-wrap-style:square;v-text-anchor:top" o:gfxdata="UEsDBBQABgAIAAAAIQDb4fbL7gAAAIUBAAATAAAAW0NvbnRlbnRfVHlwZXNdLnhtbHyQz07DMAyH 70i8Q+QralM4IITa7kDhCAiNB7ASt43WOlEcyvb2pNu4IODoPz9/n1xv9vOkForiPDdwXVagiI23 jocG3rdPxR0oScgWJ8/UwIEENu3lRb09BBKV0ywNjCmFe63FjDSjlD4Q50nv44wpl3HQAc0OB9I3 VXWrjedEnIq03oC27qjHjympx31un0wiTQLq4bS4shrAECZnMGVTvbD9QSnOhDInjzsyuiBXWQP0 r4R18jfgnHvJr4nOknrFmJ5xzhraRtHWf3Kkpfz/yGo5S+H73hkquyhdjr3R8m2lj09svwAAAP// AwBQSwMEFAAGAAgAAAAhAFr0LFu/AAAAFQEAAAsAAABfcmVscy8ucmVsc2zPwWrDMAwG4Ptg72B0 X5TuUMaI01uh19I+gLGVxCy2jGSy9e1nemrHjpL4P0nD4SetZiPRyNnCruvBUPYcYp4tXC/Htw8w Wl0ObuVMFm6kcBhfX4Yzra62kC6xqGlKVgtLreUTUf1CyWnHhXKbTCzJ1VbKjMX5LzcTvvf9HuXR gPHJNKdgQU5hB+ZyK23zHztFL6w81c5zQp6m6P9TMfB3PtPWFCczVQtB9N4U2rp2HOA44NMz4y8A AAD//wMAUEsDBBQABgAIAAAAIQD6OS1FwgAAANwAAAAPAAAAZHJzL2Rvd25yZXYueG1sRE/dasIw FL4f+A7hCN7N1DFK6YwyHRsqRbD6AMfmrC1rTkqS1fr25mKwy4/vf7keTScGcr61rGAxT0AQV1a3 XCu4nD+fMxA+IGvsLJOCO3lYryZPS8y1vfGJhjLUIoawz1FBE0KfS+mrhgz6ue2JI/dtncEQoaul dniL4aaTL0mSSoMtx4YGe9o2VP2Uv0bBMSuupf7C42F/GerNxyK7VoVXajYd399ABBrDv/jPvdMK XtM4P56JR0CuHgAAAP//AwBQSwECLQAUAAYACAAAACEA2+H2y+4AAACFAQAAEwAAAAAAAAAAAAAA AAAAAAAAW0NvbnRlbnRfVHlwZXNdLnhtbFBLAQItABQABgAIAAAAIQBa9CxbvwAAABUBAAALAAAA AAAAAAAAAAAAAB8BAABfcmVscy8ucmVsc1BLAQItABQABgAIAAAAIQD6OS1FwgAAANwAAAAPAAAA AAAAAAAAAAAAAAcCAABkcnMvZG93bnJldi54bWxQSwUGAAAAAAMAAwC3AAAA9gIAAAAA " fillcolor="#c79de3 [1945]" stroked="f" strokecolor="#d8d8d8"/>
                    <v:rect id="Rectangle 461" o:spid="_x0000_s1029" style="position:absolute;left:138;width:30998;height:23774;visibility:visible;mso-wrap-style:square;v-text-anchor:bottom" o:gfxdata="UEsDBBQABgAIAAAAIQDb4fbL7gAAAIUBAAATAAAAW0NvbnRlbnRfVHlwZXNdLnhtbHyQz07DMAyH 70i8Q+QralM4IITa7kDhCAiNB7ASt43WOlEcyvb2pNu4IODoPz9/n1xv9vOkForiPDdwXVagiI23 jocG3rdPxR0oScgWJ8/UwIEENu3lRb09BBKV0ywNjCmFe63FjDSjlD4Q50nv44wpl3HQAc0OB9I3 VXWrjedEnIq03oC27qjHjympx31un0wiTQLq4bS4shrAECZnMGVTvbD9QSnOhDInjzsyuiBXWQP0 r4R18jfgnHvJr4nOknrFmJ5xzhraRtHWf3Kkpfz/yGo5S+H73hkquyhdjr3R8m2lj09svwAAAP// AwBQSwMEFAAGAAgAAAAhAFr0LFu/AAAAFQEAAAsAAABfcmVscy8ucmVsc2zPwWrDMAwG4Ptg72B0 X5TuUMaI01uh19I+gLGVxCy2jGSy9e1nemrHjpL4P0nD4SetZiPRyNnCruvBUPYcYp4tXC/Htw8w Wl0ObuVMFm6kcBhfX4Yzra62kC6xqGlKVgtLreUTUf1CyWnHhXKbTCzJ1VbKjMX5LzcTvvf9HuXR gPHJNKdgQU5hB+ZyK23zHztFL6w81c5zQp6m6P9TMfB3PtPWFCczVQtB9N4U2rp2HOA44NMz4y8A AAD//wMAUEsDBBQABgAIAAAAIQB+fi2RxQAAANwAAAAPAAAAZHJzL2Rvd25yZXYueG1sRI/dagIx FITvBd8hHKF3mlVaabdmRRTBFopo7f1hc9wfNydxE9ft2zeFQi+HmfmGWSx704iOWl9ZVjCdJCCI c6srLhScPrfjZxA+IGtsLJOCb/KwzIaDBaba3vlA3TEUIkLYp6igDMGlUvq8JIN+Yh1x9M62NRii bAupW7xHuGnkLEnm0mDFcaFER+uS8svxZhTIj859beuX5HRwm/2be6+vT7hR6mHUr15BBOrDf/iv vdMKHudT+D0Tj4DMfgAAAP//AwBQSwECLQAUAAYACAAAACEA2+H2y+4AAACFAQAAEwAAAAAAAAAA AAAAAAAAAAAAW0NvbnRlbnRfVHlwZXNdLnhtbFBLAQItABQABgAIAAAAIQBa9CxbvwAAABUBAAAL AAAAAAAAAAAAAAAAAB8BAABfcmVscy8ucmVsc1BLAQItABQABgAIAAAAIQB+fi2RxQAAANwAAAAP AAAAAAAAAAAAAAAAAAcCAABkcnMvZG93bnJldi54bWxQSwUGAAAAAAMAAwC3AAAA+QIAAAAA " filled="f" stroked="f" strokecolor="white" strokeweight="1pt">
                      <v:fill opacity="52428f"/>
                      <v:shadow color="#d8d8d8" offset="3pt,3pt"/>
                      <v:textbox inset="28.8pt,14.4pt,14.4pt,14.4pt">
                        <w:txbxContent>
                          <w:sdt>
                            <w:sdtPr>
                              <w:rPr>
                                <w:color w:val="FFFFFF" w:themeColor="background1"/>
                                <w:sz w:val="96"/>
                                <w:szCs w:val="96"/>
                              </w:rPr>
                              <w:alias w:val="Year"/>
                              <w:id w:val="1012341074"/>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EndPr/>
                            <w:sdtContent>
                              <w:p w:rsidR="00CC1DF3" w:rsidRDefault="00CC1DF3">
                                <w:pPr>
                                  <w:pStyle w:val="NoSpacing"/>
                                  <w:rPr>
                                    <w:color w:val="FFFFFF" w:themeColor="background1"/>
                                    <w:sz w:val="96"/>
                                    <w:szCs w:val="96"/>
                                  </w:rPr>
                                </w:pPr>
                                <w:r>
                                  <w:rPr>
                                    <w:color w:val="FFFFFF" w:themeColor="background1"/>
                                    <w:sz w:val="96"/>
                                    <w:szCs w:val="96"/>
                                  </w:rPr>
                                  <w:t>Skills Builder booklet</w:t>
                                </w:r>
                              </w:p>
                            </w:sdtContent>
                          </w:sdt>
                        </w:txbxContent>
                      </v:textbox>
                    </v:rect>
                    <v:rect id="Rectangle 9" o:spid="_x0000_s1030" style="position:absolute;top:67610;width:30895;height:28333;visibility:visible;mso-wrap-style:square;v-text-anchor:bottom" o:gfxdata="UEsDBBQABgAIAAAAIQDb4fbL7gAAAIUBAAATAAAAW0NvbnRlbnRfVHlwZXNdLnhtbHyQz07DMAyH 70i8Q+QralM4IITa7kDhCAiNB7ASt43WOlEcyvb2pNu4IODoPz9/n1xv9vOkForiPDdwXVagiI23 jocG3rdPxR0oScgWJ8/UwIEENu3lRb09BBKV0ywNjCmFe63FjDSjlD4Q50nv44wpl3HQAc0OB9I3 VXWrjedEnIq03oC27qjHjympx31un0wiTQLq4bS4shrAECZnMGVTvbD9QSnOhDInjzsyuiBXWQP0 r4R18jfgnHvJr4nOknrFmJ5xzhraRtHWf3Kkpfz/yGo5S+H73hkquyhdjr3R8m2lj09svwAAAP// AwBQSwMEFAAGAAgAAAAhAFr0LFu/AAAAFQEAAAsAAABfcmVscy8ucmVsc2zPwWrDMAwG4Ptg72B0 X5TuUMaI01uh19I+gLGVxCy2jGSy9e1nemrHjpL4P0nD4SetZiPRyNnCruvBUPYcYp4tXC/Htw8w Wl0ObuVMFm6kcBhfX4Yzra62kC6xqGlKVgtLreUTUf1CyWnHhXKbTCzJ1VbKjMX5LzcTvvf9HuXR gPHJNKdgQU5hB+ZyK23zHztFL6w81c5zQp6m6P9TMfB3PtPWFCczVQtB9N4U2rp2HOA44NMz4y8A AAD//wMAUEsDBBQABgAIAAAAIQCOrLPmxQAAANwAAAAPAAAAZHJzL2Rvd25yZXYueG1sRI9Ba8JA FITvQv/D8gredFOxUmNWKRXBCkXUeH9kX5PY7Nttdo3x33cLhR6HmfmGyVa9aURHra8tK3gaJyCI C6trLhXkp83oBYQPyBoby6TgTh5Wy4dBhqm2Nz5QdwyliBD2KSqoQnCplL6oyKAfW0ccvU/bGgxR tqXULd4i3DRykiQzabDmuFCho7eKiq/j1SiQH507by7zJD+49f7d7S7fz7hWavjYvy5ABOrDf/iv vdUKprMJ/J6JR0AufwAAAP//AwBQSwECLQAUAAYACAAAACEA2+H2y+4AAACFAQAAEwAAAAAAAAAA AAAAAAAAAAAAW0NvbnRlbnRfVHlwZXNdLnhtbFBLAQItABQABgAIAAAAIQBa9CxbvwAAABUBAAAL AAAAAAAAAAAAAAAAAB8BAABfcmVscy8ucmVsc1BLAQItABQABgAIAAAAIQCOrLPmxQAAANwAAAAP AAAAAAAAAAAAAAAAAAcCAABkcnMvZG93bnJldi54bWxQSwUGAAAAAAMAAwC3AAAA+QIAAAAA " filled="f" stroked="f" strokecolor="white" strokeweight="1pt">
                      <v:fill opacity="52428f"/>
                      <v:shadow color="#d8d8d8" offset="3pt,3pt"/>
                      <v:textbox inset="28.8pt,14.4pt,14.4pt,14.4pt">
                        <w:txbxContent>
                          <w:p w:rsidR="00CC1DF3" w:rsidRDefault="00CC1DF3">
                            <w:pPr>
                              <w:pStyle w:val="NoSpacing"/>
                              <w:spacing w:line="360" w:lineRule="auto"/>
                              <w:rPr>
                                <w:color w:val="FFFFFF" w:themeColor="background1"/>
                              </w:rPr>
                            </w:pPr>
                          </w:p>
                        </w:txbxContent>
                      </v:textbox>
                    </v:rect>
                    <w10:wrap anchorx="page" anchory="page"/>
                  </v:group>
                </w:pict>
              </mc:Fallback>
            </mc:AlternateContent>
          </w:r>
          <w:r>
            <w:rPr>
              <w:noProof w:val="1"/>
              <w:lang w:eastAsia="en-GB"/>
            </w:rPr>
            <mc:AlternateContent>
              <mc:Choice Requires="wps">
                <w:drawing>
                  <wp:anchor allowOverlap="1" behindDoc="0" distB="0" distL="114300" distR="114300" distT="0" layoutInCell="0" locked="0" relativeHeight="251661312" simplePos="0">
                    <wp:simplePos x="0" y="0"/>
                    <wp:positionH relativeFrom="page">
                      <wp:align>left</wp:align>
                    </wp:positionH>
                    <wp:positionV relativeFrom="margin"/>
                    <wp:extent cx="6970395" cy="640080"/>
                    <wp:effectExtent b="20320" l="0" r="20955" t="0"/>
                    <wp:wrapNone/>
                    <wp:docPr id="463" name="Rectangle 16"/>
                    <wp:cNvGraphicFramePr>
                      <a:graphicFrameLocks/>
                    </wp:cNvGraphicFramePr>
                    <a:graphic>
                      <a:graphicData uri="http://schemas.microsoft.com/office/word/2010/wordprocessingShape">
                        <wps:wsp>
                          <wps:cNvPr id="0" name=""/>
                          <wps:cNvSpPr/>
                          <wps:spPr bwMode="auto">
                            <a:xfrm>
                              <a:ext cx="6970395" cy="640080"/>
                            </a:xfrm>
                            <a:prstGeom prst="rect">
                              <a:avLst/>
                            </a:prstGeom>
                            <a:solidFill>
                              <a:schemeClr val="tx1"/>
                            </a:solidFill>
                            <a:ln w="19050">
                              <a:solidFill>
                                <a:schemeClr val="tx1"/>
                              </a:solidFill>
                              <a:miter lim="800000"/>
                            </a:ln>
                          </wps:spPr>
                          <wps:bodyPr anchor="ctr" anchorCtr="0" bIns="45720" lIns="182880" rIns="182880" rot="0" tIns="45720" upright="1" vert="horz" wrap="square">
                            <a:spAutoFit/>
                          </wps:bodyPr>
                        </wps:wsp>
                      </a:graphicData>
                    </a:graphic>
                    <wp14:sizeRelH relativeFrom="page">
                      <wp14:pctWidth>90000</wp14:pctWidth>
                    </wp14:sizeRelH>
                    <wp14:sizeRelV relativeFrom="page">
                      <wp14:pctHeight>7300</wp14:pctHeight>
                    </wp14:sizeRelV>
                  </wp:anchor>
                </w:drawing>
              </mc:Choice>
              <mc:Fallback>
                <w:pict>
                  <v:rect xmlns:w10="urn:schemas-microsoft-com:office:word" w14:anchorId="5ED87410" id="Rectangle 16" o:spid="_x0000_s1031" style="position:absolute;margin-left:0;margin-top:0;width:548.85pt;height:50.4pt;z-index:251661312;visibility:visible;mso-wrap-style:square;mso-width-percent:900;mso-height-percent:73;mso-top-percent:250;mso-wrap-distance-left:9pt;mso-wrap-distance-top:0;mso-wrap-distance-right:9pt;mso-wrap-distance-bottom:0;mso-position-horizontal:left;mso-position-horizontal-relative:page;mso-position-vertical-relative:page;mso-width-percent:900;mso-height-percent:73;mso-top-percent:250;mso-width-relative:page;mso-height-relative:page;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IwTgLLgIAAFQEAAAOAAAAZHJzL2Uyb0RvYy54bWysVNuO2jAQfa/Uf7D8XhJYYCEirFZsqSpt 21V3+wHGcYhV3zo2JPTrO3aAQvuwUtU8WJ7M+OTMOeMs7jqtyF6Al9aUdDjIKRGG20qabUm/vazf zSjxgZmKKWtESQ/C07vl2zeL1hViZBurKgEEQYwvWlfSJgRXZJnnjdDMD6wTBpO1Bc0ChrDNKmAt omuVjfJ8mrUWKgeWC+/x7UOfpMuEX9eChy917UUgqqTILaQV0rqJa7ZcsGILzDWSH2mwf2ChmTT4 0TPUAwuM7ED+BaUlB+ttHQbc6szWteQi9YDdDPM/unlumBOpFxTHu7NM/v/B8s/7JyCyKul4ekOJ YRpN+oqyMbNVggynUaHW+QILn90TxB69e7T8uyfGrhosE/cAtm0Eq5DXMNZnVwdi4PEo2bSfbIXw bBdsEqurQUdAlIF0yZPD2RPRBcLx5XR+m9/MJ5RwzE3HeT5LpmWsOJ124MMHYTWJm5ICkk/obP/o Q2TDilNJYm+VrNZSqRTEORMrBWTPcEJC1/PHHi+rlCEttjbPJ3lCvkqmUX0VQsuAc66kLuksj08/ eVG196ZKUxiYVP0eGStzlDEq1zsQuk2XnBqdPNnY6oC6gu3HGq8hbhoLPylpcaRL6n/sGAhK1EcT vZmNZqgeCSkaT25HGMBVanOZYoYjWEl5AEr6YBX6u7NzILcNfm3YC+Lu0dO1THJHv3tmxxZwdJML x2sW78ZlnKp+/wyWvwAAAP//AwBQSwMEFAAGAAgAAAAhAMecrP/bAAAABgEAAA8AAABkcnMvZG93 bnJldi54bWxMj0FPwzAMhe9I/IfISNxYAgK2labTYEKC4wYXbl7jtYXE6ZqsK/x60l3gYj3rWe99 zheDs6KnLjSeNVxPFAji0puGKw3vb89XMxAhIhu0nknDNwVYFOdnOWbGH3lN/SZWIoVwyFBDHWOb SRnKmhyGiW+Jk7fzncOY1q6SpsNjCndW3ih1Lx02nBpqbOmppvJrc3Aayv2d/Gk/Xni3ep3fLlf9 2u4/H7W+vBiWDyAiDfHvGEb8hA5FYtr6A5sgrIb0SDzN0VPz6RTEdlRqBrLI5X/84hcAAP//AwBQ SwECLQAUAAYACAAAACEAtoM4kv4AAADhAQAAEwAAAAAAAAAAAAAAAAAAAAAAW0NvbnRlbnRfVHlw ZXNdLnhtbFBLAQItABQABgAIAAAAIQA4/SH/1gAAAJQBAAALAAAAAAAAAAAAAAAAAC8BAABfcmVs cy8ucmVsc1BLAQItABQABgAIAAAAIQAIwTgLLgIAAFQEAAAOAAAAAAAAAAAAAAAAAC4CAABkcnMv ZTJvRG9jLnhtbFBLAQItABQABgAIAAAAIQDHnKz/2wAAAAYBAAAPAAAAAAAAAAAAAAAAAIgEAABk cnMvZG93bnJldi54bWxQSwUGAAAAAAQABADzAAAAkAUAAAAA " o:allowincell="f" fillcolor="black [3213]" strokecolor="black [3213]" strokeweight="1.5pt">
                    <v:textbox style="mso-fit-shape-to-text:t" inset="14.4pt,,14.4pt">
                      <w:txbxContent>
                        <w:sdt>
                          <w:sdtPr>
                            <w:rPr>
                              <w:color w:val="FFFFFF" w:themeColor="background1"/>
                              <w:sz w:val="72"/>
                              <w:szCs w:val="72"/>
                            </w:rPr>
                            <w:alias w:val="Title"/>
                            <w:id w:val="-1704864950"/>
                            <w:dataBinding w:prefixMappings="xmlns:ns0='http://schemas.openxmlformats.org/package/2006/metadata/core-properties' xmlns:ns1='http://purl.org/dc/elements/1.1/'" w:xpath="/ns0:coreProperties[1]/ns1:title[1]" w:storeItemID="{6C3C8BC8-F283-45AE-878A-BAB7291924A1}"/>
                            <w:text/>
                          </w:sdtPr>
                          <w:sdtEndPr/>
                          <w:sdtContent>
                            <w:p w:rsidR="00CC1DF3" w:rsidRDefault="00CC1DF3">
                              <w:pPr>
                                <w:pStyle w:val="NoSpacing"/>
                                <w:jc w:val="right"/>
                                <w:rPr>
                                  <w:color w:val="FFFFFF" w:themeColor="background1"/>
                                  <w:sz w:val="72"/>
                                  <w:szCs w:val="72"/>
                                </w:rPr>
                              </w:pPr>
                              <w:r>
                                <w:rPr>
                                  <w:color w:val="FFFFFF" w:themeColor="background1"/>
                                  <w:sz w:val="72"/>
                                  <w:szCs w:val="72"/>
                                </w:rPr>
                                <w:t>Year 9 English Skills Builder</w:t>
                              </w:r>
                            </w:p>
                          </w:sdtContent>
                        </w:sdt>
                      </w:txbxContent>
                    </v:textbox>
                    <w10:wrap anchorx="page" anchory="page"/>
                  </v:rect>
                </w:pict>
              </mc:Fallback>
            </mc:AlternateContent>
          </w:r>
          <w:r>
            <w:rPr>
              <w:noProof w:val="1"/>
              <w:lang w:eastAsia="en-GB"/>
            </w:rPr>
            <mc:AlternateContent>
              <mc:Choice Requires="wps">
                <w:drawing>
                  <wp:anchor allowOverlap="1" behindDoc="0" distB="0" distL="114300" distR="114300" distT="0" layoutInCell="1" locked="0" relativeHeight="251663360" simplePos="0">
                    <wp:simplePos x="0" y="0"/>
                    <wp:positionH relativeFrom="column">
                      <wp:posOffset>-523875</wp:posOffset>
                    </wp:positionH>
                    <wp:positionV relativeFrom="paragraph">
                      <wp:posOffset>7230110</wp:posOffset>
                    </wp:positionV>
                    <wp:extent cx="3648075" cy="1952625"/>
                    <wp:effectExtent b="28575" l="19050" r="28575" t="19050"/>
                    <wp:wrapNone/>
                    <wp:docPr id="3" name="Text Box 3"/>
                    <wp:cNvGraphicFramePr/>
                    <a:graphic>
                      <a:graphicData uri="http://schemas.microsoft.com/office/word/2010/wordprocessingShape">
                        <wps:wsp>
                          <wps:cNvPr id="0" name=""/>
                          <wps:cNvSpPr txBox="1"/>
                          <wps:spPr>
                            <a:xfrm>
                              <a:ext cx="3648075" cy="1952625"/>
                            </a:xfrm>
                            <a:prstGeom prst="rect">
                              <a:avLst/>
                            </a:prstGeom>
                            <a:ln w="38100"/>
                          </wps:spPr>
                          <wps:style>
                            <a:lnRef idx="2">
                              <a:schemeClr val="accent6"/>
                            </a:lnRef>
                            <a:fillRef idx="1">
                              <a:schemeClr val="lt1"/>
                            </a:fillRef>
                            <a:effectRef idx="0">
                              <a:schemeClr val="accent6"/>
                            </a:effectRef>
                            <a:fontRef idx="minor">
                              <a:schemeClr val="dk1"/>
                            </a:fontRef>
                          </wps:style>
                          <wps:txbx>
                            <w:txbxContent>
                              <w:p>
                                <w:pPr>
                                  <w:jc w:val="left"/>
                                </w:pPr>
                                <w:r>
                                  <w:rPr>
                                    <w:b w:val="0"/>
                                    <w:i w:val="0"/>
                                    <w:sz w:val="32"/>
                                  </w:rPr>
                                  <w:t>Name:</w:t>
                                </w:r>
                              </w:p>
                              <w:p>
                                <w:pPr>
                                  <w:jc w:val="left"/>
                                </w:pPr>
                              </w:p>
                              <w:p>
                                <w:pPr>
                                  <w:jc w:val="left"/>
                                </w:pPr>
                                <w:r>
                                  <w:rPr>
                                    <w:b w:val="0"/>
                                    <w:i w:val="0"/>
                                    <w:sz w:val="32"/>
                                  </w:rPr>
                                  <w:t>Year:</w:t>
                                </w:r>
                              </w:p>
                              <w:p>
                                <w:pPr>
                                  <w:jc w:val="left"/>
                                </w:pPr>
                              </w:p>
                              <w:p>
                                <w:pPr>
                                  <w:jc w:val="left"/>
                                </w:pPr>
                                <w:r>
                                  <w:rPr>
                                    <w:b w:val="0"/>
                                    <w:i w:val="0"/>
                                    <w:sz w:val="32"/>
                                  </w:rPr>
                                  <w:t>English Teacher:</w:t>
                                </w: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type w14:anchorId="06F99451" id="_x0000_t202" coordsize="21600,21600" o:spt="202" path="m,l,21600r21600,l21600,xe">
                    <v:stroke joinstyle="miter"/>
                    <v:path gradientshapeok="t" o:connecttype="rect"/>
                  </v:shapetype>
                  <v:shape id="Text Box 3" o:spid="_x0000_s1032" type="#_x0000_t202" style="position:absolute;margin-left:-41.25pt;margin-top:569.3pt;width:287.25pt;height:15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H02cufAIAAD0FAAAOAAAAZHJzL2Uyb0RvYy54bWysVEtv2zAMvg/YfxB0X23n1TaoU2QtOgwo 2mLN0LMiS40xSdQkJXb260fJjpt1OQ272JT48fWR1NV1qxXZCedrMCUtznJKhOFQ1ea1pN9Xd58u KPGBmYopMKKke+Hp9eLjh6vGzsUINqAq4Qg6MX7e2JJuQrDzLPN8IzTzZ2CFQaUEp1nAo3vNKsca 9K5VNsrzWdaAq6wDLrzH29tOSRfJv5SCh0cpvQhElRRzC+nr0ncdv9niis1fHbObmvdpsH/IQrPa YNDB1S0LjGxd/ZcrXXMHHmQ446AzkLLmItWA1RT5u2qeN8yKVAuS4+1Ak/9/bvnD7smRuirpmBLD NLZoJdpAPkNLxpGdxvo5gp4twkKL19jlw73Hy1h0K52OfyyHoB553g/cRmccL8ezyUV+PqWEo664 nI5mo2n0k72ZW+fDFwGaRKGkDpuXOGW7ex866AESoylDGvR7UeSpjVnMtMsoSWGvRAf7JiRWiDmM krs0W+JGObJjOBWMc2HCrM9FGURHM1krNRgWpwxVSERgAT02mok0c4Nhfsrwz4iDRYoKJgzGujbg TjmofgyROzzSeFRzFEO7bvu29k1cQ7XHHjrodsBbflcjz/fMhyfmcOixbbjI4RE/UgFSC71EyQbc r1P3EY+ziFpKGlyikvqfW+YEJeqrwSm9LCaTuHXpMJmej/DgjjXrY43Z6hvAjhT4ZFiexIgP6iBK B/oF930Zo6KKGY6xSxoO4k3oVhvfCy6WywTCPbMs3Jtny6PryHKcolX7wpztRy3glD7AYd3Y/N3E ddhoaWC5DSDrNI6R547Vnn/c0TTQ/XsSH4Hjc0K9vXqL3wAAAP//AwBQSwMEFAAGAAgAAAAhAE8x 2xrkAAAADQEAAA8AAABkcnMvZG93bnJldi54bWxMj8FOwzAQRO9I/IO1SFxQ6yRNQwhxKlTBCVWo LZfe3HhJArEdbKcNfD3LCY478zQ7U64m3bMTOt9ZIyCeR8DQ1FZ1phHwun+a5cB8kEbJ3hoU8IUe VtXlRSkLZc9mi6ddaBiFGF9IAW0IQ8G5r1vU0s/tgIa8N+u0DHS6hisnzxSue55EUca17Ax9aOWA 6xbrj92oBdw8HpLF5+b7eZTrbpmEd3e4fXFCXF9ND/fAAk7hD4bf+lQdKup0tKNRnvUCZnmyJJSM eJFnwAhJ7xKadyQpTbMYeFXy/yuqHwAAAP//AwBQSwECLQAUAAYACAAAACEAtoM4kv4AAADhAQAA EwAAAAAAAAAAAAAAAAAAAAAAW0NvbnRlbnRfVHlwZXNdLnhtbFBLAQItABQABgAIAAAAIQA4/SH/ 1gAAAJQBAAALAAAAAAAAAAAAAAAAAC8BAABfcmVscy8ucmVsc1BLAQItABQABgAIAAAAIQBH02cu fAIAAD0FAAAOAAAAAAAAAAAAAAAAAC4CAABkcnMvZTJvRG9jLnhtbFBLAQItABQABgAIAAAAIQBP Mdsa5AAAAA0BAAAPAAAAAAAAAAAAAAAAANYEAABkcnMvZG93bnJldi54bWxQSwUGAAAAAAQABADz AAAA5wUAAAAA " fillcolor="white [3201]" strokecolor="#a35dd1 [3209]" strokeweight="3pt">
                    <v:textbox>
                      <w:txbxContent>
                        <w:p w:rsidR="00CC1DF3" w:rsidRPr="004413C7" w:rsidRDefault="00CC1DF3">
                          <w:pPr>
                            <w:rPr>
                              <w:sz w:val="32"/>
                            </w:rPr>
                          </w:pPr>
                          <w:r w:rsidRPr="004413C7">
                            <w:rPr>
                              <w:sz w:val="32"/>
                            </w:rPr>
                            <w:t>Name:</w:t>
                          </w:r>
                        </w:p>
                        <w:p w:rsidR="00CC1DF3" w:rsidRPr="004413C7" w:rsidRDefault="00CC1DF3">
                          <w:pPr>
                            <w:rPr>
                              <w:sz w:val="32"/>
                            </w:rPr>
                          </w:pPr>
                        </w:p>
                        <w:p w:rsidR="00CC1DF3" w:rsidRPr="004413C7" w:rsidRDefault="00CC1DF3">
                          <w:pPr>
                            <w:rPr>
                              <w:sz w:val="32"/>
                            </w:rPr>
                          </w:pPr>
                          <w:r w:rsidRPr="004413C7">
                            <w:rPr>
                              <w:sz w:val="32"/>
                            </w:rPr>
                            <w:t>Year:</w:t>
                          </w:r>
                        </w:p>
                        <w:p w:rsidR="00CC1DF3" w:rsidRPr="004413C7" w:rsidRDefault="00CC1DF3">
                          <w:pPr>
                            <w:rPr>
                              <w:sz w:val="32"/>
                            </w:rPr>
                          </w:pPr>
                        </w:p>
                        <w:p w:rsidR="00CC1DF3" w:rsidRPr="004413C7" w:rsidRDefault="00CC1DF3">
                          <w:pPr>
                            <w:rPr>
                              <w:sz w:val="32"/>
                            </w:rPr>
                          </w:pPr>
                          <w:r w:rsidRPr="004413C7">
                            <w:rPr>
                              <w:sz w:val="32"/>
                            </w:rPr>
                            <w:t>English Teacher:</w:t>
                          </w:r>
                        </w:p>
                      </w:txbxContent>
                    </v:textbox>
                  </v:shape>
                </w:pict>
              </mc:Fallback>
            </mc:AlternateContent>
          </w:r>
          <w:r>
            <w:rPr>
              <w:noProof w:val="1"/>
              <w:lang w:eastAsia="en-GB"/>
            </w:rPr>
            <w:drawing>
              <wp:anchor allowOverlap="1" behindDoc="1" distB="0" distL="114300" distR="114300" distT="0" layoutInCell="1" locked="0" relativeHeight="251662336" simplePos="0">
                <wp:simplePos x="0" y="0"/>
                <wp:positionH relativeFrom="column">
                  <wp:posOffset>1476375</wp:posOffset>
                </wp:positionH>
                <wp:positionV relativeFrom="paragraph">
                  <wp:posOffset>2893695</wp:posOffset>
                </wp:positionV>
                <wp:extent cx="5083810" cy="3568700"/>
                <wp:effectExtent b="184150" l="190500" r="193040" t="190500"/>
                <wp:wrapTight wrapText="bothSides">
                  <wp:wrapPolygon edited="0">
                    <wp:start x="162" y="-1153"/>
                    <wp:lineTo x="-809" y="-922"/>
                    <wp:lineTo x="-728" y="21331"/>
                    <wp:lineTo x="81" y="22369"/>
                    <wp:lineTo x="162" y="22599"/>
                    <wp:lineTo x="21368" y="22599"/>
                    <wp:lineTo x="21449" y="22369"/>
                    <wp:lineTo x="22258" y="21331"/>
                    <wp:lineTo x="22339" y="922"/>
                    <wp:lineTo x="21449" y="-807"/>
                    <wp:lineTo x="21368" y="-1153"/>
                    <wp:lineTo x="162" y="-1153"/>
                  </wp:wrapPolygon>
                </wp:wrapTight>
                <wp:docPr id="2" name="Picture 2"/>
                <wp:cNvGraphicFramePr>
                  <a:graphicFrameLocks noChangeAspect="1"/>
                </wp:cNvGraphicFramePr>
                <a:graphic>
                  <a:graphicData uri="http://schemas.openxmlformats.org/drawingml/2006/picture">
                    <pic:pic>
                      <pic:nvPicPr>
                        <pic:cNvPr id="2" name="4FCFF86.tmp"/>
                        <pic:cNvPicPr/>
                      </pic:nvPicPr>
                      <pic:blipFill>
                        <a:blip r:embed="rId3"/>
                        <a:stretch>
                          <a:fillRect/>
                        </a:stretch>
                      </pic:blipFill>
                      <pic:spPr>
                        <a:xfrm>
                          <a:off x="0" y="0"/>
                          <a:ext cx="5083810" cy="3568700"/>
                        </a:xfrm>
                        <a:prstGeom prst="rect">
                          <a:avLst/>
                        </a:prstGeom>
                        <a:ln>
                          <a:noFill/>
                        </a:ln>
                        <a:effectLst>
                          <a:outerShdw algn="tl" blurRad="190500" rotWithShape="0">
                            <a:srgbClr val="000000">
                              <a:alpha val="70000"/>
                            </a:srgbClr>
                          </a:outerShdw>
                        </a:effectLst>
                      </pic:spPr>
                    </pic:pic>
                  </a:graphicData>
                </a:graphic>
                <wp14:sizeRelH relativeFrom="page">
                  <wp14:pctWidth>0</wp14:pctWidth>
                </wp14:sizeRelH>
                <wp14:sizeRelV relativeFrom="page">
                  <wp14:pctHeight>0</wp14:pctHeight>
                </wp14:sizeRelV>
              </wp:anchor>
            </w:drawing>
          </w:r>
        </w:p>
      </w:sdtContent>
    </w:sdt>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138496" simplePos="0">
                <wp:simplePos x="0" y="0"/>
                <wp:positionH relativeFrom="column">
                  <wp:posOffset>4147457</wp:posOffset>
                </wp:positionH>
                <wp:positionV relativeFrom="paragraph">
                  <wp:posOffset>50173</wp:posOffset>
                </wp:positionV>
                <wp:extent cx="2266950" cy="391886"/>
                <wp:effectExtent b="27305" l="0" r="19050" t="0"/>
                <wp:wrapNone/>
                <wp:docPr id="17" name="Rounded Rectangle 17"/>
                <wp:cNvGraphicFramePr/>
                <a:graphic>
                  <a:graphicData uri="http://schemas.microsoft.com/office/word/2010/wordprocessingShape">
                    <wps:wsp>
                      <wps:cNvPr id="0" name=""/>
                      <wps:cNvSpPr/>
                      <wps:spPr>
                        <a:xfrm>
                          <a:ext cx="2266950" cy="391886"/>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Spring term 1and 2</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9EEA1B" id="Rounded Rectangle 17" o:spid="_x0000_s1033" style="position:absolute;margin-left:326.55pt;margin-top:3.95pt;width:178.5pt;height:30.85pt;z-index:25213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DmnheggIAAAsFAAAOAAAAZHJzL2Uyb0RvYy54bWysVEtvGjEQvlfqf7B8bxYIEEBZIhREVSlK UJIq58HrfUhej2sbdumv79i7kEdzqsrBzHjG8/jmm72+aWvFDtK6CnXKhxcDzqQWmFW6SPnP5823 GWfOg85AoZYpP0rHb5Zfv1w3ZiFHWKLKpGUURLtFY1Jeem8WSeJEKWtwF2ikJmOOtgZPqi2SzEJD 0WuVjAaDadKgzYxFIZ2j23Vn5MsYP8+l8A957qRnKuVUm4+njecunMnyGhaFBVNWoi8D/qGKGipN Sc+h1uCB7W31V6i6EhYd5v5CYJ1gnldCxh6om+HgQzdPJRgZeyFwnDnD5P5fWHF/2FpWZTS7K840 1DSjR9zrTGbskdADXSjJyEZANcYtyP/JbG2vORJD121u6/BP/bA2gns8gytbzwRdjkbT6XxCMxBk u5wPZ7NpCJq8vjbW+e8SaxaElNtQRqghAguHO+c7/5NfyOhQVdmmUioqR3erLDsADZs4kmHDmQLn 6TLlm/jrU757pjRrqP/J7GpC1QGxMFfgSawN4eJ0wRmogugtvI21vHvtbLE7Z11dTtbr4WdJQtFr cGVXXYzQuykdapeRrH2PAekO2yD5dtfGEY3Di3Czw+xIY7PY8dkZsako/h31ugVLBCaYaSn9Ax25 QuoOe4mzEu3vz+6DP/GKrJw1tBDU+a89WEkQ/tDEuPlwPA4bFJXx5GpEin1r2b216H19izSGIa2/ EVEM/l6dxNxi/UK7uwpZyQRaUO4O41659d2i0vYLuVpFN9oaA/5OPxkRggfkArLP7QtY0xPHE+Xu 8bQ8sPhAnc43vNS42nvMq8irV1yJlEGhjYv07L8OYaXf6tHr9Ru2/AMAAP//AwBQSwMEFAAGAAgA AAAhAMNcmofdAAAACQEAAA8AAABkcnMvZG93bnJldi54bWxMj01PwzAMhu9I/IfISNxYMj4KK00n VAkJuG2MAzevMU2hcaok27p/T3YC+WQ9r14/rpaTG8SeQuw9a5jPFAji1pueOw2b9+erBxAxIRsc PJOGI0VY1udnFZbGH3hF+3XqRC7hWKIGm9JYShlbSw7jzI/EmX354DDlNXTSBDzkcjfIa6UK6bDn fMHiSI2l9me9cxo+lDy+8G2DbbC2Kejt85s2r1pfXkxPjyASTekvDCf9rA51dtr6HZsoBg3F3c08 RzXcL0CcuMoDYpvJogBZV/L/B/UvAAAA//8DAFBLAQItABQABgAIAAAAIQC2gziS/gAAAOEBAAAT AAAAAAAAAAAAAAAAAAAAAABbQ29udGVudF9UeXBlc10ueG1sUEsBAi0AFAAGAAgAAAAhADj9If/W AAAAlAEAAAsAAAAAAAAAAAAAAAAALwEAAF9yZWxzLy5yZWxzUEsBAi0AFAAGAAgAAAAhAEOaeF6C AgAACwUAAA4AAAAAAAAAAAAAAAAALgIAAGRycy9lMm9Eb2MueG1sUEsBAi0AFAAGAAgAAAAhAMNc mofdAAAACQEAAA8AAAAAAAAAAAAAAAAA3AQAAGRycy9kb3ducmV2LnhtbFBLBQYAAAAABAAEAPMA AADmBQAAAAA= " fillcolor="window" strokecolor="#a35dd1" strokeweight="1.25pt">
                <v:textbox>
                  <w:txbxContent>
                    <w:p w:rsidR="00CC1DF3" w:rsidRPr="004413C7" w:rsidRDefault="00CC1DF3" w:rsidP="00172B45">
                      <w:pPr>
                        <w:jc w:val="center"/>
                        <w:rPr>
                          <w:sz w:val="24"/>
                        </w:rPr>
                      </w:pPr>
                      <w:r>
                        <w:rPr>
                          <w:sz w:val="32"/>
                        </w:rPr>
                        <w:t>Spring term 1and 2</w:t>
                      </w:r>
                    </w:p>
                  </w:txbxContent>
                </v:textbox>
              </v:roundrect>
            </w:pict>
          </mc:Fallback>
        </mc:AlternateContent>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140544" simplePos="0">
                <wp:simplePos x="0" y="0"/>
                <wp:positionH relativeFrom="column">
                  <wp:posOffset>361950</wp:posOffset>
                </wp:positionH>
                <wp:positionV relativeFrom="paragraph">
                  <wp:posOffset>9525</wp:posOffset>
                </wp:positionV>
                <wp:extent cx="3143250" cy="333375"/>
                <wp:effectExtent b="28575" l="0" r="19050" t="0"/>
                <wp:wrapNone/>
                <wp:docPr id="26" name="Rounded Rectangle 26"/>
                <wp:cNvGraphicFramePr/>
                <a:graphic>
                  <a:graphicData uri="http://schemas.microsoft.com/office/word/2010/wordprocessingShape">
                    <wps:wsp>
                      <wps:cNvPr id="0" name=""/>
                      <wps:cNvSpPr/>
                      <wps:spPr>
                        <a:xfrm>
                          <a:ext cx="3143250" cy="33337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 xml:space="preserve">Spring Week 1 –Homonym </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F431D1" id="Rounded Rectangle 26" o:spid="_x0000_s1034" style="position:absolute;margin-left:28.5pt;margin-top:.75pt;width:247.5pt;height:26.25pt;z-index:25214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9oQzZfwIAAAsFAAAOAAAAZHJzL2Uyb0RvYy54bWysVEtv2zAMvg/YfxB0X51nH0GdImiQYUDR Fm2HnhlZsg3IoiYpsbNfP0p208d6GpaDQooUHx8/+vKqazTbS+drNDkfn4w4k0ZgUZsy5z+fNt/O OfMBTAEajcz5QXp+tfz65bK1CznBCnUhHaMgxi9am/MqBLvIMi8q2YA/QSsNGRW6BgKprswKBy1F b3Q2GY1OsxZdYR0K6T3drnsjX6b4SkkR7pTyMjCdc6otpNOlcxvPbHkJi9KBrWoxlAH/UEUDtaGk x1BrCMB2rv4rVFMLhx5VOBHYZKhULWTqgboZjz5081iBlakXAsfbI0z+/4UVt/t7x+oi55NTzgw0 NKMH3JlCFuyB0ANTasnIRkC11i/I/9Heu0HzJMauO+Wa+E/9sC6BeziCK7vABF1Ox7PpZE4zEGSb 0u9sHoNmr6+t8+G7xIZFIeculhFrSMDC/saH3v/FL2b0qOtiU2udlIO/1o7tgYZNHCmw5UyDD3SZ 8036DSnfPdOGtcTd+TlVxAQQC5WGQGJjCRdvSs5Al0RvEVyq5d1r78rtMetqOl+vx58liUWvwVd9 dSnC4KZNrF0msg49RqR7bKMUum2XRpQAizdbLA40Noc9n70Vm5ri31Cv9+CIwAQzLWW4o0NppO5w kDir0P3+7D76E6/IyllLC0Gd/9qBkwThD0OMuxjPZnGDkjKbn01IcW8t27cWs2uukcYwpvW3IonR P+gXUTlsnml3VzErmcAIyt1jPCjXoV9U2n4hV6vkRltjIdyYRyti8IhcRPapewZnB+IEotwtviwP LD5Qp/eNLw2udgFVnXj1iiuRMiq0cYmew9chrvRbPXm9fsOWfwAAAP//AwBQSwMEFAAGAAgAAAAh AHm48rrbAAAABwEAAA8AAABkcnMvZG93bnJldi54bWxMj0FPwzAMhe9I/IfISNxYwrQO1DWdUCUk 4MY2DtyyxmsKjVMl2db9e8wJbn5+1vP3qvXkB3HCmPpAGu5nCgRSG2xPnYbd9vnuEUTKhqwZAqGG CyZY19dXlSltONM7nja5ExxCqTQaXM5jKWVqHXqTZmFEYu8QojeZZeykjebM4X6Qc6WW0pue+IMz IzYO2+/N0Wv4UPLyQovGtNG5Zolvn1+4e9X69mZ6WoHIOOW/Y/jFZ3SomWkfjmSTGDQUD1wl874A wXZRzFnveVgokHUl//PXPwAAAP//AwBQSwECLQAUAAYACAAAACEAtoM4kv4AAADhAQAAEwAAAAAA AAAAAAAAAAAAAAAAW0NvbnRlbnRfVHlwZXNdLnhtbFBLAQItABQABgAIAAAAIQA4/SH/1gAAAJQB AAALAAAAAAAAAAAAAAAAAC8BAABfcmVscy8ucmVsc1BLAQItABQABgAIAAAAIQD9oQzZfwIAAAsF AAAOAAAAAAAAAAAAAAAAAC4CAABkcnMvZTJvRG9jLnhtbFBLAQItABQABgAIAAAAIQB5uPK62wAA AAcBAAAPAAAAAAAAAAAAAAAAANkEAABkcnMvZG93bnJldi54bWxQSwUGAAAAAAQABADzAAAA4QUA AAAA " fillcolor="window" strokecolor="#a35dd1" strokeweight="1.25pt">
                <v:textbox>
                  <w:txbxContent>
                    <w:p w:rsidR="00CC1DF3" w:rsidRPr="004413C7" w:rsidRDefault="00CC1DF3" w:rsidP="00172B45">
                      <w:pPr>
                        <w:jc w:val="center"/>
                        <w:rPr>
                          <w:sz w:val="24"/>
                        </w:rPr>
                      </w:pPr>
                      <w:r>
                        <w:rPr>
                          <w:sz w:val="32"/>
                        </w:rPr>
                        <w:t xml:space="preserve">Spring Week 1 –Homonym </w:t>
                      </w:r>
                    </w:p>
                  </w:txbxContent>
                </v:textbox>
              </v:roundrect>
            </w:pict>
          </mc:Fallback>
        </mc:AlternateContent>
      </w:r>
    </w:p>
    <w:p>
      <w:pPr>
        <w:pStyle w:val="NormalWeb"/>
        <w:rPr>
          <w:rStyle w:val="Strong"/>
          <w:rFonts w:ascii="Times New Roman" w:hAnsi="Times New Roman"/>
          <w:b w:val="0"/>
          <w:bCs w:val="0"/>
          <w:sz w:val="28"/>
          <w:szCs w:val="28"/>
          <w:lang w:bidi="ar_SA" w:eastAsia="en_US" w:val="en_GB"/>
        </w:rPr>
      </w:pPr>
      <w:r>
        <w:rPr>
          <w:sz w:val="28"/>
          <w:szCs w:val="28"/>
        </w:rPr>
        <w:br/>
      </w:r>
      <w:r>
        <w:rPr>
          <w:rStyle w:val="Strong"/>
          <w:b w:val="0"/>
          <w:bCs w:val="0"/>
          <w:sz w:val="28"/>
          <w:szCs w:val="28"/>
        </w:rPr>
        <w:t>What is a homonym and when would I use one?</w:t>
      </w:r>
    </w:p>
    <w:p>
      <w:pPr>
        <w:pStyle w:val="NormalWeb"/>
        <w:rPr>
          <w:rStyle w:val="Normal"/>
          <w:rFonts w:ascii="Times New Roman" w:hAnsi="Times New Roman"/>
          <w:sz w:val="28"/>
          <w:szCs w:val="24"/>
          <w:lang w:val="en"/>
        </w:rPr>
      </w:pPr>
      <w:hyperlink r:id="rId4" w:history="1">
        <w:r>
          <w:rPr>
            <w:rStyle w:val="Hyperlink"/>
            <w:color w:val="auto"/>
            <w:sz w:val="28"/>
            <w:u w:val="none"/>
            <w:lang w:val="en"/>
          </w:rPr>
          <w:t>Homonyms</w:t>
        </w:r>
      </w:hyperlink>
      <w:r>
        <w:rPr>
          <w:sz w:val="28"/>
          <w:lang w:val="en"/>
        </w:rPr>
        <w:t xml:space="preserve"> are words that sound the same, and are sometimes spelled the same, but have different meanings</w:t>
      </w:r>
      <w:r>
        <w:rPr>
          <w:sz w:val="28"/>
          <w:lang w:val="en"/>
        </w:rPr>
        <w:t>. For example:</w:t>
      </w:r>
    </w:p>
    <w:p>
      <w:pPr>
        <w:numPr>
          <w:ilvl w:val="0"/>
          <w:numId w:val="16"/>
        </w:numPr>
        <w:spacing w:after="100" w:before="100" w:line="240" w:lineRule="auto"/>
        <w:rPr>
          <w:sz w:val="28"/>
          <w:szCs w:val="24"/>
          <w:lang w:eastAsia="en-GB" w:val="en"/>
        </w:rPr>
      </w:pPr>
      <w:r>
        <w:rPr>
          <w:sz w:val="28"/>
          <w:szCs w:val="24"/>
          <w:lang w:eastAsia="en-GB" w:val="en"/>
        </w:rPr>
        <w:t>Aunt - Ant</w:t>
      </w:r>
    </w:p>
    <w:p>
      <w:pPr>
        <w:numPr>
          <w:ilvl w:val="0"/>
          <w:numId w:val="16"/>
        </w:numPr>
        <w:spacing w:after="100" w:before="100" w:line="240" w:lineRule="auto"/>
        <w:rPr>
          <w:sz w:val="28"/>
          <w:szCs w:val="24"/>
          <w:lang w:eastAsia="en-GB" w:val="en"/>
        </w:rPr>
      </w:pPr>
      <w:r>
        <w:rPr>
          <w:sz w:val="28"/>
          <w:szCs w:val="24"/>
          <w:lang w:eastAsia="en-GB" w:val="en"/>
        </w:rPr>
        <w:t>Ate - Eight</w:t>
      </w:r>
    </w:p>
    <w:p>
      <w:pPr>
        <w:numPr>
          <w:ilvl w:val="0"/>
          <w:numId w:val="16"/>
        </w:numPr>
        <w:spacing w:after="100" w:before="100" w:line="240" w:lineRule="auto"/>
        <w:rPr>
          <w:sz w:val="28"/>
          <w:szCs w:val="24"/>
          <w:lang w:eastAsia="en-GB" w:val="en"/>
        </w:rPr>
      </w:pPr>
      <w:r>
        <w:rPr>
          <w:sz w:val="28"/>
          <w:szCs w:val="24"/>
          <w:lang w:eastAsia="en-GB" w:val="en"/>
        </w:rPr>
        <w:t>Berry - Bury</w:t>
      </w:r>
    </w:p>
    <w:p>
      <w:pPr>
        <w:numPr>
          <w:ilvl w:val="0"/>
          <w:numId w:val="16"/>
        </w:numPr>
        <w:spacing w:after="100" w:before="100" w:line="240" w:lineRule="auto"/>
        <w:rPr>
          <w:sz w:val="28"/>
          <w:szCs w:val="24"/>
          <w:lang w:eastAsia="en-GB" w:val="en"/>
        </w:rPr>
      </w:pPr>
      <w:r>
        <w:rPr>
          <w:sz w:val="28"/>
          <w:szCs w:val="24"/>
          <w:lang w:eastAsia="en-GB" w:val="en"/>
        </w:rPr>
        <w:t>Be - Bee</w:t>
      </w:r>
    </w:p>
    <w:p>
      <w:pPr>
        <w:numPr>
          <w:ilvl w:val="0"/>
          <w:numId w:val="16"/>
        </w:numPr>
        <w:spacing w:after="100" w:before="100" w:line="240" w:lineRule="auto"/>
        <w:rPr>
          <w:sz w:val="28"/>
          <w:szCs w:val="24"/>
          <w:lang w:eastAsia="en-GB" w:val="en"/>
        </w:rPr>
      </w:pPr>
      <w:r>
        <w:rPr>
          <w:sz w:val="28"/>
          <w:szCs w:val="24"/>
          <w:lang w:eastAsia="en-GB" w:val="en"/>
        </w:rPr>
        <w:t>Beat - Beet</w:t>
      </w:r>
    </w:p>
    <w:p>
      <w:pPr>
        <w:numPr>
          <w:ilvl w:val="0"/>
          <w:numId w:val="16"/>
        </w:numPr>
        <w:spacing w:after="100" w:before="100" w:line="240" w:lineRule="auto"/>
        <w:rPr>
          <w:sz w:val="28"/>
          <w:szCs w:val="24"/>
          <w:lang w:eastAsia="en-GB" w:val="en"/>
        </w:rPr>
      </w:pPr>
      <w:r>
        <w:rPr>
          <w:sz w:val="28"/>
          <w:szCs w:val="24"/>
          <w:lang w:eastAsia="en-GB" w:val="en"/>
        </w:rPr>
        <w:t>Brake - Break</w:t>
      </w:r>
    </w:p>
    <w:p>
      <w:pPr>
        <w:numPr>
          <w:ilvl w:val="0"/>
          <w:numId w:val="16"/>
        </w:numPr>
        <w:spacing w:after="100" w:before="100" w:line="240" w:lineRule="auto"/>
        <w:rPr>
          <w:sz w:val="28"/>
          <w:szCs w:val="24"/>
          <w:lang w:eastAsia="en-GB" w:val="en"/>
        </w:rPr>
      </w:pPr>
      <w:r>
        <w:rPr>
          <w:sz w:val="28"/>
          <w:szCs w:val="24"/>
          <w:lang w:eastAsia="en-GB" w:val="en"/>
        </w:rPr>
        <w:t>Buy - By - Bye</w:t>
      </w:r>
    </w:p>
    <w:p>
      <w:pPr>
        <w:numPr>
          <w:ilvl w:val="0"/>
          <w:numId w:val="16"/>
        </w:numPr>
        <w:spacing w:after="100" w:before="100" w:line="240" w:lineRule="auto"/>
        <w:rPr>
          <w:sz w:val="28"/>
          <w:szCs w:val="24"/>
          <w:lang w:eastAsia="en-GB" w:val="en"/>
        </w:rPr>
      </w:pPr>
      <w:r>
        <w:rPr>
          <w:sz w:val="28"/>
          <w:szCs w:val="24"/>
          <w:lang w:eastAsia="en-GB" w:val="en"/>
        </w:rPr>
        <w:t>Close - Clothes</w:t>
      </w:r>
    </w:p>
    <w:p>
      <w:pPr>
        <w:pStyle w:val="NormalWeb"/>
        <w:rPr>
          <w:rStyle w:val="Strong"/>
          <w:rFonts w:ascii="Times New Roman" w:hAnsi="Times New Roman"/>
          <w:b w:val="0"/>
          <w:bCs w:val="0"/>
          <w:sz w:val="32"/>
          <w:szCs w:val="28"/>
          <w:lang w:bidi="ar_SA" w:eastAsia="en_US" w:val="en_GB"/>
        </w:rPr>
      </w:pPr>
    </w:p>
    <w:p>
      <w:pPr>
        <w:pStyle w:val="NormalWeb"/>
        <w:ind w:left="1080"/>
        <w:rPr>
          <w:rStyle w:val="Normal"/>
          <w:rFonts w:ascii="Times New Roman" w:hAnsi="Times New Roman"/>
          <w:sz w:val="28"/>
          <w:szCs w:val="28"/>
          <w:lang w:bidi="ar_SA" w:eastAsia="en_US" w:val="en_GB"/>
        </w:rPr>
      </w:pPr>
      <w:r>
        <w:rPr>
          <w:noProof w:val="1"/>
        </w:rPr>
        <mc:AlternateContent>
          <mc:Choice Requires="wps">
            <w:drawing>
              <wp:anchor allowOverlap="1" behindDoc="0" distB="0" distL="114300" distR="114300" distT="0" layoutInCell="1" locked="0" relativeHeight="251814912" simplePos="0">
                <wp:simplePos x="0" y="0"/>
                <wp:positionH relativeFrom="margin">
                  <wp:align>left</wp:align>
                </wp:positionH>
                <wp:positionV relativeFrom="paragraph">
                  <wp:posOffset>4445</wp:posOffset>
                </wp:positionV>
                <wp:extent cx="1905000" cy="352425"/>
                <wp:effectExtent b="28575" l="0" r="19050" t="0"/>
                <wp:wrapNone/>
                <wp:docPr id="4142" name="Rounded Rectangle 4142"/>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15E731E4" id="Rounded Rectangle 4142" o:spid="_x0000_s1035" style="position:absolute;left:0;text-align:left;margin-left:0;margin-top:.35pt;width:150pt;height:27.75pt;z-index:251814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s8ODThQIAAA8FAAAOAAAAZHJzL2Uyb0RvYy54bWysVEtv2zAMvg/YfxB0Xx2ncR9BnSJokGFA 0QZth54ZWX4AsqhJSuzs14+S3fSxnobl4JAixcfHj7q67lvF9tK6BnXO05MJZ1ILLBpd5fzn0/rb BWfOgy5AoZY5P0jHrxdfv1x1Zi6nWKMqpGUURLt5Z3Jee2/mSeJELVtwJ2ikJmOJtgVPqq2SwkJH 0VuVTCeTs6RDWxiLQjpHp6vByBcxfllK4e/L0knPVM6pNh+/Nn634ZssrmBeWTB1I8Yy4B+qaKHR lPQYagUe2M42f4VqG2HRYelPBLYJlmUjZOyBukknH7p5rMHI2AuB48wRJvf/woq7/caypsj5LJ1N OdPQ0pQecKcLWbAHwg90pSSLVgKrM25Odx7Nxo6aIzF03pe2Df/UE+sjwIcjwLL3TNBhejnJJhOa gyDbaTadTbMwgeT1trHOf5fYsiDk3IZCQhURXNjfOj/4v/iFjA5VU6wbpaJycDfKsj3QwIknBXac KXCeDnO+jr8x5btrSrOO6ssuzjOqDoiJpQJPYmsIG6crzkBVRHHhbazl3W1nq+0x6/I0W63Sz5KE olfg6qG6GGF0UzrULiNhxx4D0gO2QfL9to9jOgs3wskWiwONzuLAaWfEuqH4t9TrBiyRmGCmxfT3 9CkVUnc4SpzVaH9/dh78iVtk5ayjpaDOf+3ASoLwhybWXaazWdiiqMyy8ykp9q1l+9aid+0N0hhS egKMiGLw9+pFLC22z7S/y5CVTKAF5R4wHpUbPywrvQBCLpfRjTbHgL/Vj0aE4AG5gOxT/wzWjMTx RLk7fFkgmH+gzuAbbmpc7jyWTeTVK65EyqDQ1kV6ji9EWOu3evR6fccWfwAAAP//AwBQSwMEFAAG AAgAAAAhAHPq5/jYAAAABAEAAA8AAABkcnMvZG93bnJldi54bWxMj8FOwzAQRO9I/IO1SNyoTYGA QpwKRUICbpRy4LZNljgQryPbbdO/ZznBcTSjmTfVavaj2lNMQ2ALlwsDirgN3cC9hc3b48UdqJSR OxwDk4UjJVjVpycVll048Cvt17lXUsKpRAsu56nUOrWOPKZFmIjF+wzRYxYZe91FPEi5H/XSmEJ7 HFgWHE7UOGq/1ztv4d3o4xNfN9hG55qCXj6+aPNs7fnZ/HAPKtOc/8Lwiy/oUAvTNuy4S2q0IEey hVtQ4l0ZI3Jr4aZYgq4r/R++/gEAAP//AwBQSwECLQAUAAYACAAAACEAtoM4kv4AAADhAQAAEwAA AAAAAAAAAAAAAAAAAAAAW0NvbnRlbnRfVHlwZXNdLnhtbFBLAQItABQABgAIAAAAIQA4/SH/1gAA AJQBAAALAAAAAAAAAAAAAAAAAC8BAABfcmVscy8ucmVsc1BLAQItABQABgAIAAAAIQAs8ODThQIA AA8FAAAOAAAAAAAAAAAAAAAAAC4CAABkcnMvZTJvRG9jLnhtbFBLAQItABQABgAIAAAAIQBz6uf4 2AAAAAQBAAAPAAAAAAAAAAAAAAAAAN8EAABkcnMvZG93bnJldi54bWxQSwUGAAAAAAQABADzAAAA 5AUAAAAA " fillcolor="window" strokecolor="#a35dd1" strokeweight="1.25pt">
                <v:textbox>
                  <w:txbxContent>
                    <w:p w:rsidR="00CC1DF3" w:rsidRPr="004413C7" w:rsidRDefault="00CC1DF3" w:rsidP="006177AA">
                      <w:pPr>
                        <w:jc w:val="center"/>
                        <w:rPr>
                          <w:sz w:val="24"/>
                        </w:rPr>
                      </w:pPr>
                      <w:r>
                        <w:rPr>
                          <w:sz w:val="32"/>
                        </w:rPr>
                        <w:t>Task 1</w:t>
                      </w:r>
                    </w:p>
                  </w:txbxContent>
                </v:textbox>
                <w10:wrap anchorx="margin"/>
              </v:roundrect>
            </w:pict>
          </mc:Fallback>
        </mc:AlternateContent>
      </w:r>
    </w:p>
    <w:p>
      <w:pPr>
        <w:rPr>
          <w:b w:val="1"/>
          <w:sz w:val="22"/>
          <w:szCs w:val="22"/>
          <w:u w:val="single"/>
          <w:lang w:bidi="ar_SA" w:eastAsia="en_US" w:val="en_GB"/>
        </w:rPr>
      </w:pPr>
    </w:p>
    <w:p>
      <w:pPr>
        <w:rPr>
          <w:b w:val="1"/>
          <w:sz w:val="28"/>
          <w:szCs w:val="22"/>
          <w:u w:val="single"/>
          <w:lang w:bidi="ar_SA" w:eastAsia="en_US" w:val="en_GB"/>
        </w:rPr>
      </w:pPr>
      <w:r>
        <w:rPr>
          <w:b w:val="1"/>
          <w:sz w:val="28"/>
          <w:u w:val="single"/>
        </w:rPr>
        <w:t>Select the correct homonym and write it on the line</w:t>
      </w:r>
    </w:p>
    <w:p>
      <w:pPr>
        <w:rPr>
          <w:sz w:val="28"/>
          <w:szCs w:val="22"/>
          <w:lang w:bidi="ar_SA" w:eastAsia="en_US" w:val="en_GB"/>
        </w:rPr>
      </w:pPr>
      <w:r>
        <w:rPr>
          <w:sz w:val="28"/>
        </w:rPr>
        <w:t xml:space="preserve">Once upon </w:t>
      </w:r>
      <w:r>
        <w:rPr>
          <w:rFonts w:ascii="Times New Roman" w:hAnsi="Times New Roman"/>
          <w:vanish w:val="0"/>
          <w:color w:val="000000"/>
          <w:sz w:val="28"/>
          <w:szCs w:val="22"/>
          <w:rtl w:val="0"/>
          <w:lang w:val="en-GB"/>
        </w:rPr>
        <w:t xml:space="preserve">a time </w:t>
      </w:r>
      <w:r>
        <w:rPr>
          <w:rFonts w:ascii="Times New Roman" w:hAnsi="Times New Roman"/>
          <w:vanish w:val="0"/>
          <w:color w:val="FF0000"/>
          <w:sz w:val="28"/>
          <w:szCs w:val="22"/>
          <w:rtl w:val="0"/>
          <w:lang w:val="en-GB"/>
        </w:rPr>
        <w:t xml:space="preserve">there </w:t>
      </w:r>
      <w:r>
        <w:rPr>
          <w:sz w:val="28"/>
        </w:rPr>
        <w:t>was a beautiful princess. She lived with her Uncle a</w:t>
      </w:r>
      <w:r>
        <w:rPr>
          <w:rFonts w:ascii="Times New Roman" w:hAnsi="Times New Roman"/>
          <w:vanish w:val="0"/>
          <w:color w:val="000000"/>
          <w:sz w:val="28"/>
          <w:szCs w:val="22"/>
          <w:rtl w:val="0"/>
          <w:lang w:val="en-GB"/>
        </w:rPr>
        <w:t>nd</w:t>
      </w:r>
      <w:r>
        <w:rPr>
          <w:sz w:val="28"/>
        </w:rPr>
        <w:t>______</w:t>
      </w:r>
      <w:r>
        <w:rPr>
          <w:rFonts w:ascii="Times New Roman" w:hAnsi="Times New Roman"/>
          <w:vanish w:val="0"/>
          <w:color w:val="FF0000"/>
          <w:sz w:val="28"/>
          <w:szCs w:val="22"/>
          <w:rtl w:val="0"/>
          <w:lang w:val="en-GB"/>
        </w:rPr>
        <w:t>Auntie</w:t>
      </w:r>
      <w:r>
        <w:rPr>
          <w:sz w:val="28"/>
        </w:rPr>
        <w:t>___ (Auntie/Ante). She spent ____</w:t>
      </w:r>
      <w:r>
        <w:rPr>
          <w:rFonts w:ascii="Times New Roman" w:hAnsi="Times New Roman"/>
          <w:vanish w:val="0"/>
          <w:color w:val="FF0000"/>
          <w:sz w:val="28"/>
          <w:szCs w:val="22"/>
          <w:rtl w:val="0"/>
          <w:lang w:val="en-GB"/>
        </w:rPr>
        <w:t>hours</w:t>
      </w:r>
      <w:r>
        <w:rPr>
          <w:sz w:val="28"/>
        </w:rPr>
        <w:t>____ (ours/hours) every day brushing her long __</w:t>
      </w:r>
      <w:r>
        <w:rPr>
          <w:rFonts w:ascii="Times New Roman" w:hAnsi="Times New Roman"/>
          <w:vanish w:val="0"/>
          <w:color w:val="FF0000"/>
          <w:sz w:val="28"/>
          <w:szCs w:val="22"/>
          <w:rtl w:val="0"/>
          <w:lang w:val="en-GB"/>
        </w:rPr>
        <w:t>fare</w:t>
      </w:r>
      <w:r>
        <w:rPr>
          <w:sz w:val="28"/>
        </w:rPr>
        <w:t>_______ (fair/fare), curly ___</w:t>
      </w:r>
      <w:r>
        <w:rPr>
          <w:rFonts w:ascii="Times New Roman" w:hAnsi="Times New Roman"/>
          <w:vanish w:val="0"/>
          <w:color w:val="FF0000"/>
          <w:sz w:val="28"/>
          <w:szCs w:val="22"/>
          <w:rtl w:val="0"/>
          <w:lang w:val="en-GB"/>
        </w:rPr>
        <w:t>hair</w:t>
      </w:r>
      <w:r>
        <w:rPr>
          <w:sz w:val="28"/>
        </w:rPr>
        <w:t>_____ (hair/hare). Her favourite moment was when she let it flop down lightly on her __</w:t>
      </w:r>
      <w:r>
        <w:rPr>
          <w:rFonts w:ascii="Times New Roman" w:hAnsi="Times New Roman"/>
          <w:vanish w:val="0"/>
          <w:color w:val="FF0000"/>
          <w:sz w:val="28"/>
          <w:szCs w:val="22"/>
          <w:rtl w:val="0"/>
          <w:lang w:val="en-GB"/>
        </w:rPr>
        <w:t>bare</w:t>
      </w:r>
      <w:r>
        <w:rPr>
          <w:sz w:val="28"/>
        </w:rPr>
        <w:t xml:space="preserve">______ (bear/bare) neck. </w:t>
      </w:r>
    </w:p>
    <w:p>
      <w:pPr>
        <w:rPr>
          <w:sz w:val="28"/>
          <w:szCs w:val="22"/>
          <w:lang w:bidi="ar_SA" w:eastAsia="en_US" w:val="en_GB"/>
        </w:rPr>
      </w:pPr>
    </w:p>
    <w:p>
      <w:pPr>
        <w:rPr>
          <w:sz w:val="28"/>
          <w:szCs w:val="22"/>
          <w:lang w:bidi="ar_SA" w:eastAsia="en_US" w:val="en_GB"/>
        </w:rPr>
      </w:pPr>
      <w:r>
        <w:rPr>
          <w:sz w:val="28"/>
        </w:rPr>
        <w:t>Most days the princess liked __</w:t>
      </w:r>
      <w:r>
        <w:rPr>
          <w:rFonts w:ascii="Times New Roman" w:hAnsi="Times New Roman"/>
          <w:vanish w:val="0"/>
          <w:color w:val="FF0000"/>
          <w:sz w:val="28"/>
          <w:szCs w:val="22"/>
          <w:rtl w:val="0"/>
          <w:lang w:val="en-GB"/>
        </w:rPr>
        <w:t>to</w:t>
      </w:r>
      <w:r>
        <w:rPr>
          <w:sz w:val="28"/>
        </w:rPr>
        <w:t>____ (to/too) go for long walks in the near by ___</w:t>
      </w:r>
      <w:r>
        <w:rPr>
          <w:rFonts w:ascii="Times New Roman" w:hAnsi="Times New Roman"/>
          <w:vanish w:val="0"/>
          <w:color w:val="FF0000"/>
          <w:sz w:val="28"/>
          <w:szCs w:val="22"/>
          <w:rtl w:val="0"/>
          <w:lang w:val="en-GB"/>
        </w:rPr>
        <w:t>wood</w:t>
      </w:r>
      <w:r>
        <w:rPr>
          <w:sz w:val="28"/>
        </w:rPr>
        <w:t xml:space="preserve">_____ (wood/would). </w:t>
      </w:r>
    </w:p>
    <w:p>
      <w:pPr>
        <w:rPr>
          <w:sz w:val="28"/>
          <w:szCs w:val="22"/>
          <w:lang w:bidi="ar_SA" w:eastAsia="en_US" w:val="en_GB"/>
        </w:rPr>
      </w:pPr>
      <w:r>
        <w:rPr>
          <w:sz w:val="28"/>
        </w:rPr>
        <w:t>One day she was walking, and the sky was a wonderful ___</w:t>
      </w:r>
      <w:r>
        <w:rPr>
          <w:rFonts w:ascii="Times New Roman" w:hAnsi="Times New Roman"/>
          <w:vanish w:val="0"/>
          <w:color w:val="FF0000"/>
          <w:sz w:val="28"/>
          <w:szCs w:val="22"/>
          <w:rtl w:val="0"/>
          <w:lang w:val="en-GB"/>
        </w:rPr>
        <w:t>blue</w:t>
      </w:r>
      <w:r>
        <w:rPr>
          <w:sz w:val="28"/>
        </w:rPr>
        <w:t>_____ (blue/blew) colour. She stopped to admire the pretty view. The __</w:t>
      </w:r>
      <w:r>
        <w:rPr>
          <w:rFonts w:ascii="Times New Roman" w:hAnsi="Times New Roman"/>
          <w:vanish w:val="0"/>
          <w:color w:val="FF0000"/>
          <w:sz w:val="28"/>
          <w:szCs w:val="22"/>
          <w:rtl w:val="0"/>
          <w:lang w:val="en-GB"/>
        </w:rPr>
        <w:t>sun</w:t>
      </w:r>
      <w:r>
        <w:rPr>
          <w:sz w:val="28"/>
        </w:rPr>
        <w:t>_____ (sun/son) was positively gleaming like a jewel. She didn’t notice the approach of a hunched figure with a cloak, carrying a basket of ___</w:t>
      </w:r>
      <w:r>
        <w:rPr>
          <w:rFonts w:ascii="Times New Roman" w:hAnsi="Times New Roman"/>
          <w:vanish w:val="0"/>
          <w:color w:val="FF0000"/>
          <w:sz w:val="28"/>
          <w:szCs w:val="22"/>
          <w:rtl w:val="0"/>
          <w:lang w:val="en-GB"/>
        </w:rPr>
        <w:t>flowers</w:t>
      </w:r>
      <w:r>
        <w:rPr>
          <w:sz w:val="28"/>
        </w:rPr>
        <w:t>________ (flours/flowers). The figure stopped about ___</w:t>
      </w:r>
      <w:r>
        <w:rPr>
          <w:rFonts w:ascii="Times New Roman" w:hAnsi="Times New Roman"/>
          <w:vanish w:val="0"/>
          <w:color w:val="FF0000"/>
          <w:sz w:val="28"/>
          <w:szCs w:val="22"/>
          <w:rtl w:val="0"/>
          <w:lang w:val="en-GB"/>
        </w:rPr>
        <w:t>eight</w:t>
      </w:r>
      <w:r>
        <w:rPr>
          <w:sz w:val="28"/>
        </w:rPr>
        <w:t xml:space="preserve">_______ (ate/eight) feet from the princess and watched her carefully. </w:t>
      </w:r>
    </w:p>
    <w:p>
      <w:pPr>
        <w:rPr>
          <w:sz w:val="28"/>
          <w:szCs w:val="22"/>
          <w:lang w:bidi="ar_SA" w:eastAsia="en_US" w:val="en_GB"/>
        </w:rPr>
      </w:pPr>
      <w:r>
        <w:rPr>
          <w:sz w:val="28"/>
        </w:rPr>
        <w:t>She turned around, and couldn’t believe the _____</w:t>
      </w:r>
      <w:r>
        <w:rPr>
          <w:rFonts w:ascii="Times New Roman" w:hAnsi="Times New Roman"/>
          <w:vanish w:val="0"/>
          <w:color w:val="FF0000"/>
          <w:sz w:val="28"/>
          <w:szCs w:val="22"/>
          <w:rtl w:val="0"/>
          <w:lang w:val="en-GB"/>
        </w:rPr>
        <w:t>sight</w:t>
      </w:r>
      <w:r>
        <w:rPr>
          <w:sz w:val="28"/>
        </w:rPr>
        <w:t>________ (sight/site) before her.</w:t>
      </w:r>
    </w:p>
    <w:p>
      <w:pPr>
        <w:rPr>
          <w:sz w:val="28"/>
          <w:szCs w:val="22"/>
          <w:lang w:bidi="ar_SA" w:eastAsia="en_US" w:val="en_GB"/>
        </w:rPr>
      </w:pPr>
      <w:r>
        <w:rPr>
          <w:sz w:val="28"/>
        </w:rPr>
        <w:t>“What do you want with me?” she asked worriedly.</w:t>
      </w:r>
    </w:p>
    <w:p>
      <w:pPr>
        <w:rPr>
          <w:sz w:val="28"/>
          <w:szCs w:val="22"/>
          <w:lang w:bidi="ar_SA" w:eastAsia="en_US" w:val="en_GB"/>
        </w:rPr>
      </w:pPr>
      <w:r>
        <w:rPr>
          <w:sz w:val="28"/>
        </w:rPr>
        <w:t>The figure merely _</w:t>
      </w:r>
      <w:r>
        <w:rPr>
          <w:rFonts w:ascii="Times New Roman" w:hAnsi="Times New Roman"/>
          <w:vanish w:val="0"/>
          <w:color w:val="FF0000"/>
          <w:sz w:val="28"/>
          <w:szCs w:val="22"/>
          <w:rtl w:val="0"/>
          <w:lang w:val="en-GB"/>
        </w:rPr>
        <w:t>made</w:t>
      </w:r>
      <w:r>
        <w:rPr>
          <w:sz w:val="28"/>
        </w:rPr>
        <w:t>_______(made/maid) a grumbling sound in ____</w:t>
      </w:r>
      <w:r>
        <w:rPr>
          <w:rFonts w:ascii="Times New Roman" w:hAnsi="Times New Roman"/>
          <w:vanish w:val="0"/>
          <w:color w:val="FF0000"/>
          <w:sz w:val="28"/>
          <w:szCs w:val="22"/>
          <w:rtl w:val="0"/>
          <w:lang w:val="en-GB"/>
        </w:rPr>
        <w:t>their</w:t>
      </w:r>
      <w:r>
        <w:rPr>
          <w:sz w:val="28"/>
        </w:rPr>
        <w:t xml:space="preserve">_____ (they’re/their) throat. </w:t>
      </w:r>
    </w:p>
    <w:p>
      <w:pPr>
        <w:rPr>
          <w:sz w:val="28"/>
          <w:szCs w:val="22"/>
          <w:lang w:bidi="ar_SA" w:eastAsia="en_US" w:val="en_GB"/>
        </w:rPr>
      </w:pPr>
      <w:r>
        <w:rPr>
          <w:sz w:val="28"/>
        </w:rPr>
        <w:t>The princess didn’t want to get ____</w:t>
      </w:r>
      <w:r>
        <w:rPr>
          <w:rFonts w:ascii="Times New Roman" w:hAnsi="Times New Roman"/>
          <w:vanish w:val="0"/>
          <w:color w:val="FF0000"/>
          <w:sz w:val="28"/>
          <w:szCs w:val="22"/>
          <w:rtl w:val="0"/>
          <w:lang w:val="en-GB"/>
        </w:rPr>
        <w:t>too</w:t>
      </w:r>
      <w:r>
        <w:rPr>
          <w:sz w:val="28"/>
        </w:rPr>
        <w:t>____ (to/too) _____</w:t>
      </w:r>
      <w:r>
        <w:rPr>
          <w:rFonts w:ascii="Times New Roman" w:hAnsi="Times New Roman"/>
          <w:vanish w:val="0"/>
          <w:color w:val="FF0000"/>
          <w:sz w:val="28"/>
          <w:szCs w:val="22"/>
          <w:rtl w:val="0"/>
          <w:lang w:val="en-GB"/>
        </w:rPr>
        <w:t>close</w:t>
      </w:r>
      <w:r>
        <w:rPr>
          <w:sz w:val="28"/>
        </w:rPr>
        <w:t>______ (clothes/close) because she had often been warned by her Uncle that she shouldn’t talk to any  ___</w:t>
      </w:r>
      <w:r>
        <w:rPr>
          <w:rFonts w:ascii="Times New Roman" w:hAnsi="Times New Roman"/>
          <w:vanish w:val="0"/>
          <w:color w:val="FF0000"/>
          <w:sz w:val="28"/>
          <w:szCs w:val="22"/>
          <w:rtl w:val="0"/>
          <w:lang w:val="en-GB"/>
        </w:rPr>
        <w:t>male</w:t>
      </w:r>
      <w:r>
        <w:rPr>
          <w:sz w:val="28"/>
        </w:rPr>
        <w:t>_____ (mail/male) on her own.</w:t>
      </w:r>
    </w:p>
    <w:p>
      <w:pPr>
        <w:rPr>
          <w:sz w:val="28"/>
          <w:szCs w:val="22"/>
          <w:lang w:bidi="ar_SA" w:eastAsia="en_US" w:val="en_GB"/>
        </w:rPr>
      </w:pPr>
      <w:r>
        <w:rPr>
          <w:sz w:val="28"/>
        </w:rPr>
        <w:t>Being uncommonly ___</w:t>
      </w:r>
      <w:r>
        <w:rPr>
          <w:rFonts w:ascii="Times New Roman" w:hAnsi="Times New Roman"/>
          <w:vanish w:val="0"/>
          <w:color w:val="FF0000"/>
          <w:sz w:val="28"/>
          <w:szCs w:val="22"/>
          <w:rtl w:val="0"/>
          <w:lang w:val="en-GB"/>
        </w:rPr>
        <w:t>bored</w:t>
      </w:r>
      <w:r>
        <w:rPr>
          <w:sz w:val="28"/>
        </w:rPr>
        <w:t>________ (board/bored), the Princess decided to risk her life in discovering the identity of her strange companion.</w:t>
      </w:r>
    </w:p>
    <w:p>
      <w:pPr>
        <w:rPr>
          <w:sz w:val="28"/>
          <w:szCs w:val="22"/>
          <w:lang w:bidi="ar_SA" w:eastAsia="en_US" w:val="en_GB"/>
        </w:rPr>
      </w:pPr>
      <w:r>
        <w:rPr>
          <w:sz w:val="28"/>
        </w:rPr>
        <w:t>She whipped the cloak ___</w:t>
      </w:r>
      <w:r>
        <w:rPr>
          <w:rFonts w:ascii="Times New Roman" w:hAnsi="Times New Roman"/>
          <w:vanish w:val="0"/>
          <w:color w:val="FF0000"/>
          <w:sz w:val="28"/>
          <w:szCs w:val="22"/>
          <w:rtl w:val="0"/>
          <w:lang w:val="en-GB"/>
        </w:rPr>
        <w:t>off</w:t>
      </w:r>
      <w:r>
        <w:rPr>
          <w:sz w:val="28"/>
        </w:rPr>
        <w:t>_______ (of/off) with a flourish and gasped.</w:t>
      </w:r>
    </w:p>
    <w:p>
      <w:pPr>
        <w:rPr>
          <w:sz w:val="28"/>
          <w:szCs w:val="22"/>
          <w:lang w:bidi="ar_SA" w:eastAsia="en_US" w:val="en_GB"/>
        </w:rPr>
      </w:pPr>
      <w:r>
        <w:rPr>
          <w:sz w:val="28"/>
        </w:rPr>
        <w:t>Standing before her was a massive ____</w:t>
      </w:r>
      <w:r>
        <w:rPr>
          <w:rFonts w:ascii="Times New Roman" w:hAnsi="Times New Roman"/>
          <w:vanish w:val="0"/>
          <w:color w:val="FF0000"/>
          <w:sz w:val="28"/>
          <w:szCs w:val="22"/>
          <w:rtl w:val="0"/>
          <w:lang w:val="en-GB"/>
        </w:rPr>
        <w:t>male</w:t>
      </w:r>
      <w:r>
        <w:rPr>
          <w:sz w:val="28"/>
        </w:rPr>
        <w:t>______ (mail/male) ______</w:t>
      </w:r>
      <w:r>
        <w:rPr>
          <w:rFonts w:ascii="Times New Roman" w:hAnsi="Times New Roman"/>
          <w:vanish w:val="0"/>
          <w:color w:val="FF0000"/>
          <w:sz w:val="28"/>
          <w:szCs w:val="22"/>
          <w:rtl w:val="0"/>
          <w:lang w:val="en-GB"/>
        </w:rPr>
        <w:t>bear</w:t>
      </w:r>
      <w:r>
        <w:rPr>
          <w:sz w:val="28"/>
        </w:rPr>
        <w:t>_____ (bare/bear).</w:t>
      </w:r>
    </w:p>
    <w:p>
      <w:pPr>
        <w:rPr>
          <w:sz w:val="28"/>
          <w:szCs w:val="22"/>
          <w:lang w:bidi="ar_SA" w:eastAsia="en_US" w:val="en_GB"/>
        </w:rPr>
      </w:pPr>
      <w:r>
        <w:rPr>
          <w:sz w:val="28"/>
        </w:rPr>
        <w:t xml:space="preserve">The princess screamed all the way home.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tabs>
          <w:tab w:leader="none" w:pos="3840" w:val="left"/>
        </w:tabs>
        <w:rPr>
          <w:sz w:val="28"/>
          <w:szCs w:val="22"/>
          <w:lang w:bidi="ar_SA" w:eastAsia="en_US" w:val="en_GB"/>
        </w:rPr>
      </w:pPr>
      <w:r>
        <w:rPr>
          <w:sz w:val="28"/>
        </w:rPr>
        <w:t xml:space="preserve">	</w:t>
      </w: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tabs>
          <w:tab w:leader="none" w:pos="3840" w:val="left"/>
        </w:tabs>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8"/>
          <w:lang w:bidi="ar_SA" w:eastAsia="en_US" w:val="en_GB"/>
        </w:rPr>
      </w:pPr>
    </w:p>
    <w:p>
      <w:pPr>
        <w:rPr>
          <w:sz w:val="36"/>
          <w:szCs w:val="22"/>
          <w:lang w:bidi="ar_SA" w:eastAsia="en_US" w:val="en_GB"/>
        </w:rPr>
      </w:pPr>
    </w:p>
    <w:p>
      <w:pPr>
        <w:rPr>
          <w:sz w:val="36"/>
          <w:szCs w:val="22"/>
          <w:lang w:bidi="ar_SA" w:eastAsia="en_US" w:val="en_GB"/>
        </w:rPr>
      </w:pPr>
      <w:r>
        <w:rPr>
          <w:noProof w:val="1"/>
          <w:sz w:val="36"/>
          <w:lang w:eastAsia="en-GB"/>
        </w:rPr>
        <mc:AlternateContent>
          <mc:Choice Requires="wps">
            <w:drawing>
              <wp:anchor allowOverlap="1" behindDoc="0" distB="0" distL="114300" distR="114300" distT="0" layoutInCell="1" locked="0" relativeHeight="251830272" simplePos="0">
                <wp:simplePos x="0" y="0"/>
                <wp:positionH relativeFrom="column">
                  <wp:posOffset>2838450</wp:posOffset>
                </wp:positionH>
                <wp:positionV relativeFrom="paragraph">
                  <wp:posOffset>57151</wp:posOffset>
                </wp:positionV>
                <wp:extent cx="466725" cy="381000"/>
                <wp:effectExtent b="38100" l="38100" r="28575" t="19050"/>
                <wp:wrapNone/>
                <wp:docPr id="4156" name="5-Point Star 4156"/>
                <wp:cNvGraphicFramePr/>
                <a:graphic>
                  <a:graphicData uri="http://schemas.microsoft.com/office/word/2010/wordprocessingShape">
                    <wps:wsp>
                      <wps:cNvPr id="0" name=""/>
                      <wps:cNvSpPr/>
                      <wps:spPr>
                        <a:xfrm>
                          <a:ext cx="466725" cy="381000"/>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73761C" id="5-Point Star 4156" o:spid="_x0000_s1026" style="position:absolute;margin-left:223.5pt;margin-top:4.5pt;width:36.75pt;height:30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66725,3810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Jh7bEjQIAAHYFAAAOAAAAZHJzL2Uyb0RvYy54bWysVN9v2jAQfp+0/8Hye5uEAe1QQ4VaMU2q WjQ69dk4NrHk2N7ZENhfv7MTUtRWe5jGgznn7r774e/u5vbQaLIX4JU1JS0uc0qE4bZSZlvSn8/L i2tKfGCmYtoaUdKj8PR2/vnTTetmYmRrqysBBEGMn7WupHUIbpZlnteiYf7SOmFQKS00LOAVtlkF rEX0RmejPJ9mrYXKgeXCe/x63ynpPOFLKXh4ktKLQHRJMbeQTkjnJp7Z/IbNtsBcrXifBvuHLBqm DAYdoO5ZYGQH6h1UozhYb2W45LbJrJSKi1QDVlPkb6pZ18yJVAs2x7uhTf7/wfLH/QqIqko6LiZT Sgxr8JUmFyurTCDrwIAkBfapdX6G5mu3gv7mUYxFHyQ08R/LIYfU2+PQW3EIhOPH8XR6NZpQwlH1 5brI89T77NXZgQ/fhG1IFEqKpIFJainbP/iAEdH2ZBODeatVtVRapwtsN3cayJ7hOy/xN8CfmWWx gi7nJIWjFtFZmx9CYg8wy1GKmNgnBjzGuTCh6FQ1q0QXZoI1nIoYPFKaCTAiS0xvwO4BIrPfY3f1 9fbRVSTyDs753xLrnAePFNmaMDg3ylj4CEBjVX3kzh7TP2tNFDe2OiJDwHaj4x1fKnygB+bDigHO Ck4Vzn94wkNq25bU9hIltYXfH32P9khh1FLS4uzha//aMRCU6O8Gyf21GI/jsKbLeHI1wgucazbn GrNr7iw+e4GbxvEkRvugT6IE27zgmljEqKhihmPskvIAp8td6HYCLhouFotkhgPqWHgwa8cjeOxq 5N/z4YWB61kakN6P9jSnbPaGq51t9DR2sQtWqkTk1772/cbhTsTpF1HcHuf3ZPW6Lud/AAAA//8D AFBLAwQUAAYACAAAACEA4ZbEhOAAAAAIAQAADwAAAGRycy9kb3ducmV2LnhtbEyPQU/DMAyF70j8 h8hI3FiyaRtbqTsBEiAhBtrgwDFrvLaiSaomXcO/x5zgZNnv6fl7+SbZVpyoD413CNOJAkGu9KZx FcLH+8PVCkSI2hndekcI3xRgU5yf5TozfnQ7Ou1jJTjEhUwj1DF2mZShrMnqMPEdOdaOvrc68tpX 0vR65HDbyplSS2l14/hDrTu6r6n82g8WQW3T83Hr71ZpfHx7+owvQximr4iXF+n2BkSkFP/M8IvP 6FAw08EPzgTRIszn19wlIqx5sL6YqQWIA8KSD7LI5f8CxQ8AAAD//wMAUEsBAi0AFAAGAAgAAAAh ALaDOJL+AAAA4QEAABMAAAAAAAAAAAAAAAAAAAAAAFtDb250ZW50X1R5cGVzXS54bWxQSwECLQAU AAYACAAAACEAOP0h/9YAAACUAQAACwAAAAAAAAAAAAAAAAAvAQAAX3JlbHMvLnJlbHNQSwECLQAU AAYACAAAACEACYe2xI0CAAB2BQAADgAAAAAAAAAAAAAAAAAuAgAAZHJzL2Uyb0RvYy54bWxQSwEC LQAUAAYACAAAACEA4ZbEhOAAAAAIAQAADwAAAAAAAAAAAAAAAADnBAAAZHJzL2Rvd25yZXYueG1s UEsFBgAAAAAEAAQA8wAAAPQFAAAAAA== " path="m,145529r178274,1l233363,r55088,145530l466725,145529,322497,235470r55091,145529l233363,291056,89137,380999,144228,235470,,145529xe" fillcolor="yellow" strokecolor="#0a5382 [1604]" strokeweight="1.25pt">
                <v:path arrowok="t" o:connecttype="custom" o:connectlocs="0,145529;178274,145530;233363,0;288451,145530;466725,145529;322497,235470;377588,380999;233363,291056;89137,380999;144228,235470;0,145529" o:connectangles="0,0,0,0,0,0,0,0,0,0,0"/>
              </v:shape>
            </w:pict>
          </mc:Fallback>
        </mc:AlternateContent>
      </w:r>
    </w:p>
    <w:p>
      <w:pPr>
        <w:tabs>
          <w:tab w:leader="none" w:pos="1515" w:val="left"/>
          <w:tab w:leader="none" w:pos="4873" w:val="center"/>
        </w:tabs>
        <w:jc w:val="center"/>
        <w:rPr>
          <w:sz w:val="36"/>
          <w:szCs w:val="22"/>
          <w:lang w:bidi="ar_SA" w:eastAsia="en_US" w:val="en_GB"/>
        </w:rPr>
      </w:pP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2"/>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a homonym</w:t>
      </w:r>
      <w:r>
        <w:rPr>
          <w:sz w:val="28"/>
          <w:szCs w:val="28"/>
        </w:rPr>
        <w:t xml:space="preserve"> </w:t>
      </w:r>
      <w:r>
        <w:rPr>
          <w:sz w:val="28"/>
          <w:szCs w:val="28"/>
        </w:rPr>
        <w:t>in your reading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Look through your exercise book. Have you used any</w:t>
      </w:r>
      <w:r>
        <w:rPr>
          <w:sz w:val="28"/>
          <w:szCs w:val="28"/>
        </w:rPr>
        <w:t xml:space="preserve"> homonyms, correctly or </w:t>
      </w:r>
      <w:r>
        <w:rPr>
          <w:sz w:val="28"/>
          <w:szCs w:val="28"/>
        </w:rPr>
        <w:t xml:space="preserve">incorrectly? </w:t>
      </w:r>
      <w:r>
        <w:rPr>
          <w:sz w:val="28"/>
          <w:szCs w:val="28"/>
        </w:rPr>
        <w:t>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1820032" simplePos="0">
                <wp:simplePos x="0" y="0"/>
                <wp:positionH relativeFrom="margin">
                  <wp:align>left</wp:align>
                </wp:positionH>
                <wp:positionV relativeFrom="paragraph">
                  <wp:posOffset>5715</wp:posOffset>
                </wp:positionV>
                <wp:extent cx="1905000" cy="352425"/>
                <wp:effectExtent b="28575" l="0" r="19050" t="0"/>
                <wp:wrapNone/>
                <wp:docPr id="4146" name="Rounded Rectangle 4146"/>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112EBF1B" id="Rounded Rectangle 4146" o:spid="_x0000_s1036" style="position:absolute;margin-left:0;margin-top:.45pt;width:150pt;height:27.75pt;z-index:2518200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7p1N4hQIAAA8FAAAOAAAAZHJzL2Uyb0RvYy54bWysVEtv2zAMvg/YfxB0Xx2ncR9BnSJokGFA 0QZth54ZWX4AsqhJSuzs14+S3fSxnobl4JAixcfHj7q67lvF9tK6BnXO05MJZ1ILLBpd5fzn0/rb BWfOgy5AoZY5P0jHrxdfv1x1Zi6nWKMqpGUURLt5Z3Jee2/mSeJELVtwJ2ikJmOJtgVPqq2SwkJH 0VuVTCeTs6RDWxiLQjpHp6vByBcxfllK4e/L0knPVM6pNh+/Nn634ZssrmBeWTB1I8Yy4B+qaKHR lPQYagUe2M42f4VqG2HRYelPBLYJlmUjZOyBukknH7p5rMHI2AuB48wRJvf/woq7/caypsj5LJ2d caahpSk94E4XsmAPhB/oSkkWrQRWZ9yc7jyajR01R2LovC9tG/6pJ9ZHgA9HgGXvmaDD9HKSTSY0 B0G202w6m2ZhAsnrbWOd/y6xZUHIuQ2FhCoiuLC/dX7wf/ELGR2qplg3SkXl4G6UZXuggRNPCuw4 U+A8HeZ8HX9jynfXlGYd1ZddnGdUHRATSwWexNYQNk5XnIGqiOLC21jLu9vOVttj1uVptlqlnyUJ Ra/A1UN1McLopnSoXUbCjj0GpAdsg+T7bR/HdB5uhJMtFgcancWB086IdUPxb6nXDVgiMcFMi+nv 6VMqpO5wlDir0f7+7Dz4E7fIyllHS0Gd/9qBlQThD02su0xns7BFUZll51NS7FvL9q1F79obpDGk 9AQYEcXg79WLWFpsn2l/lyErmUALyj1gPCo3flhWegGEXC6jG22OAX+rH40IwQNyAdmn/hmsGYnj iXJ3+LJAMP9AncE33NS43Hksm8irV1yJlEGhrYv0HF+IsNZv9ej1+o4t/gAAAP//AwBQSwMEFAAG AAgAAAAhALKnW9zYAAAABAEAAA8AAABkcnMvZG93bnJldi54bWxMj8FOwzAQRO9I/IO1SNyoDZQI QpwKRUICbpRy4LZNljgQryPbbdO/ZznBcTSjmTfVavaj2lNMQ2ALlwsDirgN3cC9hc3b48UtqJSR OxwDk4UjJVjVpycVll048Cvt17lXUsKpRAsu56nUOrWOPKZFmIjF+wzRYxYZe91FPEi5H/WVMYX2 OLAsOJyocdR+r3fewrvRxydeNthG55qCXj6+aPNs7fnZ/HAPKtOc/8Lwiy/oUAvTNuy4S2q0IEey hTtQ4l0bI3Jr4aZYgq4r/R++/gEAAP//AwBQSwECLQAUAAYACAAAACEAtoM4kv4AAADhAQAAEwAA AAAAAAAAAAAAAAAAAAAAW0NvbnRlbnRfVHlwZXNdLnhtbFBLAQItABQABgAIAAAAIQA4/SH/1gAA AJQBAAALAAAAAAAAAAAAAAAAAC8BAABfcmVscy8ucmVsc1BLAQItABQABgAIAAAAIQB7p1N4hQIA AA8FAAAOAAAAAAAAAAAAAAAAAC4CAABkcnMvZTJvRG9jLnhtbFBLAQItABQABgAIAAAAIQCyp1vc 2AAAAAQBAAAPAAAAAAAAAAAAAAAAAN8EAABkcnMvZG93bnJldi54bWxQSwUGAAAAAAQABADzAAAA 5AUAAAAA " fillcolor="window" strokecolor="#a35dd1" strokeweight="1.25pt">
                <v:textbox>
                  <w:txbxContent>
                    <w:p w:rsidR="00CC1DF3" w:rsidRPr="004413C7" w:rsidRDefault="00CC1DF3" w:rsidP="00885CDE">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821056" simplePos="0">
                <wp:simplePos x="0" y="0"/>
                <wp:positionH relativeFrom="margin">
                  <wp:align>right</wp:align>
                </wp:positionH>
                <wp:positionV relativeFrom="paragraph">
                  <wp:posOffset>428625</wp:posOffset>
                </wp:positionV>
                <wp:extent cx="6162675" cy="1371600"/>
                <wp:effectExtent b="19050" l="0" r="28575" t="0"/>
                <wp:wrapNone/>
                <wp:docPr id="4147" name="Text Box 4147"/>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6FDC0991" id="Text Box 4147" o:spid="_x0000_s1037" type="#_x0000_t202" style="position:absolute;margin-left:434.05pt;margin-top:33.75pt;width:485.25pt;height:108pt;z-index:25182105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HiI0MmgIAAMAFAAAOAAAAZHJzL2Uyb0RvYy54bWysVEtPGzEQvlfqf7B8L5sNIaERG5SCqCqh ggoVZ8drEwvb49pOdtNf37F386JcqHrZHXu+eX2emYvL1miyFj4osBUtTwaUCMuhVva5oj8fbz6d UxIiszXTYEVFNyLQy9nHDxeNm4ohLEHXwhN0YsO0cRVdxuimRRH4UhgWTsAJi0oJ3rCIR/9c1J41 6N3oYjgYjIsGfO08cBEC3l53SjrL/qUUPN5JGUQkuqKYW8xfn7+L9C1mF2z67JlbKt6nwf4hC8OU xaA7V9csMrLy6i9XRnEPAWQ84WAKkFJxkWvAasrBq2oelsyJXAuSE9yOpvD/3PLv63tPVF3RUTma UGKZwVd6FG0kX6Al+RI5alyYIvTBITi2qMG3Ttyl+4CXqfRWepP+WBRBPbK92TGc/HG8HJfj4Xhy RglHXXk6KceD/AbF3tz5EL8KMCQJFfX4hJlZtr4NEUMidAtJ0QJoVd8orfMhtY240p6sGT64jjlJ tDhCaUsaTOX0bJAdH+mS6539QjP+kso89oAnbVM4kRusT2tPRZbiRouE0faHkEhwZuSNHBnnwu7y zOiEkljRewx7/D6r9xh3daBFjgw27oyNsuA7lo6prV+21MoOjyQd1J3E2C7a3Fnn205ZQL3BBvLQ jWFw/EYh37csxHvmce6wZ3CXxDv8SA34SNBLlCzB/37rPuFxHFBLSYNzXNHwa8W8oER/szgon8vR KA1+PozOJkM8+EPN4lBjV+YKsHNK3FqOZzHho96K0oN5wpUzT1FRxSzH2BWNW/EqdtsFVxYX83kG 4ag7Fm/tg+PJdWI59dlj+8S86/s84oh8h+3Es+mrdu+wydLCfBVBqjwLieeO1Z5/XBO5XfuVlvbQ 4Tmj9ot39gcAAP//AwBQSwMEFAAGAAgAAAAhAOYtiUrcAAAABwEAAA8AAABkcnMvZG93bnJldi54 bWxMj8FOwzAQRO9I/IO1SNyoQ1HbNGRTAWq5cKIgzm68tS3idRS7afj7mhPcdjSjmbf1ZvKdGGmI LjDC/awAQdwG7dggfH7s7koQMSnWqgtMCD8UYdNcX9Wq0uHM7zTukxG5hGOlEGxKfSVlbC15FWeh J87eMQxepSwHI/Wgzrncd3JeFEvpleO8YFVPL5ba7/3JI2yfzdq0pRrsttTOjdPX8c28It7eTE+P IBJN6S8Mv/gZHZrMdAgn1lF0CPmRhLBcLUBkd70q8nFAmJcPC5BNLf/zNxcAAAD//wMAUEsBAi0A FAAGAAgAAAAhALaDOJL+AAAA4QEAABMAAAAAAAAAAAAAAAAAAAAAAFtDb250ZW50X1R5cGVzXS54 bWxQSwECLQAUAAYACAAAACEAOP0h/9YAAACUAQAACwAAAAAAAAAAAAAAAAAvAQAAX3JlbHMvLnJl bHNQSwECLQAUAAYACAAAACEAB4iNDJoCAADABQAADgAAAAAAAAAAAAAAAAAuAgAAZHJzL2Uyb0Rv Yy54bWxQSwECLQAUAAYACAAAACEA5i2JStwAAAAHAQAADwAAAAAAAAAAAAAAAAD0BAAAZHJzL2Rv d25yZXYueG1sUEsFBgAAAAAEAAQA8wAAAP0FAAAAAA== " fillcolor="white [3201]" strokeweight=".5pt">
                <v:textbox>
                  <w:txbxContent>
                    <w:p w:rsidR="00CC1DF3" w:rsidRDefault="00CC1DF3" w:rsidP="00885CDE"/>
                    <w:p w:rsidR="00CC1DF3" w:rsidRDefault="00CC1DF3" w:rsidP="00885CDE"/>
                    <w:p w:rsidR="00CC1DF3" w:rsidRDefault="00CC1DF3" w:rsidP="00885CDE"/>
                    <w:p w:rsidR="00CC1DF3" w:rsidRDefault="00CC1DF3" w:rsidP="00885CDE"/>
                    <w:p w:rsidR="00CC1DF3" w:rsidRDefault="00CC1DF3" w:rsidP="00885CDE"/>
                    <w:p w:rsidR="00CC1DF3" w:rsidRDefault="00CC1DF3" w:rsidP="00885CDE"/>
                    <w:p w:rsidR="00CC1DF3" w:rsidRDefault="00CC1DF3" w:rsidP="00885CDE"/>
                    <w:p w:rsidR="00CC1DF3" w:rsidRDefault="00CC1DF3" w:rsidP="00885CDE"/>
                    <w:p w:rsidR="00CC1DF3" w:rsidRDefault="00CC1DF3" w:rsidP="00885CDE"/>
                    <w:p w:rsidR="00CC1DF3" w:rsidRDefault="00CC1DF3" w:rsidP="00885CDE"/>
                    <w:p w:rsidR="00CC1DF3" w:rsidRDefault="00CC1DF3" w:rsidP="00885CDE"/>
                    <w:p w:rsidR="00CC1DF3" w:rsidRDefault="00CC1DF3" w:rsidP="00885CDE"/>
                  </w:txbxContent>
                </v:textbox>
                <w10:wrap anchorx="margin"/>
              </v:shape>
            </w:pict>
          </mc:Fallback>
        </mc:AlternateContent>
      </w:r>
      <w:r>
        <w:rPr>
          <w:sz w:val="28"/>
        </w:rPr>
        <w:t xml:space="preserve">Record the rules for using </w:t>
      </w:r>
      <w:r>
        <w:rPr>
          <w:sz w:val="28"/>
        </w:rPr>
        <w:t>a homonym in</w:t>
      </w:r>
      <w:r>
        <w:rPr>
          <w:sz w:val="28"/>
        </w:rPr>
        <w:t xml:space="preserve">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1823104" simplePos="0">
            <wp:simplePos x="0" y="0"/>
            <wp:positionH relativeFrom="column">
              <wp:posOffset>2085975</wp:posOffset>
            </wp:positionH>
            <wp:positionV relativeFrom="paragraph">
              <wp:posOffset>143667</wp:posOffset>
            </wp:positionV>
            <wp:extent cx="302895" cy="600075"/>
            <wp:effectExtent b="9525" l="0" r="1905" t="0"/>
            <wp:wrapTight wrapText="bothSides">
              <wp:wrapPolygon edited="0">
                <wp:start x="0" y="0"/>
                <wp:lineTo x="0" y="21257"/>
                <wp:lineTo x="20377" y="21257"/>
                <wp:lineTo x="20377" y="0"/>
                <wp:lineTo x="0" y="0"/>
              </wp:wrapPolygon>
            </wp:wrapTight>
            <wp:docPr id="4154" name="Picture 4154"/>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r>
        <w:rPr>
          <w:noProof w:val="1"/>
          <w:lang w:eastAsia="en-GB"/>
        </w:rPr>
        <mc:AlternateContent>
          <mc:Choice Requires="wps">
            <w:drawing>
              <wp:anchor allowOverlap="1" behindDoc="0" distB="0" distL="114300" distR="114300" distT="0" layoutInCell="1" locked="0" relativeHeight="251822080" simplePos="0">
                <wp:simplePos x="0" y="0"/>
                <wp:positionH relativeFrom="margin">
                  <wp:align>left</wp:align>
                </wp:positionH>
                <wp:positionV relativeFrom="paragraph">
                  <wp:posOffset>88100</wp:posOffset>
                </wp:positionV>
                <wp:extent cx="1905000" cy="352425"/>
                <wp:effectExtent b="28575" l="0" r="19050" t="0"/>
                <wp:wrapNone/>
                <wp:docPr id="4148" name="Rounded Rectangle 4148"/>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5D54C062" id="Rounded Rectangle 4148" o:spid="_x0000_s1038" style="position:absolute;margin-left:0;margin-top:6.95pt;width:150pt;height:27.75pt;z-index:2518220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YoW3DhQIAAA8FAAAOAAAAZHJzL2Uyb0RvYy54bWysVEtv2zAMvg/YfxB0X22n8dYGdYqgQYYB RVu0HXpmZPkByKImKbGzXz9KdtPHehqWg0OKFB8fP+ricugU20vrWtQFz05SzqQWWLa6LvjPx82X M86cB12CQi0LfpCOXy4/f7rozULOsEFVSssoiHaL3hS88d4sksSJRnbgTtBITcYKbQeeVFsnpYWe oncqmaXp16RHWxqLQjpHp+vRyJcxflVJ4W+ryknPVMGpNh+/Nn634ZssL2BRWzBNK6Yy4B+q6KDV lPQYag0e2M62f4XqWmHRYeVPBHYJVlUrZOyBusnSd908NGBk7IXAceYIk/t/YcXN/s6ytiz4PJvT rDR0NKV73OlSluye8ANdK8milcDqjVvQnQdzZyfNkRg6HyrbhX/qiQ0R4MMRYDl4JugwO0/zNKU5 CLKd5rP5LA8TSF5uG+v8d4kdC0LBbSgkVBHBhf2186P/s1/I6FC15aZVKioHd6Us2wMNnHhSYs+Z AufpsOCb+JtSvrmmNOupvvzsW07VATGxUuBJ7Axh43TNGaiaKC68jbW8ue1svT1mXZ3m63X2UZJQ 9BpcM1YXI0xuSofaZSTs1GNAesQ2SH7YDnFM5+FGONlieaDRWRw57YzYtBT/mnq9A0skJphpMf0t fSqF1B1OEmcN2t8fnQd/4hZZOetpKajzXzuwkiD8oYl159l8HrYoKvP824wU+9qyfW3Ru+4KaQwZ PQFGRDH4e/UsVha7J9rfVchKJtCCco8YT8qVH5eVXgAhV6voRptjwF/rByNC8IBcQPZxeAJrJuJ4 otwNPi8QLN5RZ/QNNzWudh6rNvLqBVciZVBo6yI9pxcirPVrPXq9vGPLPwAAAP//AwBQSwMEFAAG AAgAAAAhAC9cbYjaAAAABgEAAA8AAABkcnMvZG93bnJldi54bWxMj8FOwzAQRO9I/IO1SNyoDa0i GuJUKBIScKMtB25uvI1T4nVku2369ywnOM7MauZttZr8IE4YUx9Iw/1MgUBqg+2p07DdvNw9gkjZ kDVDINRwwQSr+vqqMqUNZ/rA0zp3gksolUaDy3kspUytQ2/SLIxInO1D9CazjJ200Zy53A/yQalC etMTLzgzYuOw/V4fvYZPJS+vtGhMG51rCnz/OuD2Tevbm+n5CUTGKf8dwy8+o0PNTLtwJJvEoIEf yezOlyA4nSvFxk5DsVyArCv5H7/+AQAA//8DAFBLAQItABQABgAIAAAAIQC2gziS/gAAAOEBAAAT AAAAAAAAAAAAAAAAAAAAAABbQ29udGVudF9UeXBlc10ueG1sUEsBAi0AFAAGAAgAAAAhADj9If/W AAAAlAEAAAsAAAAAAAAAAAAAAAAALwEAAF9yZWxzLy5yZWxzUEsBAi0AFAAGAAgAAAAhAFihbcOF AgAADwUAAA4AAAAAAAAAAAAAAAAALgIAAGRycy9lMm9Eb2MueG1sUEsBAi0AFAAGAAgAAAAhAC9c bYjaAAAABgEAAA8AAAAAAAAAAAAAAAAA3wQAAGRycy9kb3ducmV2LnhtbFBLBQYAAAAABAAEAPMA AADmBQAAAAA= " fillcolor="window" strokecolor="#a35dd1" strokeweight="1.25pt">
                <v:textbox>
                  <w:txbxContent>
                    <w:p w:rsidR="00CC1DF3" w:rsidRPr="004413C7" w:rsidRDefault="00CC1DF3" w:rsidP="00885CDE">
                      <w:pPr>
                        <w:jc w:val="center"/>
                        <w:rPr>
                          <w:sz w:val="24"/>
                        </w:rPr>
                      </w:pPr>
                      <w:r>
                        <w:rPr>
                          <w:sz w:val="32"/>
                        </w:rPr>
                        <w:t>Progress timeline</w:t>
                      </w:r>
                    </w:p>
                  </w:txbxContent>
                </v:textbox>
                <w10:wrap anchorx="margin"/>
              </v:roundrect>
            </w:pict>
          </mc:Fallback>
        </mc:AlternateContent>
      </w:r>
      <w:r>
        <w:rPr>
          <w:sz w:val="28"/>
        </w:rPr>
        <w:t xml:space="preserve">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828224" simplePos="0">
                <wp:simplePos x="0" y="0"/>
                <wp:positionH relativeFrom="column">
                  <wp:posOffset>4238625</wp:posOffset>
                </wp:positionH>
                <wp:positionV relativeFrom="paragraph">
                  <wp:posOffset>1376045</wp:posOffset>
                </wp:positionV>
                <wp:extent cx="390525" cy="390525"/>
                <wp:effectExtent b="28575" l="0" r="28575" t="0"/>
                <wp:wrapNone/>
                <wp:docPr id="4149" name="Text Box 4149"/>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78D7A0B0" id="Text Box 4149" o:spid="_x0000_s1039" type="#_x0000_t202" style="position:absolute;margin-left:333.75pt;margin-top:108.35pt;width:30.75pt;height:30.75pt;z-index:2518282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X/QnOXAIAAM0EAAAOAAAAZHJzL2Uyb0RvYy54bWysVE1vGjEQvVfqf7B8b3YhkDaIJaKJqCpF SSRS5Wy8XljV63Ftwy799X02n0l6qsrBzJdnxm/e7PimazTbKOdrMgXvXeScKSOprM2y4D+eZ5++ cOaDMKXQZFTBt8rzm8nHD+PWjlSfVqRL5RiSGD9qbcFXIdhRlnm5Uo3wF2SVgbMi14gA1S2z0okW 2Rud9fP8KmvJldaRVN7Derdz8knKX1VKhseq8iowXXD0FtLp0rmIZzYZi9HSCbuq5b4N8Q9dNKI2 KHpMdSeCYGtXv0vV1NKRpypcSGoyqqpaqvQGvKaXv3nNfCWsSm8BON4eYfL/L6182Dw5VpcFH/QG 15wZ0WBKz6oL7Ct1LBmBUWv9CKFzi+DQwYNZR+yi3cMYn95Vron/eBSDH2hvjwjHfBLGy+t82B9y JuHay8iSnS5b58M3RQ2LQsEdBphwFZt7H3ahh5BYy5Ouy1mtdVK2/lY7thGYNShSUsuZFj7AWPBZ +sWeUe3VNW1YW/Cry2GeKr3yxVrHnAst5M/3GZBPm1hfJb7t+zwhE6XQLbqEci9RLpoWVG6BpqMd J72VsxrV7tHwk3AgIQDEYoVHHJUmtEh7ibMVud9/s8d4cANezlqQuuD+11o4BRy+G7DmujcYxC1I ymD4uQ/FnXsW5x6zbm4JWPawwlYmMcYHfRArR80L9m8aq8IljETtgoeDeBt2q4b9lWo6TUHgvRXh 3sytjKkjcBHl5+5FOLsfewBfHuhAfzF6M/1dbLxpaLoOVNWJGidUMeSoYGfSuPf7HZfyXE9Rp6/Q 5A8AAAD//wMAUEsDBBQABgAIAAAAIQBJxsou3gAAAAsBAAAPAAAAZHJzL2Rvd25yZXYueG1sTI/B TsMwDIbvSLxDZCRuLF0l2q40nRASR4QYO8AtS0wbaJyqybqyp8ec4Gj70+/vb7aLH8SMU3SBFKxX GQgkE6yjTsH+9fGmAhGTJquHQKjgGyNs28uLRtc2nOgF513qBIdQrLWCPqWxljKaHr2OqzAi8e0j TF4nHqdO2kmfONwPMs+yQnrtiD/0esSHHs3X7ugVWHoLZN7d09nRzrjN+bn6NLNS11fL/R2IhEv6 g+FXn9WhZadDOJKNYlBQFOUtowrydVGCYKLMN9zuwJuyykG2jfzfof0BAAD//wMAUEsBAi0AFAAG AAgAAAAhALaDOJL+AAAA4QEAABMAAAAAAAAAAAAAAAAAAAAAAFtDb250ZW50X1R5cGVzXS54bWxQ SwECLQAUAAYACAAAACEAOP0h/9YAAACUAQAACwAAAAAAAAAAAAAAAAAvAQAAX3JlbHMvLnJlbHNQ SwECLQAUAAYACAAAACEAF/0JzlwCAADNBAAADgAAAAAAAAAAAAAAAAAuAgAAZHJzL2Uyb0RvYy54 bWxQSwECLQAUAAYACAAAACEAScbKLt4AAAALAQAADwAAAAAAAAAAAAAAAAC2BAAAZHJzL2Rvd25y ZXYueG1sUEsFBgAAAAAEAAQA8wAAAMEFAAAAAA== " fillcolor="window" strokeweight=".5pt">
                <v:textbox>
                  <w:txbxContent>
                    <w:p w:rsidR="00CC1DF3" w:rsidRDefault="00CC1DF3" w:rsidP="00885CDE"/>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27200" simplePos="0">
                <wp:simplePos x="0" y="0"/>
                <wp:positionH relativeFrom="margin">
                  <wp:posOffset>3008630</wp:posOffset>
                </wp:positionH>
                <wp:positionV relativeFrom="paragraph">
                  <wp:posOffset>1395095</wp:posOffset>
                </wp:positionV>
                <wp:extent cx="390525" cy="409575"/>
                <wp:effectExtent b="28575" l="0" r="28575" t="0"/>
                <wp:wrapNone/>
                <wp:docPr id="4150" name="Text Box 4150"/>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40F32EEF" id="Text Box 4150" o:spid="_x0000_s1040" type="#_x0000_t202" style="position:absolute;margin-left:236.9pt;margin-top:109.85pt;width:30.75pt;height:32.25pt;z-index:25182720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Q97sRXQIAAM0EAAAOAAAAZHJzL2Uyb0RvYy54bWysVE1vGjEQvVfqf7B8LwsEkgZliSgRVSWU RIIqZ+P1hlW9Htc27NJf32fzERp6qsrB2DPjNzPPb/buvq012yrnKzI573W6nCkjqajMa86/L2ef PnPmgzCF0GRUznfK8/vxxw93jR2pPq1JF8oxgBg/amzO1yHYUZZ5uVa18B2yysBZkqtFwNG9ZoUT DdBrnfW73eusIVdYR1J5D+vD3snHCb8slQxPZelVYDrnqC2k1aV1FddsfCdGr07YdSUPZYh/qKIW lUHSE9SDCIJtXHUBVVfSkacydCTVGZVlJVXqAd30uu+6WayFVakXkOPtiSb//2Dl4/bZsarI+aA3 BEFG1HilpWoD+0ItS0Zw1Fg/QujCIji08OCtI3fR7mGMrbelq+M/mmLwA2x3YjjiSRivbrvD/pAz Cdegezu8GUaU7O2ydT58VVSzuMm5wwMmXsV27sM+9BgSc3nSVTGrtE6HnZ9qx7YCbw2JFNRwpoUP MOZ8ln6HbH9c04Y1Ob++QvsXkDHXCXOlhfxxiYDqtYk3VdLboc43ZuIutKs2sdw70baiYgc2He01 6a2cVcg2R8HPwkGEIBCDFZ6wlJpQIh12nK3J/fqbPcZDG/By1kDUOfc/N8Ip8PDNQDW3vcEgTkE6 DIY3fRzcuWd17jGbekrgsocRtjJtY3zQx23pqH7B/E1iVriEkcid83DcTsN+1DC/Uk0mKQi6tyLM zcLKCB2Jiywv2xfh7OHZA/TySEf5i9G719/HxpuGJptAZZWkEYneswpJxQNmJonrMN9xKM/PKert KzT+DQAA//8DAFBLAwQUAAYACAAAACEAIl3GX+AAAAALAQAADwAAAGRycy9kb3ducmV2LnhtbEyP wU7DMBBE75X4B2srcaNOk5amIU6FkDgiROAAN9deEtN4HcVuGvr1mFN73NnRzJtyN9mOjTh440jA cpEAQ1JOG2oEfLw/3+XAfJCkZecIBfyih111Mytlod2J3nCsQ8NiCPlCCmhD6AvOvWrRSr9wPVL8 fbvByhDPoeF6kKcYbjueJsk9t9JQbGhlj08tqkN9tAI0fTpSX+blbKhWZnt+zX/UKMTtfHp8ABZw Chcz/ONHdKgi094dSXvWCVhtsogeBKTL7QZYdKyzdQZsH5V8lQKvSn69ofoDAAD//wMAUEsBAi0A FAAGAAgAAAAhALaDOJL+AAAA4QEAABMAAAAAAAAAAAAAAAAAAAAAAFtDb250ZW50X1R5cGVzXS54 bWxQSwECLQAUAAYACAAAACEAOP0h/9YAAACUAQAACwAAAAAAAAAAAAAAAAAvAQAAX3JlbHMvLnJl bHNQSwECLQAUAAYACAAAACEA0Pe7EV0CAADNBAAADgAAAAAAAAAAAAAAAAAuAgAAZHJzL2Uyb0Rv Yy54bWxQSwECLQAUAAYACAAAACEAIl3GX+AAAAALAQAADwAAAAAAAAAAAAAAAAC3BAAAZHJzL2Rv d25yZXYueG1sUEsFBgAAAAAEAAQA8wAAAMQFAAAAAA== " fillcolor="window" strokeweight=".5pt">
                <v:textbox>
                  <w:txbxContent>
                    <w:p w:rsidR="00CC1DF3" w:rsidRDefault="00CC1DF3" w:rsidP="00885CDE"/>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1826176" simplePos="0">
                <wp:simplePos x="0" y="0"/>
                <wp:positionH relativeFrom="column">
                  <wp:posOffset>1866900</wp:posOffset>
                </wp:positionH>
                <wp:positionV relativeFrom="paragraph">
                  <wp:posOffset>1385570</wp:posOffset>
                </wp:positionV>
                <wp:extent cx="390525" cy="390525"/>
                <wp:effectExtent b="28575" l="0" r="28575" t="0"/>
                <wp:wrapNone/>
                <wp:docPr id="4151" name="Text Box 4151"/>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0F655D64" id="Text Box 4151" o:spid="_x0000_s1041" type="#_x0000_t202" style="position:absolute;margin-left:147pt;margin-top:109.1pt;width:30.75pt;height:30.75pt;z-index:251826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CcFTDXAIAAM0EAAAOAAAAZHJzL2Uyb0RvYy54bWysVE1vGjEQvVfqf7B8LwsE0gaxRDQRVSWU RCJVzsbrhVW9Htc27NJf32cvkK+eqnIw8+WZ8Zs3O71ua832yvmKTM4HvT5nykgqKrPJ+Y/Hxacv nPkgTCE0GZXzg/L8evbxw7SxEzWkLelCOYYkxk8am/NtCHaSZV5uVS18j6wycJbkahGguk1WONEg e62zYb9/mTXkCutIKu9hve2cfJbyl6WS4b4svQpM5xy9hXS6dK7jmc2mYrJxwm4reWxD/EMXtagM ip5T3Yog2M5V71LVlXTkqQw9SXVGZVlJld6A1wz6b16z2gqr0lsAjrdnmPz/Syvv9g+OVUXOR4Px gDMjakzpUbWBfaWWJSMwaqyfIHRlERxaeDDriF20exjj09vS1fEfj2LwA+3DGeGYT8J4cdUfD8ec SbiOMrJkz5et8+GboppFIecOA0y4iv3Shy70FBJredJVsai0TsrB32jH9gKzBkUKajjTwgcYc75I v9gzqr26pg1rcn55Me6nSq98sdY551oL+fN9BuTTJtZXiW/HPp+RiVJo121CeTA8wbam4gA0HXWc 9FYuKlRbouEH4UBCAIjFCvc4Sk1okY4SZ1tyv/9mj/HgBrycNSB1zv2vnXAKOHw3YM3VYDSKW5CU 0fjzEIp76Vm/9JhdfUPAErRAd0mM8UGfxNJR/YT9m8eqcAkjUTvn4STehG7VsL9SzecpCLy3IizN ysqYOgIXUX5sn4Szx7EH8OWOTvQXkzfT72LjTUPzXaCyStSIQHeoYshRwc6kcR/3Oy7lSz1FPX+F Zn8AAAD//wMAUEsDBBQABgAIAAAAIQAg0VXx4AAAAAsBAAAPAAAAZHJzL2Rvd25yZXYueG1sTI/B TsMwEETvSP0Haytxo04DoUmIU1VIHBEicICba5vENF5HsZuGfj3Lqdx2d0azb6rt7Ho2mTFYjwLW qwSYQeW1xVbA+9vTTQ4sRIla9h6NgB8TYFsvripZan/CVzM1sWUUgqGUAroYh5LzoDrjZFj5wSBp X350MtI6tlyP8kThrudpktxzJy3Sh04O5rEz6tAcnQCNHx7Vp30+W2yULc4v+beahLhezrsHYNHM 8WKGP3xCh5qY9v6IOrBeQFrcUZdIwzpPgZHjNssyYHu6bIoN8Lri/zvUvwAAAP//AwBQSwECLQAU AAYACAAAACEAtoM4kv4AAADhAQAAEwAAAAAAAAAAAAAAAAAAAAAAW0NvbnRlbnRfVHlwZXNdLnht bFBLAQItABQABgAIAAAAIQA4/SH/1gAAAJQBAAALAAAAAAAAAAAAAAAAAC8BAABfcmVscy8ucmVs c1BLAQItABQABgAIAAAAIQBCcFTDXAIAAM0EAAAOAAAAAAAAAAAAAAAAAC4CAABkcnMvZTJvRG9j LnhtbFBLAQItABQABgAIAAAAIQAg0VXx4AAAAAsBAAAPAAAAAAAAAAAAAAAAALYEAABkcnMvZG93 bnJldi54bWxQSwUGAAAAAAQABADzAAAAwwUAAAAA " fillcolor="window" strokeweight=".5pt">
                <v:textbox>
                  <w:txbxContent>
                    <w:p w:rsidR="00CC1DF3" w:rsidRDefault="00CC1DF3" w:rsidP="00885CDE"/>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29248" simplePos="0">
                <wp:simplePos x="0" y="0"/>
                <wp:positionH relativeFrom="column">
                  <wp:posOffset>5314950</wp:posOffset>
                </wp:positionH>
                <wp:positionV relativeFrom="paragraph">
                  <wp:posOffset>1404620</wp:posOffset>
                </wp:positionV>
                <wp:extent cx="390525" cy="390525"/>
                <wp:effectExtent b="28575" l="0" r="28575" t="0"/>
                <wp:wrapNone/>
                <wp:docPr id="4152" name="Text Box 4152"/>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62AF2343" id="Text Box 4152" o:spid="_x0000_s1042" type="#_x0000_t202" style="position:absolute;margin-left:418.5pt;margin-top:110.6pt;width:30.75pt;height:30.75pt;z-index:251829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uvpP7XAIAAM0EAAAOAAAAZHJzL2Uyb0RvYy54bWysVMlu2zAQvRfoPxC81/KaNkbkwHXgokCQ BHCKnGmKioVSHJakLblf30fKS5aeivpAz8Y3wzczurpua812yvmKTM4HvT5nykgqKvOc8x+Py09f OPNBmEJoMirne+X59ezjh6vGTtWQNqQL5RhAjJ82NuebEOw0y7zcqFr4Hlll4CzJ1SJAdc9Z4UQD 9Fpnw37/ImvIFdaRVN7DetM5+Szhl6WS4b4svQpM5xy1hXS6dK7jmc2uxPTZCbup5KEM8Q9V1KIy SHqCuhFBsK2r3kHVlXTkqQw9SXVGZVlJld6A1wz6b16z2gir0ltAjrcnmvz/g5V3uwfHqiLn48Fk yJkRNbr0qNrAvlLLkhEcNdZPEbqyCA4tPOh15C7aPYzx6W3p6viPRzH4wfb+xHDEkzCOLvuT4YQz CddBBkp2vmydD98U1SwKOXdoYOJV7G596EKPITGXJ10Vy0rrpOz9Qju2E+g1RqSghjMtfIAx58v0 izUj26tr2rAm5xejST9leuWLuU6Yay3kz/cIwNMm5ldp3g51npmJUmjXbWJ5MDrStqZiDzYddTPp rVxWyHaLgh+EwxCCQCxWuMdRakKJdJA425D7/Td7jMdswMtZg6HOuf+1FU6Bh+8GU3M5GI/jFiRl PPk8hOJeetYvPWZbLwhcDrDCViYxxgd9FEtH9RP2bx6zwiWMRO6ch6O4CN2qYX+lms9TEObeinBr VlZG6EhcZPmxfRLOHtoeMC93dBx/MX3T/S423jQ03wYqqzQakeiOVTQ5KtiZ1O7DfselfKmnqPNX aPYHAAD//wMAUEsDBBQABgAIAAAAIQC73CfD3wAAAAsBAAAPAAAAZHJzL2Rvd25yZXYueG1sTI/B TsMwEETvSPyDtUjcqFMjqJvGqRASR4RIOcDNtU3iEq+j2E1Dv57lBMfZGc2+qbZz6NnkxuQjKlgu CmAOTbQeWwVvu6cbCSxljVb3EZ2Cb5dgW19eVLq08YSvbmpyy6gEU6kVdDkPJefJdC7otIiDQ/I+ 4xh0Jjm23I76ROWh56Io7nnQHulDpwf32Dnz1RyDAovvEc2Hfz57bIxfn1/kwUxKXV/NDxtg2c35 Lwy/+IQONTHt4xFtYr0CebuiLVmBEEsBjBJyLe+A7ekixQp4XfH/G+ofAAAA//8DAFBLAQItABQA BgAIAAAAIQC2gziS/gAAAOEBAAATAAAAAAAAAAAAAAAAAAAAAABbQ29udGVudF9UeXBlc10ueG1s UEsBAi0AFAAGAAgAAAAhADj9If/WAAAAlAEAAAsAAAAAAAAAAAAAAAAALwEAAF9yZWxzLy5yZWxz UEsBAi0AFAAGAAgAAAAhAC6+k/tcAgAAzQQAAA4AAAAAAAAAAAAAAAAALgIAAGRycy9lMm9Eb2Mu eG1sUEsBAi0AFAAGAAgAAAAhALvcJ8PfAAAACwEAAA8AAAAAAAAAAAAAAAAAtgQAAGRycy9kb3du cmV2LnhtbFBLBQYAAAAABAAEAPMAAADCBQAAAAA= " fillcolor="window" strokeweight=".5pt">
                <v:textbox>
                  <w:txbxContent>
                    <w:p w:rsidR="00CC1DF3" w:rsidRDefault="00CC1DF3" w:rsidP="00885CDE"/>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25152" simplePos="0">
                <wp:simplePos x="0" y="0"/>
                <wp:positionH relativeFrom="column">
                  <wp:posOffset>676275</wp:posOffset>
                </wp:positionH>
                <wp:positionV relativeFrom="paragraph">
                  <wp:posOffset>1414145</wp:posOffset>
                </wp:positionV>
                <wp:extent cx="390525" cy="390525"/>
                <wp:effectExtent b="28575" l="0" r="28575" t="0"/>
                <wp:wrapNone/>
                <wp:docPr id="4153" name="Text Box 4153"/>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3DE0C205" id="Text Box 4153" o:spid="_x0000_s1043" type="#_x0000_t202" style="position:absolute;margin-left:53.25pt;margin-top:111.35pt;width:30.75pt;height:30.75pt;z-index:251825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hgJbnXAIAAM0EAAAOAAAAZHJzL2Uyb0RvYy54bWysVMlu2zAQvRfoPxC81/KaNkbkwHXgokCQ BHCKnGmKioVSHJakLblf30fKS5aeivpAz8Y3wzczurpua812yvmKTM4HvT5nykgqKvOc8x+Py09f OPNBmEJoMirne+X59ezjh6vGTtWQNqQL5RhAjJ82NuebEOw0y7zcqFr4Hlll4CzJ1SJAdc9Z4UQD 9Fpnw37/ImvIFdaRVN7DetM5+Szhl6WS4b4svQpM5xy1hXS6dK7jmc2uxPTZCbup5KEM8Q9V1KIy SHqCuhFBsK2r3kHVlXTkqQw9SXVGZVlJld6A1wz6b16z2gir0ltAjrcnmvz/g5V3uwfHqiLn48Fk xJkRNbr0qNrAvlLLkhEcNdZPEbqyCA4tPOh15C7aPYzx6W3p6viPRzH4wfb+xHDEkzCOLvuT4YQz CddBBkp2vmydD98U1SwKOXdoYOJV7G596EKPITGXJ10Vy0rrpOz9Qju2E+g1RqSghjMtfIAx58v0 izUj26tr2rAm5xejST9leuWLuU6Yay3kz/cIwNMm5ldp3g51npmJUmjXbWJ5MD7StqZiDzYddTPp rVxWyHaLgh+EwxCCQCxWuMdRakKJdJA425D7/Td7jMdswMtZg6HOuf+1FU6Bh+8GU3M5GI/jFiRl PPk8hOJeetYvPWZbLwhcDrDCViYxxgd9FEtH9RP2bx6zwiWMRO6ch6O4CN2qYX+lms9TEObeinBr VlZG6EhcZPmxfRLOHtoeMC93dBx/MX3T/S423jQ03wYqqzQakeiOVTQ5KtiZ1O7DfselfKmnqPNX aPYHAAD//wMAUEsDBBQABgAIAAAAIQCIEqFz3QAAAAsBAAAPAAAAZHJzL2Rvd25yZXYueG1sTI/B TsMwEETvSPyDtUjcqEMEIaRxKoTEESECB7i59jYxxOsodtPQr2d7guPMPs3O1JvFD2LGKbpACq5X GQgkE6yjTsH729NVCSImTVYPgVDBD0bYNOdnta5sONArzm3qBIdQrLSCPqWxkjKaHr2OqzAi8W0X Jq8Ty6mTdtIHDveDzLOskF474g+9HvGxR/Pd7r0CSx+BzKd7Pjpqjbs/vpRfZlbq8mJ5WINIuKQ/ GE71uTo03Gkb9mSjGFhnxS2jCvI8vwNxIoqS123ZKW9ykE0t/29ofgEAAP//AwBQSwECLQAUAAYA CAAAACEAtoM4kv4AAADhAQAAEwAAAAAAAAAAAAAAAAAAAAAAW0NvbnRlbnRfVHlwZXNdLnhtbFBL AQItABQABgAIAAAAIQA4/SH/1gAAAJQBAAALAAAAAAAAAAAAAAAAAC8BAABfcmVscy8ucmVsc1BL AQItABQABgAIAAAAIQBhgJbnXAIAAM0EAAAOAAAAAAAAAAAAAAAAAC4CAABkcnMvZTJvRG9jLnht bFBLAQItABQABgAIAAAAIQCIEqFz3QAAAAsBAAAPAAAAAAAAAAAAAAAAALYEAABkcnMvZG93bnJl di54bWxQSwUGAAAAAAQABADzAAAAwAUAAAAA " fillcolor="window" strokeweight=".5pt">
                <v:textbox>
                  <w:txbxContent>
                    <w:p w:rsidR="00CC1DF3" w:rsidRDefault="00CC1DF3" w:rsidP="00885CDE"/>
                  </w:txbxContent>
                </v:textbox>
              </v:shape>
            </w:pict>
          </mc:Fallback>
        </mc:AlternateContent>
      </w:r>
      <w:r>
        <w:rPr>
          <w:noProof w:val="1"/>
          <w:sz w:val="28"/>
          <w:lang w:eastAsia="en-GB"/>
        </w:rPr>
        <w:drawing>
          <wp:anchor allowOverlap="1" behindDoc="0" distB="0" distL="114300" distR="114300" distT="0" layoutInCell="1" locked="0" relativeHeight="251824128"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4155" name="Diagram 4155"/>
            <wp:cNvGraphicFramePr/>
            <a:graphic>
              <a:graphicData uri="http://schemas.openxmlformats.org/drawingml/2006/diagram">
                <dgm:relIds r:dm="rId6" r:lo="rId7" r:qs="rId8" r:cs="rId9"/>
              </a:graphicData>
            </a:graphic>
            <wp14:sizeRelH relativeFrom="margin">
              <wp14:pctWidth>0</wp14:pctWidth>
            </wp14:sizeRelH>
            <wp14:sizeRelV relativeFrom="margin">
              <wp14:pctHeight>0</wp14:pctHeight>
            </wp14:sizeRelV>
          </wp:anchor>
        </w:drawing>
      </w:r>
      <w:r>
        <w:rPr>
          <w:sz w:val="28"/>
        </w:rPr>
        <w:t xml:space="preserve">How confident are you with </w:t>
      </w:r>
      <w:r>
        <w:rPr>
          <w:sz w:val="28"/>
        </w:rPr>
        <w:t>homonyms</w:t>
      </w:r>
      <w:r>
        <w:rPr>
          <w:sz w:val="28"/>
        </w:rPr>
        <w:t>?</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ind w:firstLine="720"/>
        <w:rPr>
          <w:sz w:val="28"/>
          <w:szCs w:val="28"/>
          <w:lang w:bidi="ar_SA" w:eastAsia="en_US" w:val="en_GB"/>
        </w:rPr>
      </w:pPr>
      <w:r>
        <w:rPr>
          <w:rFonts w:ascii="Times New Roman" w:hAnsi="Times New Roman"/>
          <w:vanish w:val="0"/>
          <w:color w:val="000000"/>
          <w:sz w:val="28"/>
          <w:szCs w:val="28"/>
          <w:rtl w:val="0"/>
          <w:lang w:val="en-GB"/>
        </w:rPr>
        <w:t xml:space="preserve">                                                            </w: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1836416" simplePos="0">
                <wp:simplePos x="0" y="0"/>
                <wp:positionH relativeFrom="column">
                  <wp:posOffset>359229</wp:posOffset>
                </wp:positionH>
                <wp:positionV relativeFrom="paragraph">
                  <wp:posOffset>-1</wp:posOffset>
                </wp:positionV>
                <wp:extent cx="2266950" cy="403761"/>
                <wp:effectExtent b="15875" l="0" r="19050" t="0"/>
                <wp:wrapNone/>
                <wp:docPr id="4159" name="Rounded Rectangle 4159"/>
                <wp:cNvGraphicFramePr/>
                <a:graphic>
                  <a:graphicData uri="http://schemas.microsoft.com/office/word/2010/wordprocessingShape">
                    <wps:wsp>
                      <wps:cNvPr id="0" name=""/>
                      <wps:cNvSpPr/>
                      <wps:spPr>
                        <a:xfrm>
                          <a:ext cx="2266950" cy="403761"/>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Week 2- homophones</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199E193" id="Rounded Rectangle 4159" o:spid="_x0000_s1044" style="position:absolute;margin-left:28.3pt;margin-top:0;width:178.5pt;height:31.8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ksNN3dQIAADcFAAAOAAAAZHJzL2Uyb0RvYy54bWysVEtvGyEQvlfqf0Dcm/W6ttNYXkdWolSV osRKUuWMWbBXBYYC9q776zuwD0ep1UPVyy7DzDfPb1hcN1qRg3C+AlPQ/GJEiTAcyspsC/r95e7T F0p8YKZkCowo6FF4er38+GFR27kYww5UKRxBJ8bPa1vQXQh2nmWe74Rm/gKsMKiU4DQLKLptVjpW o3etsvFoNMtqcKV1wIX3eHvbKuky+ZdS8PAopReBqIJibiF9Xfpu4jdbLth865jdVbxLg/1DFppV BoMOrm5ZYGTvqj9c6Yo78CDDBQedgZQVF6kGrCYfvavmecesSLVgc7wd2uT/n1v+cFg7UpUFneTT K0oM0zilJ9ibUpTkCfvHzFYJkrTYrNr6OWKe7dp1ksdjrLyRTsc/1kSa1ODj0GDRBMLxcjyeza6m OAeOusno8+UsjxPITmjrfPgqQJN4KKiLicQsUnPZ4d6H1r63ixGViXcxszaXdApHJVrlk5BYYIye nCRqiRvlyIEhKcoffQrKoGWEyEqpAZSfA6nQgzrbCBOJbgNwdA54ijZYp4hgwgDUlQH3d7Bs7fuq 21pj2aHZNGma+TQ2Nl5toDziiB203PeW31XY23vmw5o5JDuOAxc4POJHKqgLCt2Jkh24X+fuoz1y ELWU1Lg8BfU/98wJStQ3g+y8yieTuG1JmEwvxyi4t5rNW43Z6xvAUeT4VFiejtE+qP4oHehX3PNV jIoqZjjGLigPrhduQrvU+FJwsVolM9wwy8K9ebY8Oo+NjrR5aV6Zsx3BAlLzAfpFY/N3FGttI9LA ah9AVol/p752I8DtTDTuXpK4/m/lZHV675a/AQAA//8DAFBLAwQUAAYACAAAACEAFKNxFN4AAAAG AQAADwAAAGRycy9kb3ducmV2LnhtbEyP3UrDQBCF7wXfYRnBm2I39SeUmEkptYIIRaw+wDYZk9Dd 2ZDdNKlP73ilV8PhHM58J19NzqoT9aH1jLCYJ6CIS1+1XCN8fjzfLEGFaLgy1jMhnCnAqri8yE1W +ZHf6bSPtZISDplBaGLsMq1D2ZAzYe47YvG+fO9MFNnXuurNKOXO6tskSbUzLcuHxnS0aag87geH YN/Gmd2+bI7n1+2Q7Jaz7129fkK8vprWj6AiTfEvDL/4gg6FMB38wFVQFuEhTSWJIIPEvV/ciTwg pHJ1kev/+MUPAAAA//8DAFBLAQItABQABgAIAAAAIQC2gziS/gAAAOEBAAATAAAAAAAAAAAAAAAA AAAAAABbQ29udGVudF9UeXBlc10ueG1sUEsBAi0AFAAGAAgAAAAhADj9If/WAAAAlAEAAAsAAAAA AAAAAAAAAAAALwEAAF9yZWxzLy5yZWxzUEsBAi0AFAAGAAgAAAAhAGSw03d1AgAANwUAAA4AAAAA AAAAAAAAAAAALgIAAGRycy9lMm9Eb2MueG1sUEsBAi0AFAAGAAgAAAAhABSjcRTeAAAABgEAAA8A AAAAAAAAAAAAAAAAzwQAAGRycy9kb3ducmV2LnhtbFBLBQYAAAAABAAEAPMAAADaBQAAAAA= " fillcolor="white [3201]" strokecolor="black [3200]" strokeweight="1.25pt">
                <v:textbox>
                  <w:txbxContent>
                    <w:p w:rsidR="00CC1DF3" w:rsidRPr="004413C7" w:rsidRDefault="00CC1DF3" w:rsidP="00482A44">
                      <w:pPr>
                        <w:jc w:val="center"/>
                        <w:rPr>
                          <w:sz w:val="24"/>
                        </w:rPr>
                      </w:pPr>
                      <w:r>
                        <w:rPr>
                          <w:sz w:val="32"/>
                        </w:rPr>
                        <w:t>Week 2- homophones</w:t>
                      </w:r>
                    </w:p>
                  </w:txbxContent>
                </v:textbox>
              </v:roundrect>
            </w:pict>
          </mc:Fallback>
        </mc:AlternateContent>
      </w:r>
    </w:p>
    <w:p>
      <w:pPr>
        <w:rPr>
          <w:sz w:val="28"/>
          <w:szCs w:val="28"/>
          <w:lang w:bidi="ar_SA" w:eastAsia="en_US" w:val="en_GB"/>
        </w:rPr>
      </w:pPr>
    </w:p>
    <w:p>
      <w:pPr>
        <w:rPr>
          <w:sz w:val="28"/>
          <w:szCs w:val="28"/>
          <w:lang w:bidi="ar_SA" w:eastAsia="en_US" w:val="en_GB"/>
        </w:rPr>
      </w:pPr>
      <w:r>
        <w:rPr>
          <w:sz w:val="28"/>
          <w:szCs w:val="28"/>
        </w:rPr>
        <w:t xml:space="preserve">What </w:t>
      </w:r>
      <w:r>
        <w:rPr>
          <w:sz w:val="28"/>
          <w:szCs w:val="28"/>
        </w:rPr>
        <w:t>is a homophone and how is it different to a homonym</w:t>
      </w:r>
      <w:r>
        <w:rPr>
          <w:sz w:val="28"/>
          <w:szCs w:val="28"/>
        </w:rPr>
        <w:t>?</w:t>
      </w:r>
    </w:p>
    <w:p>
      <w:pPr>
        <w:rPr>
          <w:sz w:val="28"/>
          <w:szCs w:val="28"/>
          <w:u w:val="single"/>
          <w:lang w:bidi="ar_SA" w:eastAsia="en_US" w:val="en_GB"/>
        </w:rPr>
      </w:pPr>
      <w:r>
        <w:rPr>
          <w:sz w:val="28"/>
          <w:szCs w:val="28"/>
          <w:u w:val="single"/>
        </w:rPr>
        <w:t>Rules:</w:t>
      </w:r>
    </w:p>
    <w:p>
      <w:pPr>
        <w:rPr>
          <w:sz w:val="40"/>
          <w:szCs w:val="28"/>
          <w:u w:val="single"/>
          <w:lang w:bidi="ar_SA" w:eastAsia="en_US" w:val="en_GB"/>
        </w:rPr>
      </w:pPr>
      <w:r>
        <w:rPr>
          <w:b w:val="1"/>
          <w:bCs w:val="1"/>
          <w:sz w:val="28"/>
          <w:szCs w:val="20"/>
        </w:rPr>
        <w:t>Homophones</w:t>
      </w:r>
      <w:r>
        <w:rPr>
          <w:sz w:val="28"/>
          <w:szCs w:val="20"/>
        </w:rPr>
        <w:t xml:space="preserve"> are a type of homonym that also </w:t>
      </w:r>
      <w:r>
        <w:rPr>
          <w:i w:val="1"/>
          <w:iCs w:val="1"/>
          <w:sz w:val="28"/>
          <w:szCs w:val="20"/>
        </w:rPr>
        <w:t>sound</w:t>
      </w:r>
      <w:r>
        <w:rPr>
          <w:sz w:val="28"/>
          <w:szCs w:val="20"/>
        </w:rPr>
        <w:t xml:space="preserve"> alike and have different meanings, but have different spellings.</w:t>
      </w:r>
      <w:r>
        <w:rPr>
          <w:sz w:val="28"/>
          <w:szCs w:val="20"/>
        </w:rPr>
        <w:t xml:space="preserve"> </w:t>
      </w:r>
      <w:r>
        <w:rPr>
          <w:sz w:val="28"/>
          <w:lang w:val="en-US"/>
        </w:rPr>
        <w:t xml:space="preserve">A </w:t>
      </w:r>
      <w:r>
        <w:rPr>
          <w:b w:val="1"/>
          <w:bCs w:val="1"/>
          <w:sz w:val="28"/>
          <w:lang w:val="en-US"/>
        </w:rPr>
        <w:t>homophone</w:t>
      </w:r>
      <w:r>
        <w:rPr>
          <w:sz w:val="28"/>
          <w:lang w:val="en-US"/>
        </w:rPr>
        <w:t xml:space="preserve"> is a word that is pronounced the same as another word but differs in meaning. The words may be spelled the same, such as rose (flower) and rose (past tense of "rise"), or differently, such as carat, caret, and carrot, or to, two and too.</w:t>
      </w:r>
    </w:p>
    <w:p>
      <w:pPr>
        <w:tabs>
          <w:tab w:leader="none" w:pos="2025" w:val="left"/>
          <w:tab w:leader="none" w:pos="2745" w:val="left"/>
        </w:tabs>
        <w:rPr>
          <w:sz w:val="28"/>
          <w:szCs w:val="28"/>
          <w:u w:val="single"/>
          <w:lang w:bidi="ar_SA" w:eastAsia="en_US" w:val="en_GB"/>
        </w:rPr>
      </w:pPr>
      <w:r>
        <w:rPr>
          <w:noProof w:val="1"/>
          <w:lang w:eastAsia="en-GB"/>
        </w:rPr>
        <mc:AlternateContent>
          <mc:Choice Requires="wps">
            <w:drawing>
              <wp:anchor allowOverlap="1" behindDoc="0" distB="0" distL="114300" distR="114300" distT="0" layoutInCell="1" locked="0" relativeHeight="252142592" simplePos="0">
                <wp:simplePos x="0" y="0"/>
                <wp:positionH relativeFrom="margin">
                  <wp:posOffset>0</wp:posOffset>
                </wp:positionH>
                <wp:positionV relativeFrom="paragraph">
                  <wp:posOffset>0</wp:posOffset>
                </wp:positionV>
                <wp:extent cx="1095375" cy="323850"/>
                <wp:effectExtent b="19050" l="0" r="28575" t="0"/>
                <wp:wrapNone/>
                <wp:docPr id="28" name="Rounded Rectangle 28"/>
                <wp:cNvGraphicFramePr/>
                <a:graphic>
                  <a:graphicData uri="http://schemas.microsoft.com/office/word/2010/wordprocessingShape">
                    <wps:wsp>
                      <wps:cNvPr id="0" name=""/>
                      <wps:cNvSpPr/>
                      <wps:spPr>
                        <a:xfrm>
                          <a:ext cx="1095375" cy="323850"/>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Task 1 adjectives</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63A443AC" id="Rounded Rectangle 28" o:spid="_x0000_s1045" style="position:absolute;margin-left:0;margin-top:0;width:86.25pt;height:25.5pt;z-index:252142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UvSmjdwIAADMFAAAOAAAAZHJzL2Uyb0RvYy54bWysVEtPGzEQvlfqf7B8L5sNhEfEBkUgqkoI IqDi7HjtZFWvxx072U1/fcfeB4iiHqpedj2e9zff+PKqrQ3bK/QV2ILnRxPOlJVQVnZT8O/Pt1/O OfNB2FIYsKrgB+X51eLzp8vGzdUUtmBKhYyCWD9vXMG3Ibh5lnm5VbXwR+CUJaUGrEUgETdZiaKh 6LXJppPJadYAlg5BKu/p9qZT8kWKr7WS4UFrrwIzBafaQvpi+q7jN1tcivkGhdtWsi9D/EMVtags JR1D3Ygg2A6rP0LVlUTwoMORhDoDrSupUg/UTT55183TVjiVeiFwvBth8v8vrLzfr5BVZcGnNCkr aprRI+xsqUr2SOgJuzGKkY6Aapyfk/2TW2EveTrGrluNdfxTP6xN4B5GcFUbmKTLfHIxOz6bcSZJ dzw9Pp8l9LNXb4c+fFVQs3goOMYyYg0JWLG/84HSkv1gFzMaG+9iZV0t6RQORnXKR6WpOco+TUES rdS1QbYXRIjyRx77opDGkmV00ZUxo1P+kZMJg1NvG91UotroOPnI8TXbaJ0ygg2jY11ZwL87685+ 6LrrNbYd2nWbJpmfDtNaQ3mg8SJ0vPdO3laE7Z3wYSWQiE4rQcsbHuijDTQFh/7E2Rbw10f30Z74 R1rOGlqcgvufO4GKM/PNEjMv8pOTuGlJOJmdTUnAt5r1W43d1ddAo8jpmXAyHaN9MMNRI9QvtOPL mJVUwkrKXXAZcBCuQ7fQ9EpItVwmM9ouJ8KdfXIyBo9AR9o8ty8CXU+wQNS8h2HJxPwdxTrb6Glh uQugq8S/CHWHaz8C2szEof4Viav/Vk5Wr2/d4jcAAAD//wMAUEsDBBQABgAIAAAAIQBJA/3H3QAA AAQBAAAPAAAAZHJzL2Rvd25yZXYueG1sTI9RS8NAEITfBf/DsYIvxd61UC0xl1JqBRGKWP0B29ya hN7thdylSf31Xn3Rl4Vhhplv89XorDhRFxrPGmZTBYK49KbhSsPnx/PdEkSIyAatZ9JwpgCr4voq x8z4gd/ptI+VSCUcMtRQx9hmUoayJodh6lvi5H35zmFMsquk6XBI5c7KuVL30mHDaaHGljY1lcd9 7zTYt2Fity+b4/l126vdcvK9q9ZPWt/ejOtHEJHG+BeGC35ChyIxHXzPJgirIT0Sf+/Fe5gvQBw0 LGYKZJHL//DFDwAAAP//AwBQSwECLQAUAAYACAAAACEAtoM4kv4AAADhAQAAEwAAAAAAAAAAAAAA AAAAAAAAW0NvbnRlbnRfVHlwZXNdLnhtbFBLAQItABQABgAIAAAAIQA4/SH/1gAAAJQBAAALAAAA AAAAAAAAAAAAAC8BAABfcmVscy8ucmVsc1BLAQItABQABgAIAAAAIQAUvSmjdwIAADMFAAAOAAAA AAAAAAAAAAAAAC4CAABkcnMvZTJvRG9jLnhtbFBLAQItABQABgAIAAAAIQBJA/3H3QAAAAQBAAAP AAAAAAAAAAAAAAAAANEEAABkcnMvZG93bnJldi54bWxQSwUGAAAAAAQABADzAAAA2wUAAAAA " fillcolor="white [3201]" strokecolor="black [3200]" strokeweight="1.25pt">
                <v:textbox>
                  <w:txbxContent>
                    <w:p w:rsidR="00CC1DF3" w:rsidRPr="004413C7" w:rsidRDefault="00CC1DF3" w:rsidP="00B35B7A">
                      <w:pPr>
                        <w:jc w:val="center"/>
                        <w:rPr>
                          <w:sz w:val="24"/>
                        </w:rPr>
                      </w:pPr>
                      <w:r>
                        <w:rPr>
                          <w:sz w:val="32"/>
                        </w:rPr>
                        <w:t>Task 1 adjectives</w:t>
                      </w:r>
                    </w:p>
                  </w:txbxContent>
                </v:textbox>
                <w10:wrap anchorx="margin"/>
              </v:roundrect>
            </w:pict>
          </mc:Fallback>
        </mc:AlternateContent>
      </w:r>
      <w:r>
        <w:rPr>
          <w:sz w:val="28"/>
          <w:szCs w:val="28"/>
        </w:rPr>
        <w:t xml:space="preserve">	</w:t>
      </w:r>
      <w:r>
        <w:rPr>
          <w:sz w:val="28"/>
          <w:szCs w:val="28"/>
          <w:u w:val="single"/>
        </w:rPr>
        <w:t xml:space="preserve">Homophones: two, </w:t>
      </w:r>
      <w:r>
        <w:rPr>
          <w:sz w:val="28"/>
          <w:szCs w:val="28"/>
          <w:u w:val="single"/>
        </w:rPr>
        <w:t>to and too</w:t>
      </w:r>
      <w:r>
        <w:rPr>
          <w:sz w:val="28"/>
          <w:szCs w:val="28"/>
          <w:u w:val="single"/>
        </w:rPr>
        <w:t xml:space="preserve">	</w:t>
      </w:r>
    </w:p>
    <w:p>
      <w:pPr>
        <w:rPr>
          <w:sz w:val="28"/>
          <w:szCs w:val="28"/>
          <w:lang w:bidi="ar_SA" w:eastAsia="en_US" w:val="en_GB"/>
        </w:rPr>
      </w:pPr>
    </w:p>
    <w:p>
      <w:pPr>
        <w:rPr>
          <w:rFonts w:ascii="Comic Sans MS" w:hAnsi="Comic Sans MS"/>
          <w:sz w:val="22"/>
          <w:szCs w:val="24"/>
          <w:lang w:eastAsia="en-GB"/>
        </w:rPr>
      </w:pPr>
      <w:r>
        <w:rPr>
          <w:rFonts w:ascii="Comic Sans MS" w:hAnsi="Comic Sans MS"/>
          <w:szCs w:val="24"/>
          <w:lang w:eastAsia="en-GB"/>
        </w:rPr>
        <w:t xml:space="preserve">1. There were </w:t>
      </w:r>
      <w:r>
        <w:rPr>
          <w:rFonts w:ascii="Comic Sans MS" w:hAnsi="Comic Sans MS"/>
          <w:szCs w:val="24"/>
          <w:lang w:eastAsia="en-GB"/>
        </w:rPr>
        <w:t>__</w:t>
      </w:r>
      <w:r>
        <w:rPr>
          <w:rFonts w:ascii="Comic Sans MS" w:hAnsi="Comic Sans MS"/>
          <w:vanish w:val="0"/>
          <w:color w:val="000000"/>
          <w:sz w:val="22"/>
          <w:szCs w:val="24"/>
          <w:rtl w:val="0"/>
          <w:lang w:val="en-GB"/>
        </w:rPr>
        <w:t>two</w:t>
      </w:r>
      <w:r>
        <w:rPr>
          <w:rFonts w:ascii="Comic Sans MS" w:hAnsi="Comic Sans MS"/>
          <w:szCs w:val="24"/>
          <w:lang w:eastAsia="en-GB"/>
        </w:rPr>
        <w:t>________</w:t>
      </w:r>
      <w:r>
        <w:rPr>
          <w:rFonts w:ascii="Comic Sans MS" w:hAnsi="Comic Sans MS"/>
          <w:szCs w:val="24"/>
          <w:lang w:eastAsia="en-GB"/>
        </w:rPr>
        <w:t xml:space="preserve"> trains standing in the station. </w:t>
      </w:r>
    </w:p>
    <w:p>
      <w:pPr>
        <w:jc w:val="center"/>
        <w:rPr>
          <w:rFonts w:ascii="Arial" w:hAnsi="Arial"/>
          <w:vanish w:val="1"/>
          <w:sz w:val="16"/>
          <w:szCs w:val="16"/>
          <w:lang w:eastAsia="en-GB"/>
        </w:rPr>
      </w:pPr>
      <w:r>
        <w:rPr>
          <w:rFonts w:ascii="Arial" w:hAnsi="Arial"/>
          <w:vanish w:val="1"/>
          <w:sz w:val="16"/>
          <w:szCs w:val="16"/>
          <w:lang w:eastAsia="en-GB"/>
        </w:rPr>
        <w:t>Top of Form</w:t>
      </w: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br/>
        <w:t>2. I usually go ____</w:t>
      </w:r>
      <w:r>
        <w:rPr>
          <w:rFonts w:ascii="Comic Sans MS" w:hAnsi="Comic Sans MS"/>
          <w:vanish w:val="0"/>
          <w:color w:val="000000"/>
          <w:sz w:val="22"/>
          <w:szCs w:val="24"/>
          <w:rtl w:val="0"/>
          <w:lang w:val="en-GB"/>
        </w:rPr>
        <w:t>to</w:t>
      </w:r>
      <w:r>
        <w:rPr>
          <w:rFonts w:ascii="Comic Sans MS" w:hAnsi="Comic Sans MS"/>
          <w:szCs w:val="24"/>
          <w:lang w:eastAsia="en-GB"/>
        </w:rPr>
        <w:t>____</w:t>
      </w:r>
      <w:r>
        <w:rPr>
          <w:rFonts w:ascii="Comic Sans MS" w:hAnsi="Comic Sans MS"/>
          <w:szCs w:val="24"/>
          <w:lang w:eastAsia="en-GB"/>
        </w:rPr>
        <w:t xml:space="preserve"> the swimming pool on Saturdays. </w:t>
      </w:r>
    </w:p>
    <w:p>
      <w:pPr>
        <w:jc w:val="center"/>
        <w:rPr>
          <w:rFonts w:ascii="Arial" w:hAnsi="Arial"/>
          <w:vanish w:val="1"/>
          <w:sz w:val="16"/>
          <w:szCs w:val="16"/>
          <w:lang w:eastAsia="en-GB"/>
        </w:rPr>
      </w:pPr>
      <w:r>
        <w:rPr>
          <w:rFonts w:ascii="Arial" w:hAnsi="Arial"/>
          <w:vanish w:val="1"/>
          <w:sz w:val="16"/>
          <w:szCs w:val="16"/>
          <w:lang w:eastAsia="en-GB"/>
        </w:rPr>
        <w:t>Top of Form</w:t>
      </w: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br/>
        <w:t>3. The question was _____</w:t>
      </w:r>
      <w:r>
        <w:rPr>
          <w:rFonts w:ascii="Comic Sans MS" w:hAnsi="Comic Sans MS"/>
          <w:vanish w:val="0"/>
          <w:color w:val="000000"/>
          <w:sz w:val="22"/>
          <w:szCs w:val="24"/>
          <w:rtl w:val="0"/>
          <w:lang w:val="en-GB"/>
        </w:rPr>
        <w:t>too</w:t>
      </w:r>
      <w:r>
        <w:rPr>
          <w:rFonts w:ascii="Comic Sans MS" w:hAnsi="Comic Sans MS"/>
          <w:szCs w:val="24"/>
          <w:lang w:eastAsia="en-GB"/>
        </w:rPr>
        <w:t xml:space="preserve">__________ </w:t>
      </w:r>
      <w:r>
        <w:rPr>
          <w:rFonts w:ascii="Comic Sans MS" w:hAnsi="Comic Sans MS"/>
          <w:szCs w:val="24"/>
          <w:lang w:eastAsia="en-GB"/>
        </w:rPr>
        <w:t xml:space="preserve">hard for me. </w:t>
      </w:r>
    </w:p>
    <w:p>
      <w:pPr>
        <w:jc w:val="center"/>
        <w:rPr>
          <w:rFonts w:ascii="Arial" w:hAnsi="Arial"/>
          <w:vanish w:val="1"/>
          <w:sz w:val="16"/>
          <w:szCs w:val="16"/>
          <w:lang w:eastAsia="en-GB"/>
        </w:rPr>
      </w:pPr>
      <w:r>
        <w:rPr>
          <w:rFonts w:ascii="Arial" w:hAnsi="Arial"/>
          <w:vanish w:val="1"/>
          <w:sz w:val="16"/>
          <w:szCs w:val="16"/>
          <w:lang w:eastAsia="en-GB"/>
        </w:rPr>
        <w:t>Top of Form</w:t>
      </w:r>
    </w:p>
    <w:p>
      <w:pPr>
        <w:rPr>
          <w:rFonts w:ascii="Comic Sans MS" w:hAnsi="Comic Sans MS"/>
          <w:sz w:val="22"/>
          <w:szCs w:val="24"/>
          <w:lang w:eastAsia="en-GB"/>
        </w:rPr>
      </w:pP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t xml:space="preserve"> 4. My best subject is Geography but I'm</w:t>
      </w:r>
      <w:r>
        <w:rPr>
          <w:rFonts w:ascii="Comic Sans MS" w:hAnsi="Comic Sans MS"/>
          <w:szCs w:val="24"/>
          <w:lang w:eastAsia="en-GB"/>
        </w:rPr>
        <w:t xml:space="preserve"> quite good at English ____</w:t>
      </w:r>
      <w:r>
        <w:rPr>
          <w:rFonts w:ascii="Comic Sans MS" w:hAnsi="Comic Sans MS"/>
          <w:vanish w:val="0"/>
          <w:color w:val="000000"/>
          <w:sz w:val="22"/>
          <w:szCs w:val="24"/>
          <w:rtl w:val="0"/>
          <w:lang w:val="en-GB"/>
        </w:rPr>
        <w:t>too</w:t>
      </w:r>
      <w:r>
        <w:rPr>
          <w:rFonts w:ascii="Comic Sans MS" w:hAnsi="Comic Sans MS"/>
          <w:szCs w:val="24"/>
          <w:lang w:eastAsia="en-GB"/>
        </w:rPr>
        <w:t>_______</w:t>
      </w:r>
      <w:r>
        <w:rPr>
          <w:rFonts w:ascii="Comic Sans MS" w:hAnsi="Comic Sans MS"/>
          <w:szCs w:val="24"/>
          <w:lang w:eastAsia="en-GB"/>
        </w:rPr>
        <w:t xml:space="preserve">. </w:t>
      </w:r>
    </w:p>
    <w:p>
      <w:pPr>
        <w:jc w:val="center"/>
        <w:rPr>
          <w:rFonts w:ascii="Arial" w:hAnsi="Arial"/>
          <w:vanish w:val="1"/>
          <w:sz w:val="16"/>
          <w:szCs w:val="16"/>
          <w:lang w:eastAsia="en-GB"/>
        </w:rPr>
      </w:pPr>
      <w:r>
        <w:rPr>
          <w:rFonts w:ascii="Arial" w:hAnsi="Arial"/>
          <w:vanish w:val="1"/>
          <w:sz w:val="16"/>
          <w:szCs w:val="16"/>
          <w:lang w:eastAsia="en-GB"/>
        </w:rPr>
        <w:t>Top of Form</w:t>
      </w:r>
    </w:p>
    <w:p>
      <w:pPr>
        <w:rPr>
          <w:rFonts w:ascii="Comic Sans MS" w:hAnsi="Comic Sans MS"/>
          <w:sz w:val="22"/>
          <w:szCs w:val="24"/>
          <w:lang w:eastAsia="en-GB"/>
        </w:rPr>
      </w:pP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t>5. Maisie tries __</w:t>
      </w:r>
      <w:r>
        <w:rPr>
          <w:rFonts w:ascii="Comic Sans MS" w:hAnsi="Comic Sans MS"/>
          <w:vanish w:val="0"/>
          <w:color w:val="000000"/>
          <w:sz w:val="22"/>
          <w:szCs w:val="24"/>
          <w:rtl w:val="0"/>
          <w:lang w:val="en-GB"/>
        </w:rPr>
        <w:t>to</w:t>
      </w:r>
      <w:r>
        <w:rPr>
          <w:rFonts w:ascii="Comic Sans MS" w:hAnsi="Comic Sans MS"/>
          <w:szCs w:val="24"/>
          <w:lang w:eastAsia="en-GB"/>
        </w:rPr>
        <w:t>______</w:t>
      </w:r>
      <w:r>
        <w:rPr>
          <w:rFonts w:ascii="Comic Sans MS" w:hAnsi="Comic Sans MS"/>
          <w:szCs w:val="24"/>
          <w:lang w:eastAsia="en-GB"/>
        </w:rPr>
        <w:t xml:space="preserve"> train</w:t>
      </w:r>
      <w:r>
        <w:rPr>
          <w:rFonts w:ascii="Comic Sans MS" w:hAnsi="Comic Sans MS"/>
          <w:szCs w:val="24"/>
          <w:lang w:eastAsia="en-GB"/>
        </w:rPr>
        <w:t xml:space="preserve"> my dog </w:t>
      </w:r>
      <w:r>
        <w:rPr>
          <w:rFonts w:ascii="Comic Sans MS" w:hAnsi="Comic Sans MS"/>
          <w:szCs w:val="24"/>
          <w:lang w:eastAsia="en-GB"/>
        </w:rPr>
        <w:t xml:space="preserve">at least four times a week. </w:t>
      </w:r>
    </w:p>
    <w:p>
      <w:pPr>
        <w:jc w:val="center"/>
        <w:rPr>
          <w:rFonts w:ascii="Arial" w:hAnsi="Arial"/>
          <w:vanish w:val="1"/>
          <w:sz w:val="16"/>
          <w:szCs w:val="16"/>
          <w:lang w:eastAsia="en-GB"/>
        </w:rPr>
      </w:pPr>
      <w:r>
        <w:rPr>
          <w:rFonts w:ascii="Arial" w:hAnsi="Arial"/>
          <w:vanish w:val="1"/>
          <w:sz w:val="16"/>
          <w:szCs w:val="16"/>
          <w:lang w:eastAsia="en-GB"/>
        </w:rPr>
        <w:t>Top of Form</w:t>
      </w: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br/>
      </w:r>
      <w:r>
        <w:rPr>
          <w:rFonts w:ascii="Comic Sans MS" w:hAnsi="Comic Sans MS"/>
          <w:szCs w:val="24"/>
          <w:lang w:eastAsia="en-GB"/>
        </w:rPr>
        <w:t>6. The music was far ___</w:t>
      </w:r>
      <w:r>
        <w:rPr>
          <w:rFonts w:ascii="Comic Sans MS" w:hAnsi="Comic Sans MS"/>
          <w:vanish w:val="0"/>
          <w:color w:val="000000"/>
          <w:sz w:val="22"/>
          <w:szCs w:val="24"/>
          <w:rtl w:val="0"/>
          <w:lang w:val="en-GB"/>
        </w:rPr>
        <w:t>too</w:t>
      </w:r>
      <w:r>
        <w:rPr>
          <w:rFonts w:ascii="Comic Sans MS" w:hAnsi="Comic Sans MS"/>
          <w:szCs w:val="24"/>
          <w:lang w:eastAsia="en-GB"/>
        </w:rPr>
        <w:t>________</w:t>
      </w:r>
      <w:r>
        <w:rPr>
          <w:rFonts w:ascii="Comic Sans MS" w:hAnsi="Comic Sans MS"/>
          <w:szCs w:val="24"/>
          <w:lang w:eastAsia="en-GB"/>
        </w:rPr>
        <w:t xml:space="preserve"> loud for Joe's parents. </w:t>
      </w:r>
    </w:p>
    <w:p>
      <w:pPr>
        <w:jc w:val="center"/>
        <w:rPr>
          <w:rFonts w:ascii="Arial" w:hAnsi="Arial"/>
          <w:vanish w:val="1"/>
          <w:sz w:val="16"/>
          <w:szCs w:val="16"/>
          <w:lang w:eastAsia="en-GB"/>
        </w:rPr>
      </w:pPr>
      <w:r>
        <w:rPr>
          <w:rFonts w:ascii="Arial" w:hAnsi="Arial"/>
          <w:vanish w:val="1"/>
          <w:sz w:val="16"/>
          <w:szCs w:val="16"/>
          <w:lang w:eastAsia="en-GB"/>
        </w:rPr>
        <w:t>Top of Form</w:t>
      </w: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br/>
        <w:t xml:space="preserve">7. “Today you will need </w:t>
      </w:r>
      <w:r>
        <w:rPr>
          <w:rFonts w:ascii="Comic Sans MS" w:hAnsi="Comic Sans MS"/>
          <w:vanish w:val="0"/>
          <w:color w:val="000000"/>
          <w:sz w:val="22"/>
          <w:szCs w:val="24"/>
          <w:rtl w:val="0"/>
          <w:lang w:val="en-GB"/>
        </w:rPr>
        <w:t>to</w:t>
      </w:r>
      <w:r>
        <w:rPr>
          <w:rFonts w:ascii="Comic Sans MS" w:hAnsi="Comic Sans MS"/>
          <w:szCs w:val="24"/>
          <w:lang w:eastAsia="en-GB"/>
        </w:rPr>
        <w:t>_______ use your calculators” said the teacher</w:t>
      </w:r>
      <w:r>
        <w:rPr>
          <w:rFonts w:ascii="Comic Sans MS" w:hAnsi="Comic Sans MS"/>
          <w:szCs w:val="24"/>
          <w:lang w:eastAsia="en-GB"/>
        </w:rPr>
        <w:t xml:space="preserve">. </w:t>
      </w:r>
    </w:p>
    <w:p>
      <w:pPr>
        <w:jc w:val="center"/>
        <w:rPr>
          <w:rFonts w:ascii="Arial" w:hAnsi="Arial"/>
          <w:vanish w:val="1"/>
          <w:sz w:val="16"/>
          <w:szCs w:val="16"/>
          <w:lang w:eastAsia="en-GB"/>
        </w:rPr>
      </w:pPr>
      <w:r>
        <w:rPr>
          <w:rFonts w:ascii="Arial" w:hAnsi="Arial"/>
          <w:vanish w:val="1"/>
          <w:sz w:val="16"/>
          <w:szCs w:val="16"/>
          <w:lang w:eastAsia="en-GB"/>
        </w:rPr>
        <w:t>Top of Form</w:t>
      </w: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br/>
        <w:t>8. Jack's ambition is ______</w:t>
      </w:r>
      <w:r>
        <w:rPr>
          <w:rFonts w:ascii="Comic Sans MS" w:hAnsi="Comic Sans MS"/>
          <w:vanish w:val="0"/>
          <w:color w:val="000000"/>
          <w:sz w:val="22"/>
          <w:szCs w:val="24"/>
          <w:rtl w:val="0"/>
          <w:lang w:val="en-GB"/>
        </w:rPr>
        <w:t>to</w:t>
      </w:r>
      <w:r>
        <w:rPr>
          <w:rFonts w:ascii="Comic Sans MS" w:hAnsi="Comic Sans MS"/>
          <w:szCs w:val="24"/>
          <w:lang w:eastAsia="en-GB"/>
        </w:rPr>
        <w:t xml:space="preserve">______ </w:t>
      </w:r>
      <w:r>
        <w:rPr>
          <w:rFonts w:ascii="Comic Sans MS" w:hAnsi="Comic Sans MS"/>
          <w:szCs w:val="24"/>
          <w:lang w:eastAsia="en-GB"/>
        </w:rPr>
        <w:t xml:space="preserve">become an actor. </w:t>
      </w:r>
    </w:p>
    <w:p>
      <w:pPr>
        <w:jc w:val="center"/>
        <w:rPr>
          <w:rFonts w:ascii="Arial" w:hAnsi="Arial"/>
          <w:vanish w:val="1"/>
          <w:sz w:val="16"/>
          <w:szCs w:val="16"/>
          <w:lang w:eastAsia="en-GB"/>
        </w:rPr>
      </w:pPr>
      <w:r>
        <w:rPr>
          <w:rFonts w:ascii="Arial" w:hAnsi="Arial"/>
          <w:vanish w:val="1"/>
          <w:sz w:val="16"/>
          <w:szCs w:val="16"/>
          <w:lang w:eastAsia="en-GB"/>
        </w:rPr>
        <w:t>Top of Form</w:t>
      </w: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br/>
        <w:t>9.</w:t>
      </w:r>
      <w:r>
        <w:rPr>
          <w:rFonts w:ascii="Comic Sans MS" w:hAnsi="Comic Sans MS"/>
          <w:szCs w:val="24"/>
          <w:lang w:eastAsia="en-GB"/>
        </w:rPr>
        <w:t xml:space="preserve"> _______</w:t>
      </w:r>
      <w:r>
        <w:rPr>
          <w:rFonts w:ascii="Comic Sans MS" w:hAnsi="Comic Sans MS"/>
          <w:vanish w:val="0"/>
          <w:color w:val="000000"/>
          <w:sz w:val="22"/>
          <w:szCs w:val="24"/>
          <w:rtl w:val="0"/>
          <w:lang w:val="en-GB"/>
        </w:rPr>
        <w:t>two</w:t>
      </w:r>
      <w:r>
        <w:rPr>
          <w:rFonts w:ascii="Comic Sans MS" w:hAnsi="Comic Sans MS"/>
          <w:szCs w:val="24"/>
          <w:lang w:eastAsia="en-GB"/>
        </w:rPr>
        <w:t>________</w:t>
      </w:r>
      <w:r>
        <w:rPr>
          <w:rFonts w:ascii="Comic Sans MS" w:hAnsi="Comic Sans MS"/>
          <w:szCs w:val="24"/>
          <w:lang w:eastAsia="en-GB"/>
        </w:rPr>
        <w:t xml:space="preserve"> heads are better than one! </w:t>
      </w:r>
    </w:p>
    <w:p>
      <w:pPr>
        <w:jc w:val="center"/>
        <w:rPr>
          <w:rFonts w:ascii="Arial" w:hAnsi="Arial"/>
          <w:vanish w:val="1"/>
          <w:sz w:val="16"/>
          <w:szCs w:val="16"/>
          <w:lang w:eastAsia="en-GB"/>
        </w:rPr>
      </w:pPr>
      <w:r>
        <w:rPr>
          <w:rFonts w:ascii="Arial" w:hAnsi="Arial"/>
          <w:vanish w:val="1"/>
          <w:sz w:val="16"/>
          <w:szCs w:val="16"/>
          <w:lang w:eastAsia="en-GB"/>
        </w:rPr>
        <w:t>Top of Form</w:t>
      </w:r>
    </w:p>
    <w:p>
      <w:pPr>
        <w:rPr>
          <w:rFonts w:ascii="Comic Sans MS" w:hAnsi="Comic Sans MS"/>
          <w:sz w:val="22"/>
          <w:szCs w:val="24"/>
          <w:lang w:eastAsia="en-GB"/>
        </w:rPr>
      </w:pP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t xml:space="preserve">10. "I'd like a cookie </w:t>
      </w:r>
      <w:r>
        <w:rPr>
          <w:rFonts w:ascii="Comic Sans MS" w:hAnsi="Comic Sans MS"/>
          <w:szCs w:val="24"/>
          <w:lang w:eastAsia="en-GB"/>
        </w:rPr>
        <w:t>please," said Emma. "Me  ___</w:t>
      </w:r>
      <w:r>
        <w:rPr>
          <w:rFonts w:ascii="Comic Sans MS" w:hAnsi="Comic Sans MS"/>
          <w:vanish w:val="0"/>
          <w:color w:val="000000"/>
          <w:sz w:val="22"/>
          <w:szCs w:val="24"/>
          <w:rtl w:val="0"/>
          <w:lang w:val="en-GB"/>
        </w:rPr>
        <w:t>too</w:t>
      </w:r>
      <w:r>
        <w:rPr>
          <w:rFonts w:ascii="Comic Sans MS" w:hAnsi="Comic Sans MS"/>
          <w:szCs w:val="24"/>
          <w:lang w:eastAsia="en-GB"/>
        </w:rPr>
        <w:t>____</w:t>
      </w:r>
      <w:r>
        <w:rPr>
          <w:rFonts w:ascii="Comic Sans MS" w:hAnsi="Comic Sans MS"/>
          <w:szCs w:val="24"/>
          <w:lang w:eastAsia="en-GB"/>
        </w:rPr>
        <w:t xml:space="preserve"> !" shouted Mick. </w:t>
      </w:r>
    </w:p>
    <w:p>
      <w:pPr>
        <w:jc w:val="center"/>
        <w:rPr>
          <w:rFonts w:ascii="Arial" w:hAnsi="Arial"/>
          <w:vanish w:val="1"/>
          <w:sz w:val="16"/>
          <w:szCs w:val="16"/>
          <w:lang w:eastAsia="en-GB"/>
        </w:rPr>
      </w:pPr>
      <w:r>
        <w:rPr>
          <w:rFonts w:ascii="Arial" w:hAnsi="Arial"/>
          <w:vanish w:val="1"/>
          <w:sz w:val="16"/>
          <w:szCs w:val="16"/>
          <w:lang w:eastAsia="en-GB"/>
        </w:rPr>
        <w:t>Top of Form</w:t>
      </w:r>
    </w:p>
    <w:p>
      <w:pPr>
        <w:rPr>
          <w:rFonts w:ascii="Comic Sans MS" w:hAnsi="Comic Sans MS"/>
          <w:sz w:val="22"/>
          <w:szCs w:val="24"/>
          <w:lang w:eastAsia="en-GB"/>
        </w:rPr>
      </w:pPr>
    </w:p>
    <w:p>
      <w:pPr>
        <w:jc w:val="center"/>
        <w:rPr>
          <w:rFonts w:ascii="Arial" w:hAnsi="Arial"/>
          <w:vanish w:val="1"/>
          <w:sz w:val="16"/>
          <w:szCs w:val="16"/>
          <w:lang w:eastAsia="en-GB"/>
        </w:rPr>
      </w:pPr>
      <w:r>
        <w:rPr>
          <w:rFonts w:ascii="Arial" w:hAnsi="Arial"/>
          <w:vanish w:val="1"/>
          <w:sz w:val="16"/>
          <w:szCs w:val="16"/>
          <w:lang w:eastAsia="en-GB"/>
        </w:rPr>
        <w:t>Bottom of Form</w:t>
      </w:r>
    </w:p>
    <w:p>
      <w:pPr>
        <w:rPr>
          <w:rFonts w:ascii="Comic Sans MS" w:hAnsi="Comic Sans MS"/>
          <w:sz w:val="22"/>
          <w:szCs w:val="24"/>
          <w:lang w:eastAsia="en-GB"/>
        </w:rPr>
      </w:pPr>
      <w:r>
        <w:rPr>
          <w:rFonts w:ascii="Comic Sans MS" w:hAnsi="Comic Sans MS"/>
          <w:szCs w:val="24"/>
          <w:lang w:eastAsia="en-GB"/>
        </w:rPr>
        <w:t xml:space="preserve">11. I wouldn't bother </w:t>
      </w:r>
      <w:r>
        <w:rPr>
          <w:rFonts w:ascii="Comic Sans MS" w:hAnsi="Comic Sans MS"/>
          <w:szCs w:val="24"/>
          <w:lang w:eastAsia="en-GB"/>
        </w:rPr>
        <w:t>____</w:t>
      </w:r>
      <w:r>
        <w:rPr>
          <w:rFonts w:ascii="Comic Sans MS" w:hAnsi="Comic Sans MS"/>
          <w:vanish w:val="0"/>
          <w:color w:val="000000"/>
          <w:sz w:val="22"/>
          <w:szCs w:val="24"/>
          <w:rtl w:val="0"/>
          <w:lang w:val="en-GB"/>
        </w:rPr>
        <w:t>too</w:t>
      </w:r>
      <w:r>
        <w:rPr>
          <w:rFonts w:ascii="Comic Sans MS" w:hAnsi="Comic Sans MS"/>
          <w:szCs w:val="24"/>
          <w:lang w:eastAsia="en-GB"/>
        </w:rPr>
        <w:t>________</w:t>
      </w:r>
      <w:r>
        <w:rPr>
          <w:rFonts w:ascii="Comic Sans MS" w:hAnsi="Comic Sans MS"/>
          <w:szCs w:val="24"/>
          <w:lang w:eastAsia="en-GB"/>
        </w:rPr>
        <w:t xml:space="preserve"> much a</w:t>
      </w:r>
      <w:r>
        <w:rPr>
          <w:rFonts w:ascii="Comic Sans MS" w:hAnsi="Comic Sans MS"/>
          <w:szCs w:val="24"/>
          <w:lang w:eastAsia="en-GB"/>
        </w:rPr>
        <w:t>bout what to wear at the party.</w:t>
      </w:r>
      <w:r>
        <w:rPr>
          <w:rFonts w:ascii="Arial" w:hAnsi="Arial"/>
          <w:vanish w:val="1"/>
          <w:sz w:val="16"/>
          <w:szCs w:val="16"/>
          <w:lang w:eastAsia="en-GB"/>
        </w:rPr>
        <w:t>Top of Form</w:t>
      </w:r>
    </w:p>
    <w:p>
      <w:pPr>
        <w:rPr>
          <w:rFonts w:ascii="Comic Sans MS" w:hAnsi="Comic Sans MS"/>
          <w:sz w:val="22"/>
          <w:szCs w:val="24"/>
          <w:lang w:eastAsia="en-GB"/>
        </w:rPr>
      </w:pPr>
      <w:r>
        <w:rPr>
          <w:rFonts w:ascii="Comic Sans MS" w:hAnsi="Comic Sans MS"/>
          <w:szCs w:val="24"/>
          <w:lang w:eastAsia="en-GB"/>
        </w:rPr>
        <w:t>There, their and they’re.</w:t>
      </w:r>
    </w:p>
    <w:p>
      <w:pPr>
        <w:jc w:val="center"/>
        <w:rPr>
          <w:rFonts w:ascii="Arial" w:hAnsi="Arial"/>
          <w:vanish w:val="1"/>
          <w:sz w:val="16"/>
          <w:szCs w:val="16"/>
          <w:lang w:eastAsia="en-GB"/>
        </w:rPr>
      </w:pPr>
      <w:r>
        <w:rPr>
          <w:noProof w:val="1"/>
          <w:lang w:eastAsia="en-GB"/>
        </w:rPr>
        <mc:AlternateContent>
          <mc:Choice Requires="wps">
            <w:drawing>
              <wp:anchor allowOverlap="1" behindDoc="0" distB="0" distL="114300" distR="114300" distT="0" layoutInCell="1" locked="0" relativeHeight="252144640" simplePos="0">
                <wp:simplePos x="0" y="0"/>
                <wp:positionH relativeFrom="margin">
                  <wp:align>left</wp:align>
                </wp:positionH>
                <wp:positionV relativeFrom="paragraph">
                  <wp:posOffset>135890</wp:posOffset>
                </wp:positionV>
                <wp:extent cx="5372100" cy="3457575"/>
                <wp:effectExtent b="28575" l="0" r="19050" t="0"/>
                <wp:wrapNone/>
                <wp:docPr id="12291" name="Rectangle 3"/>
                <wp:cNvGraphicFramePr>
                  <a:graphicFrameLocks noGrp="1"/>
                </wp:cNvGraphicFramePr>
                <a:graphic>
                  <a:graphicData uri="http://schemas.microsoft.com/office/word/2010/wordprocessingShape">
                    <wps:wsp>
                      <wps:cNvPr id="0" name=""/>
                      <wps:cNvSpPr/>
                      <wps:spPr bwMode="auto">
                        <a:xfrm>
                          <a:ext cx="5372100" cy="3457575"/>
                        </a:xfrm>
                        <a:prstGeom prst="rect">
                          <a:avLst/>
                        </a:prstGeom>
                      </wps:spPr>
                      <wps:style>
                        <a:lnRef idx="2">
                          <a:schemeClr val="dk1"/>
                        </a:lnRef>
                        <a:fillRef idx="1">
                          <a:schemeClr val="lt1"/>
                        </a:fillRef>
                        <a:effectRef idx="0">
                          <a:schemeClr val="dk1"/>
                        </a:effectRef>
                        <a:fontRef idx="minor">
                          <a:schemeClr val="dk1"/>
                        </a:fontRef>
                      </wps:style>
                      <wps:txbx>
                        <w:txbxContent>
                          <w:p>
                            <w:pPr>
                              <w:jc w:val="left"/>
                            </w:pPr>
                            <w:r>
                              <w:rPr>
                                <w:b w:val="0"/>
                                <w:i w:val="0"/>
                                <w:color w:val="000000"/>
                                <w:sz w:val="28"/>
                              </w:rPr>
                              <w:t xml:space="preserve">1. The teacher told them to leave …….. books on the desk. </w:t>
                            </w:r>
                          </w:p>
                          <w:p>
                            <w:pPr>
                              <w:jc w:val="left"/>
                            </w:pPr>
                            <w:r>
                              <w:rPr>
                                <w:b w:val="0"/>
                                <w:i w:val="0"/>
                                <w:color w:val="000000"/>
                                <w:sz w:val="28"/>
                              </w:rPr>
                              <w:t>2. Billy is always ……. on time.</w:t>
                            </w:r>
                          </w:p>
                          <w:p>
                            <w:pPr>
                              <w:jc w:val="left"/>
                            </w:pPr>
                            <w:r>
                              <w:rPr>
                                <w:b w:val="0"/>
                                <w:i w:val="0"/>
                                <w:color w:val="000000"/>
                                <w:sz w:val="28"/>
                              </w:rPr>
                              <w:t>3. ………. are over 900 students at our school.</w:t>
                            </w:r>
                          </w:p>
                          <w:p>
                            <w:pPr>
                              <w:jc w:val="left"/>
                            </w:pPr>
                            <w:r>
                              <w:rPr>
                                <w:b w:val="0"/>
                                <w:i w:val="0"/>
                                <w:color w:val="000000"/>
                                <w:sz w:val="28"/>
                              </w:rPr>
                              <w:t>4. Ask them if ……….. coming tomorrow.</w:t>
                            </w:r>
                          </w:p>
                          <w:p>
                            <w:pPr>
                              <w:jc w:val="left"/>
                            </w:pPr>
                            <w:r>
                              <w:rPr>
                                <w:b w:val="0"/>
                                <w:i w:val="0"/>
                                <w:color w:val="000000"/>
                                <w:sz w:val="28"/>
                              </w:rPr>
                              <w:t>5. Dad was pleased they had done well in ………. exams.</w:t>
                            </w:r>
                          </w:p>
                          <w:p>
                            <w:pPr>
                              <w:jc w:val="left"/>
                            </w:pPr>
                            <w:r>
                              <w:rPr>
                                <w:b w:val="0"/>
                                <w:i w:val="0"/>
                                <w:color w:val="000000"/>
                                <w:sz w:val="28"/>
                              </w:rPr>
                              <w:t xml:space="preserve">6. We’ll go to McDonalds if ………. is time.  </w:t>
                            </w:r>
                          </w:p>
                          <w:p>
                            <w:pPr>
                              <w:jc w:val="left"/>
                            </w:pPr>
                            <w:r>
                              <w:rPr>
                                <w:b w:val="0"/>
                                <w:i w:val="0"/>
                                <w:color w:val="000000"/>
                                <w:sz w:val="28"/>
                              </w:rPr>
                              <w:t xml:space="preserve">7. ………. baking a cake for their Grandma.  </w:t>
                            </w:r>
                          </w:p>
                          <w:p>
                            <w:pPr>
                              <w:jc w:val="left"/>
                            </w:pPr>
                            <w:r>
                              <w:rPr>
                                <w:b w:val="0"/>
                                <w:i w:val="0"/>
                                <w:color w:val="000000"/>
                                <w:sz w:val="28"/>
                              </w:rPr>
                              <w:t>8.  Can you give me ……… telephone number?</w:t>
                            </w:r>
                          </w:p>
                          <w:p>
                            <w:pPr>
                              <w:jc w:val="left"/>
                            </w:pPr>
                            <w:r>
                              <w:rPr>
                                <w:b w:val="0"/>
                                <w:i w:val="0"/>
                                <w:color w:val="000000"/>
                                <w:sz w:val="28"/>
                              </w:rPr>
                              <w:t>9. My parents won’t be coming as ………… both working on Saturday.</w:t>
                            </w:r>
                          </w:p>
                        </w:txbxContent>
                      </wps:txbx>
                      <wps:bodyPr anchor="t" anchorCtr="0" bIns="45720" compatLnSpc="1" lIns="91440" numCol="1" rIns="91440" tIns="45720" vert="horz"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xmlns:w10="urn:schemas-microsoft-com:office:word" w14:anchorId="3D4F2C09" id="Rectangle 3" o:spid="_x0000_s1046" style="position:absolute;left:0;text-align:left;margin-left:0;margin-top:10.7pt;width:423pt;height:272.25pt;z-index:2521446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bUOLnXwIAAPsEAAAOAAAAZHJzL2Uyb0RvYy54bWysVF1P2zAUfZ+0/2D5faQJsI6IFKGioUkd Q5Rpz65jNxGOr2e7Tbpfz7XzQcfQHqYpkhXn3nPux7k3l1ddo8heWFeDLmh6MqNEaA5lrbcF/f74 +cMnSpxnumQKtCjoQTh6tXj/7rI1ucigAlUKS5BEu7w1Ba28N3mSOF6JhrkTMEKjUYJtmMer3Sal ZS2yNyrJZrOPSQu2NBa4cA6/3vRGuoj8Ugruv0nphCeqoJibj6eN5yacyeKS5VvLTFXzIQ32D1k0 rNYYdKK6YZ6Rna3/oGpqbsGB9CccmgSkrLmINWA16exVNeuKGRFrweY4M7XJ/T9afre/t6QuUbss u0gp0axBmR6wcUxvlSCnoUWtcTl6rs29DUU6swL+5IiGW4uaBRQsK/QX19ZCWwlWYoppQCa/QcPF IQnZtF+hxDhs5yH2rZO2CdTYEdJFeQ6TPKLzhOPH89N5ls5QRY6207PzOT4xBstHuLHO3wpoSHgp qMUyIj3br5wP6bB8dAnRlI76Y4DBPCbYl+z8QYne70FI7BImkUW+OJ9iqSzZM5ys8qkvNjCiZ4DI WqkJlL4FUn4EDb4BJuLMTsDZW8CXaJN3jAjaT8Cm1mD/Dpa9/6DRUGtogO82XT8S81H8DZQHlA0X Hbtagf1FSYtLU1D3c8esoER90Sj5RXp2FrYsXlCgDC/22LI5tuhdswTsHs4P0xxZC+rH16XvlxS3 xDC/0mvDg2OoMwj42P1g1gwqe9TvDsZlYfkrsXvfgNRwjfMm6zgJodK+rKEDuGFxQIa/QVjh43v0 evlnLZ4BAAD//wMAUEsDBBQABgAIAAAAIQCXFByu3AAAAAcBAAAPAAAAZHJzL2Rvd25yZXYueG1s TI9BS8NAEIXvgv9hGcGL2E1LEtqYSSmCx6K2gtdtdkyC2dmQ3Tbpv3c86XHee7z3TbmdXa8uNIbO M8JykYAirr3tuEH4OL48rkGFaNia3jMhXCnAtrq9KU1h/cTvdDnERkkJh8IgtDEOhdahbsmZsPAD sXhffnQmyjk22o5mknLX61WS5NqZjmWhNQM9t1R/H84OYf86PSRJs7eUvQ2bNN91nz69It7fzbsn UJHm+BeGX3xBh0qYTv7MNqgeQR6JCKtlCkrcdZqLcELI8mwDuir1f/7qBwAA//8DAFBLAQItABQA BgAIAAAAIQC2gziS/gAAAOEBAAATAAAAAAAAAAAAAAAAAAAAAABbQ29udGVudF9UeXBlc10ueG1s UEsBAi0AFAAGAAgAAAAhADj9If/WAAAAlAEAAAsAAAAAAAAAAAAAAAAALwEAAF9yZWxzLy5yZWxz UEsBAi0AFAAGAAgAAAAhANtQ4udfAgAA+wQAAA4AAAAAAAAAAAAAAAAALgIAAGRycy9lMm9Eb2Mu eG1sUEsBAi0AFAAGAAgAAAAhAJcUHK7cAAAABwEAAA8AAAAAAAAAAAAAAAAAuQQAAGRycy9kb3du cmV2LnhtbFBLBQYAAAAABAAEAPMAAADCBQAAAAA= " fillcolor="white [3201]" strokecolor="black [3200]" strokeweight="1.25pt">
                <o:lock v:ext="edit" grouping="t"/>
                <v:textbox>
                  <w:txbxContent>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 xml:space="preserve">1. The teacher told them to leave …….. books on the desk. </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2. Billy is always ……. on time.</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3. ………. are over 900 students at our school.</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4. Ask them if ……….. coming tomorrow.</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5. Dad was pleased they had done well in ………. exams.</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 xml:space="preserve">6. We’ll go to McDonalds if ………. is time.  </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 xml:space="preserve">7. ………. baking a cake for their Grandma.  </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8.  Can you give me ……… telephone number?</w:t>
                      </w:r>
                    </w:p>
                    <w:p w:rsidR="00CC1DF3" w:rsidRPr="00874B07" w:rsidRDefault="00CC1DF3" w:rsidP="00874B07">
                      <w:pPr>
                        <w:pStyle w:val="NormalWeb"/>
                        <w:spacing w:before="115" w:beforeAutospacing="0" w:after="0" w:afterAutospacing="0"/>
                        <w:ind w:left="965" w:hanging="965"/>
                        <w:textAlignment w:val="baseline"/>
                        <w:rPr>
                          <w:rFonts w:asciiTheme="minorHAnsi" w:hAnsiTheme="minorHAnsi"/>
                          <w:sz w:val="28"/>
                          <w:szCs w:val="28"/>
                        </w:rPr>
                      </w:pPr>
                      <w:r w:rsidRPr="00874B07">
                        <w:rPr>
                          <w:rFonts w:asciiTheme="minorHAnsi" w:eastAsia="+mn-ea" w:hAnsiTheme="minorHAnsi" w:cs="Arial"/>
                          <w:color w:val="000000"/>
                          <w:kern w:val="24"/>
                          <w:sz w:val="28"/>
                          <w:szCs w:val="28"/>
                        </w:rPr>
                        <w:t>9. My parents won’t be coming as ………… both working on Saturday.</w:t>
                      </w:r>
                    </w:p>
                  </w:txbxContent>
                </v:textbox>
                <w10:wrap anchorx="margin"/>
              </v:rect>
            </w:pict>
          </mc:Fallback>
        </mc:AlternateContent>
      </w:r>
      <w:r>
        <w:rPr>
          <w:rFonts w:ascii="Arial" w:hAnsi="Arial"/>
          <w:vanish w:val="1"/>
          <w:sz w:val="16"/>
          <w:szCs w:val="16"/>
          <w:lang w:eastAsia="en-GB"/>
        </w:rPr>
        <w:t>Bottom of Form</w:t>
      </w:r>
    </w:p>
    <w:p>
      <w:pPr>
        <w:ind w:firstLine="720"/>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tabs>
          <w:tab w:leader="none" w:pos="2955" w:val="left"/>
        </w:tabs>
        <w:rPr>
          <w:sz w:val="28"/>
          <w:szCs w:val="28"/>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rPr>
          <w:sz w:val="36"/>
          <w:szCs w:val="22"/>
          <w:lang w:bidi="ar_SA" w:eastAsia="en_US" w:val="en_GB"/>
        </w:rPr>
      </w:pPr>
      <w:r>
        <w:rPr>
          <w:noProof w:val="1"/>
          <w:sz w:val="36"/>
          <w:lang w:eastAsia="en-GB"/>
        </w:rPr>
        <mc:AlternateContent>
          <mc:Choice Requires="wps">
            <w:drawing>
              <wp:anchor allowOverlap="1" behindDoc="0" distB="0" distL="114300" distR="114300" distT="0" layoutInCell="1" locked="0" relativeHeight="251859968" simplePos="0">
                <wp:simplePos x="0" y="0"/>
                <wp:positionH relativeFrom="column">
                  <wp:posOffset>2847975</wp:posOffset>
                </wp:positionH>
                <wp:positionV relativeFrom="paragraph">
                  <wp:posOffset>-114300</wp:posOffset>
                </wp:positionV>
                <wp:extent cx="504825" cy="371475"/>
                <wp:effectExtent b="47625" l="38100" r="47625" t="19050"/>
                <wp:wrapNone/>
                <wp:docPr id="4177" name="5-Point Star 4177"/>
                <wp:cNvGraphicFramePr/>
                <a:graphic>
                  <a:graphicData uri="http://schemas.microsoft.com/office/word/2010/wordprocessingShape">
                    <wps:wsp>
                      <wps:cNvPr id="0" name=""/>
                      <wps:cNvSpPr/>
                      <wps:spPr>
                        <a:xfrm>
                          <a:ext cx="504825" cy="371475"/>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63A004B9" id="5-Point Star 4177" o:spid="_x0000_s1026" style="position:absolute;margin-left:224.25pt;margin-top:-9pt;width:39.75pt;height:29.25pt;z-index:251859968;visibility:visible;mso-wrap-style:square;mso-wrap-distance-left:9pt;mso-wrap-distance-top:0;mso-wrap-distance-right:9pt;mso-wrap-distance-bottom:0;mso-position-horizontal:absolute;mso-position-horizontal-relative:text;mso-position-vertical:absolute;mso-position-vertical-relative:text;v-text-anchor:middle" coordsize="504825,371475"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VtDZOjwIAAHYFAAAOAAAAZHJzL2Uyb0RvYy54bWysVM1u2zAMvg/YOwi6t7azZOmCOkXQIsOA og2aDj0rshQLkCWNUuJkTz9KdtygLXYY5oNMiuTHH5G8vjk0muwFeGVNSYvLnBJhuK2U2Zb05/Py 4ooSH5ipmLZGlPQoPL2Zf/503bqZGNna6koAQRDjZ60raR2Cm2WZ57VomL+0ThgUSgsNC8jCNquA tYje6GyU51+z1kLlwHLhPd7edUI6T/hSCh4epfQiEF1SjC2kE9K5iWc2v2azLTBXK96Hwf4hioYp g04HqDsWGNmBegfVKA7WWxkuuW0yK6XiIuWA2RT5m2zWNXMi5YLF8W4ok/9/sPxhvwKiqpKOi+mU EsMafKXJxcoqE8g6MCBJgHVqnZ+h+tqtoOc8kjHpg4Qm/jEdcki1PQ61FYdAOF5O8vHVaEIJR9GX aTGeTmLts1djBz58F7YhkSgpNg1MUknZ/t6HTvekE515q1W1VFonBrabWw1kz/Cdl/jl6WkR/kwt ixl0MScqHLWIxto8CYk1wChHyWPqPjHgMc6FCUUnqlklOjeTHL8+icEipZQAI7LE8AbsHiB29nvs Lr9eP5qK1LyDcf63wDrjwSJ5tiYMxo0yFj4C0JhV77nTx/DPShPJja2O2CFgu9Hxji8VPtA982HF AGcFpwrnPzziIbVtS2p7ipLawu+P7qM+tjBKKWlx9vC1f+0YCEr0D4PN/a0Yj+OwJmY8mY6QgXPJ 5lxids2txWcvcNM4nsioH/SJlGCbF1wTi+gVRcxw9F1SHuDE3IZuJ+Ci4WKxSGo4oI6Fe7N2PILH qsb+ez68MHB9lwZs7wd7mlM2e9OrnW60NHaxC1aq1Mivde3rjcOdGqdfRHF7nPNJ63Vdzv8AAAD/ /wMAUEsDBBQABgAIAAAAIQDmks8m3QAAAAoBAAAPAAAAZHJzL2Rvd25yZXYueG1sTI/BTsMwEETv SPyDtUjcWidVUqI0ToUQXEAcUuDuxtskaryObLdN/57tCW47mqfZmWo721Gc0YfBkYJ0mYBAap0Z qFPw/fW2KECEqMno0REquGKAbX1/V+nSuAs1eN7FTnAIhVIr6GOcSilD26PVYekmJPYOzlsdWfpO Gq8vHG5HuUqStbR6IP7Q6wlfemyPu5NV4LIrTusf//H0GdN3P4fmkL02Sj0+zM8bEBHn+AfDrT5X h5o77d2JTBCjgiwrckYVLNKCRzGRr27Hnq0kB1lX8v+E+hcAAP//AwBQSwECLQAUAAYACAAAACEA toM4kv4AAADhAQAAEwAAAAAAAAAAAAAAAAAAAAAAW0NvbnRlbnRfVHlwZXNdLnhtbFBLAQItABQA BgAIAAAAIQA4/SH/1gAAAJQBAAALAAAAAAAAAAAAAAAAAC8BAABfcmVscy8ucmVsc1BLAQItABQA BgAIAAAAIQAVtDZOjwIAAHYFAAAOAAAAAAAAAAAAAAAAAC4CAABkcnMvZTJvRG9jLnhtbFBLAQIt ABQABgAIAAAAIQDmks8m3QAAAAoBAAAPAAAAAAAAAAAAAAAAAOkEAABkcnMvZG93bnJldi54bWxQ SwUGAAAAAAQABADzAAAA8wUAAAAA " path="m1,141890r192826,1l252413,r59585,141891l504824,141890,348824,229583r59588,141891l252413,283780,96413,371474,156001,229583,1,141890xe" fillcolor="yellow" strokecolor="#0a5382 [1604]" strokeweight="1.25pt">
                <v:path arrowok="t" o:connecttype="custom" o:connectlocs="1,141890;192827,141891;252413,0;311998,141891;504824,141890;348824,229583;408412,371474;252413,283780;96413,371474;156001,229583;1,141890" o:connectangles="0,0,0,0,0,0,0,0,0,0,0"/>
              </v:shape>
            </w:pict>
          </mc:Fallback>
        </mc:AlternateContent>
      </w: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3"/>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a homophone</w:t>
      </w:r>
      <w:r>
        <w:rPr>
          <w:sz w:val="28"/>
          <w:szCs w:val="28"/>
        </w:rPr>
        <w:t xml:space="preserve"> in your reading book. Write it here:</w:t>
      </w:r>
    </w:p>
    <w:p>
      <w:pPr>
        <w:tabs>
          <w:tab w:leader="none" w:pos="1515" w:val="left"/>
          <w:tab w:leader="none" w:pos="4873" w:val="center"/>
        </w:tabs>
        <w:rPr>
          <w:sz w:val="28"/>
          <w:szCs w:val="28"/>
          <w:lang w:bidi="ar_SA" w:eastAsia="en_US" w:val="en_GB"/>
        </w:rPr>
      </w:pPr>
    </w:p>
    <w:p>
      <w:pPr>
        <w:pStyle w:val="ListParagraph"/>
        <w:numPr>
          <w:ilvl w:val="0"/>
          <w:numId w:val="3"/>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a homophone</w:t>
      </w:r>
      <w:r>
        <w:rPr>
          <w:sz w:val="28"/>
          <w:szCs w:val="28"/>
        </w:rPr>
        <w:t xml:space="preserve"> in your exercise book</w:t>
      </w:r>
      <w:r>
        <w:rPr>
          <w:sz w:val="28"/>
          <w:szCs w:val="28"/>
        </w:rPr>
        <w:t>.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any </w:t>
      </w:r>
      <w:r>
        <w:rPr>
          <w:sz w:val="28"/>
          <w:szCs w:val="28"/>
        </w:rPr>
        <w:t>homophones</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1849728" simplePos="0">
                <wp:simplePos x="0" y="0"/>
                <wp:positionH relativeFrom="margin">
                  <wp:align>left</wp:align>
                </wp:positionH>
                <wp:positionV relativeFrom="paragraph">
                  <wp:posOffset>5715</wp:posOffset>
                </wp:positionV>
                <wp:extent cx="1905000" cy="352425"/>
                <wp:effectExtent b="28575" l="0" r="19050" t="0"/>
                <wp:wrapNone/>
                <wp:docPr id="4167" name="Rounded Rectangle 4167"/>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983B463" id="Rounded Rectangle 4167" o:spid="_x0000_s1047" style="position:absolute;margin-left:0;margin-top:.45pt;width:150pt;height:27.75pt;z-index:251849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XlJFahgIAABAFAAAOAAAAZHJzL2Uyb0RvYy54bWysVEtv2zAMvg/YfxB0Xx2ncR9BnSJokGFA 0QZth54ZWX4AsqhJSuzs14+S3fSxnobl4JAixcfHj7q67lvF9tK6BnXO05MJZ1ILLBpd5fzn0/rb BWfOgy5AoZY5P0jHrxdfv1x1Zi6nWKMqpGUURLt5Z3Jee2/mSeJELVtwJ2ikJmOJtgVPqq2SwkJH 0VuVTCeTs6RDWxiLQjpHp6vByBcxfllK4e/L0knPVM6pNh+/Nn634ZssrmBeWTB1I8Yy4B+qaKHR lPQYagUe2M42f4VqG2HRYelPBLYJlmUjZOyBukknH7p5rMHI2AuB48wRJvf/woq7/caypsj5LD07 50xDS1N6wJ0uZMEeCD/QlZIsWgmszrg53Xk0GztqjsTQeV/aNvxTT6yPAB+OAMveM0GH6eUkm0xo DoJsp9l0Ns3CBJLX28Y6/11iy4KQcxsKCVVEcGF/6/zg/+IXMjpUTbFulIrKwd0oy/ZAAyeeFNhx psB5Osz5Ov7GlO+uKc06qi+7OM+oOiAmlgo8ia0hbJyuOANVEcWFt7GWd7edrbbHrMvTbLVKP0sS il6Bq4fqYoTRTelQu4yEHXsMSA/YBsn32z6OKb0IV8LRFosDzc7iQGpnxLqhBLfU7AYssZhwps30 9/QpFVJ7OEqc1Wh/f3Ye/IlcZOWso62g1n/twErC8Icm2l2ms1lYo6jMsvMpKfatZfvWonftDdIc UnoDjIhi8PfqRSwtts+0wMuQlUygBeUeQB6VGz9sKz0BQi6X0Y1Wx4C/1Y9GhOABugDtU/8M1ozM 8cS5O3zZIJh/4M7gG25qXO48lk0k1iuuxMqg0NpFfo5PRNjrt3r0en3IFn8AAAD//wMAUEsDBBQA BgAIAAAAIQCyp1vc2AAAAAQBAAAPAAAAZHJzL2Rvd25yZXYueG1sTI/BTsMwEETvSPyDtUjcqA2U CEKcCkVCAm6UcuC2TZY4EK8j223Tv2c5wXE0o5k31Wr2o9pTTENgC5cLA4q4Dd3AvYXN2+PFLaiU kTscA5OFIyVY1acnFZZdOPAr7de5V1LCqUQLLuep1Dq1jjymRZiIxfsM0WMWGXvdRTxIuR/1lTGF 9jiwLDicqHHUfq933sK70ccnXjbYRueagl4+vmjzbO352fxwDyrTnP/C8Isv6FAL0zbsuEtqtCBH soU7UOJdGyNya+GmWIKuK/0fvv4BAAD//wMAUEsBAi0AFAAGAAgAAAAhALaDOJL+AAAA4QEAABMA AAAAAAAAAAAAAAAAAAAAAFtDb250ZW50X1R5cGVzXS54bWxQSwECLQAUAAYACAAAACEAOP0h/9YA AACUAQAACwAAAAAAAAAAAAAAAAAvAQAAX3JlbHMvLnJlbHNQSwECLQAUAAYACAAAACEAl5SRWoYC AAAQBQAADgAAAAAAAAAAAAAAAAAuAgAAZHJzL2Uyb0RvYy54bWxQSwECLQAUAAYACAAAACEAsqdb 3NgAAAAEAQAADwAAAAAAAAAAAAAAAADgBAAAZHJzL2Rvd25yZXYueG1sUEsFBgAAAAAEAAQA8wAA AOUFAAAAAA== " fillcolor="window" strokecolor="#a35dd1" strokeweight="1.25pt">
                <v:textbox>
                  <w:txbxContent>
                    <w:p w:rsidR="00CC1DF3" w:rsidRPr="004413C7" w:rsidRDefault="00CC1DF3" w:rsidP="005C00FA">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850752" simplePos="0">
                <wp:simplePos x="0" y="0"/>
                <wp:positionH relativeFrom="margin">
                  <wp:align>right</wp:align>
                </wp:positionH>
                <wp:positionV relativeFrom="paragraph">
                  <wp:posOffset>428625</wp:posOffset>
                </wp:positionV>
                <wp:extent cx="6162675" cy="1371600"/>
                <wp:effectExtent b="19050" l="0" r="28575" t="0"/>
                <wp:wrapNone/>
                <wp:docPr id="4168" name="Text Box 4168"/>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41A5CA51" id="Text Box 4168" o:spid="_x0000_s1048" type="#_x0000_t202" style="position:absolute;margin-left:434.05pt;margin-top:33.75pt;width:485.25pt;height:108pt;z-index:251850752;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c2kW/mgIAAMEFAAAOAAAAZHJzL2Uyb0RvYy54bWysVEtPGzEQvlfqf7B8L5sNIZSIDUpBVJUQ oELF2fHaxML2uLaT3fTXM/ZuXpQLVS+7tueb1zeP84vWaLISPiiwFS2PBpQIy6FW9rmivx6vv3yl JERma6bBioquRaAX08+fzhs3EUNYgK6FJ2jEhknjKrqI0U2KIvCFMCwcgRMWhRK8YRGv/rmoPWvQ utHFcDAYFw342nngIgR8veqEdJrtSyl4vJMyiEh0RTG2mL8+f+fpW0zP2eTZM7dQvA+D/UMUhimL TremrlhkZOnVX6aM4h4CyHjEwRQgpeIi54DZlIM32TwsmBM5FyQnuC1N4f+Z5bere09UXdFROcZa WWawSo+ijeQbtCQ/IkeNCxOEPjgExxYlWOvEXXoP+JhSb6U36Y9JEZQj2+stw8kex8dxOR6OT08o 4Sgrj0/L8SDXoNipOx/idwGGpENFPZYwM8tWNyGiS4RuIMlbAK3qa6V1vqS2EZfakxXDguuYg0SN A5S2pMFQjk8G2fCBLJne6s814y8pzUMLeNM2uRO5wfqwdlTkU1xrkTDa/hQSCc6MvBMj41zYbZwZ nVASM/qIYo/fRfUR5S4P1MiewcatslEWfMfSIbX1y4Za2eGRpL280zG28zZ3Vnm2aZU51GvsIA/d HAbHrxUSfsNCvGceBw+bBpdJvMOP1IBVgv5EyQL8n/feEx7nAaWUNDjIFQ2/l8wLSvQPi5NyVo5G afLzZXRyOsSL35fM9yV2aS4BW6fEteV4PiZ81Juj9GCecOfMklcUMcvRd0Xj5ngZu/WCO4uL2SyD cNYdizf2wfFkOtGcGu2xfWLe9Y0ecUZuYTPybPKm3zts0rQwW0aQKg9DIrpjtS8A7oncr/1OS4to /55Ru807fQUAAP//AwBQSwMEFAAGAAgAAAAhAOYtiUrcAAAABwEAAA8AAABkcnMvZG93bnJldi54 bWxMj8FOwzAQRO9I/IO1SNyoQ1HbNGRTAWq5cKIgzm68tS3idRS7afj7mhPcdjSjmbf1ZvKdGGmI LjDC/awAQdwG7dggfH7s7koQMSnWqgtMCD8UYdNcX9Wq0uHM7zTukxG5hGOlEGxKfSVlbC15FWeh J87eMQxepSwHI/Wgzrncd3JeFEvpleO8YFVPL5ba7/3JI2yfzdq0pRrsttTOjdPX8c28It7eTE+P IBJN6S8Mv/gZHZrMdAgn1lF0CPmRhLBcLUBkd70q8nFAmJcPC5BNLf/zNxcAAAD//wMAUEsBAi0A FAAGAAgAAAAhALaDOJL+AAAA4QEAABMAAAAAAAAAAAAAAAAAAAAAAFtDb250ZW50X1R5cGVzXS54 bWxQSwECLQAUAAYACAAAACEAOP0h/9YAAACUAQAACwAAAAAAAAAAAAAAAAAvAQAAX3JlbHMvLnJl bHNQSwECLQAUAAYACAAAACEAHNpFv5oCAADBBQAADgAAAAAAAAAAAAAAAAAuAgAAZHJzL2Uyb0Rv Yy54bWxQSwECLQAUAAYACAAAACEA5i2JStwAAAAHAQAADwAAAAAAAAAAAAAAAAD0BAAAZHJzL2Rv d25yZXYueG1sUEsFBgAAAAAEAAQA8wAAAP0FAAAAAA== " fillcolor="white [3201]" strokeweight=".5pt">
                <v:textbox>
                  <w:txbxContent>
                    <w:p w:rsidR="00CC1DF3" w:rsidRDefault="00CC1DF3" w:rsidP="005C00FA"/>
                    <w:p w:rsidR="00CC1DF3" w:rsidRDefault="00CC1DF3" w:rsidP="005C00FA"/>
                    <w:p w:rsidR="00CC1DF3" w:rsidRDefault="00CC1DF3" w:rsidP="005C00FA"/>
                    <w:p w:rsidR="00CC1DF3" w:rsidRDefault="00CC1DF3" w:rsidP="005C00FA"/>
                    <w:p w:rsidR="00CC1DF3" w:rsidRDefault="00CC1DF3" w:rsidP="005C00FA"/>
                    <w:p w:rsidR="00CC1DF3" w:rsidRDefault="00CC1DF3" w:rsidP="005C00FA"/>
                    <w:p w:rsidR="00CC1DF3" w:rsidRDefault="00CC1DF3" w:rsidP="005C00FA"/>
                    <w:p w:rsidR="00CC1DF3" w:rsidRDefault="00CC1DF3" w:rsidP="005C00FA"/>
                    <w:p w:rsidR="00CC1DF3" w:rsidRDefault="00CC1DF3" w:rsidP="005C00FA"/>
                  </w:txbxContent>
                </v:textbox>
                <w10:wrap anchorx="margin"/>
              </v:shape>
            </w:pict>
          </mc:Fallback>
        </mc:AlternateContent>
      </w:r>
      <w:r>
        <w:rPr>
          <w:sz w:val="28"/>
        </w:rPr>
        <w:t xml:space="preserve">Record the rules for using </w:t>
      </w:r>
      <w:r>
        <w:rPr>
          <w:sz w:val="28"/>
        </w:rPr>
        <w:t>a homophone</w:t>
      </w:r>
      <w:r>
        <w:rPr>
          <w:sz w:val="28"/>
        </w:rPr>
        <w:t xml:space="preserve">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1852800" simplePos="0">
            <wp:simplePos x="0" y="0"/>
            <wp:positionH relativeFrom="column">
              <wp:posOffset>2167247</wp:posOffset>
            </wp:positionH>
            <wp:positionV relativeFrom="paragraph">
              <wp:posOffset>4256</wp:posOffset>
            </wp:positionV>
            <wp:extent cx="302895" cy="600075"/>
            <wp:effectExtent b="9525" l="0" r="1905" t="0"/>
            <wp:wrapTight wrapText="bothSides">
              <wp:wrapPolygon edited="0">
                <wp:start x="0" y="0"/>
                <wp:lineTo x="0" y="21257"/>
                <wp:lineTo x="20377" y="21257"/>
                <wp:lineTo x="20377" y="0"/>
                <wp:lineTo x="0" y="0"/>
              </wp:wrapPolygon>
            </wp:wrapTight>
            <wp:docPr id="4175" name="Picture 4175"/>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r>
        <w:rPr>
          <w:noProof w:val="1"/>
          <w:lang w:eastAsia="en-GB"/>
        </w:rPr>
        <mc:AlternateContent>
          <mc:Choice Requires="wps">
            <w:drawing>
              <wp:anchor allowOverlap="1" behindDoc="0" distB="0" distL="114300" distR="114300" distT="0" layoutInCell="1" locked="0" relativeHeight="251851776" simplePos="0">
                <wp:simplePos x="0" y="0"/>
                <wp:positionH relativeFrom="margin">
                  <wp:posOffset>55419</wp:posOffset>
                </wp:positionH>
                <wp:positionV relativeFrom="paragraph">
                  <wp:posOffset>200420</wp:posOffset>
                </wp:positionV>
                <wp:extent cx="1905000" cy="352425"/>
                <wp:effectExtent b="28575" l="0" r="19050" t="0"/>
                <wp:wrapNone/>
                <wp:docPr id="4169" name="Rounded Rectangle 4169"/>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0744387E" id="Rounded Rectangle 4169" o:spid="_x0000_s1049" style="position:absolute;margin-left:4.35pt;margin-top:15.8pt;width:150pt;height:27.75pt;z-index:251851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Bb52KhgIAABAFAAAOAAAAZHJzL2Uyb0RvYy54bWysVEtv2zAMvg/YfxB0Xx2ncR9BnSJokGFA 0QZth54ZWX4AsqhJSuzs14+S3fSxnobl4JAixcfHj7q67lvF9tK6BnXO05MJZ1ILLBpd5fzn0/rb BWfOgy5AoZY5P0jHrxdfv1x1Zi6nWKMqpGUURLt5Z3Jee2/mSeJELVtwJ2ikJmOJtgVPqq2SwkJH 0VuVTCeTs6RDWxiLQjpHp6vByBcxfllK4e/L0knPVM6pNh+/Nn634ZssrmBeWTB1I8Yy4B+qaKHR lPQYagUe2M42f4VqG2HRYelPBLYJlmUjZOyBukknH7p5rMHI2AuB48wRJvf/woq7/caypsj5LD27 5ExDS1N6wJ0uZMEeCD/QlZIsWgmszrg53Xk0GztqjsTQeV/aNvxTT6yPAB+OAMveM0GH6eUkm0xo DoJsp9l0Ns3CBJLX28Y6/11iy4KQcxsKCVVEcGF/6/zg/+IXMjpUTbFulIrKwd0oy/ZAAyeeFNhx psB5Osz5Ov7GlO+uKc06qi+7OM+oOiAmlgo8ia0hbJyuOANVEcWFt7GWd7edrbbHrMvTbLVKP0sS il6Bq4fqYoTRTelQu4yEHXsMSA/YBsn32z6OaRo5G462WBxodhYHUjsj1g0luKVmN2CJxYQzbaa/ p0+pkNrDUeKsRvv7s/PgT+QiK2cdbQW1/msHVhKGPzTR7jKdzcIaRWWWnVM1zL61bN9a9K69QZpD Sm+AEVEM/l69iKXF9pkWeBmykgm0oNwDyKNy44dtpSdAyOUyutHqGPC3+tGIEDxAF6B96p/BmpE5 njh3hy8bBPMP3Bl8w02Ny53HsonEesWVWBkUWrvIz/GJCHv9Vo9erw/Z4g8AAAD//wMAUEsDBBQA BgAIAAAAIQBjLR3i2QAAAAcBAAAPAAAAZHJzL2Rvd25yZXYueG1sTI7NTsMwEITvSLyDtUjcqBOK QpXGqVAkJOBGKQdu23gbB+J1ZLtt+vY4JzjOj2a+ajPZQZzIh96xgnyRgSBune65U7D7eL5bgQgR WePgmBRcKMCmvr6qsNTuzO902sZOpBEOJSowMY6llKE1ZDEs3EicsoPzFmOSvpPa4zmN20HeZ1kh LfacHgyO1Bhqf7ZHq+Azk5cXfmiw9cY0Bb19fdPuVanbm+lpDSLSFP/KMOMndKgT094dWQcxKFg9 pqKCZV6ASPEym4397Ocg60r+569/AQAA//8DAFBLAQItABQABgAIAAAAIQC2gziS/gAAAOEBAAAT AAAAAAAAAAAAAAAAAAAAAABbQ29udGVudF9UeXBlc10ueG1sUEsBAi0AFAAGAAgAAAAhADj9If/W AAAAlAEAAAsAAAAAAAAAAAAAAAAALwEAAF9yZWxzLy5yZWxzUEsBAi0AFAAGAAgAAAAhAIFvnYqG AgAAEAUAAA4AAAAAAAAAAAAAAAAALgIAAGRycy9lMm9Eb2MueG1sUEsBAi0AFAAGAAgAAAAhAGMt HeLZAAAABwEAAA8AAAAAAAAAAAAAAAAA4AQAAGRycy9kb3ducmV2LnhtbFBLBQYAAAAABAAEAPMA AADmBQAAAAA= " fillcolor="window" strokecolor="#a35dd1" strokeweight="1.25pt">
                <v:textbox>
                  <w:txbxContent>
                    <w:p w:rsidR="00CC1DF3" w:rsidRPr="004413C7" w:rsidRDefault="00CC1DF3" w:rsidP="005C00FA">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857920" simplePos="0">
                <wp:simplePos x="0" y="0"/>
                <wp:positionH relativeFrom="column">
                  <wp:posOffset>4238625</wp:posOffset>
                </wp:positionH>
                <wp:positionV relativeFrom="paragraph">
                  <wp:posOffset>1376045</wp:posOffset>
                </wp:positionV>
                <wp:extent cx="390525" cy="390525"/>
                <wp:effectExtent b="28575" l="0" r="28575" t="0"/>
                <wp:wrapNone/>
                <wp:docPr id="4170" name="Text Box 4170"/>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4B694576" id="Text Box 4170" o:spid="_x0000_s1050" type="#_x0000_t202" style="position:absolute;margin-left:333.75pt;margin-top:108.35pt;width:30.75pt;height:30.75pt;z-index:2518579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Qm//pWwIAAM0EAAAOAAAAZHJzL2Uyb0RvYy54bWysVNtuGjEQfa/Uf7D83iwQyAWxRJSIqlKU RIIqz8brhVW9Htc27NKv77G5hCR9qsqDmZvPjM/M7OiurTXbKucrMjnvXnQ4U0ZSUZlVzn8sZl9u OPNBmEJoMirnO+X53fjzp1Fjh6pHa9KFcgwgxg8bm/N1CHaYZV6uVS38BVll4CzJ1SJAdauscKIB eq2zXqdzlTXkCutIKu9hvd87+Tjhl6WS4aksvQpM5xy1hXS6dC7jmY1HYrhywq4reShD/EMVtagM kp6g7kUQbOOqD1B1JR15KsOFpDqjsqykSm/Aa7qdd6+Zr4VV6S0gx9sTTf7/wcrH7bNjVZHzfvca BBlRo0sL1Qb2lVqWjOCosX6I0LlFcGjhQa8jd9HuYYxPb0tXx388isEPsN2J4YgnYby87Qx6A84k XAcZKNnrZet8+KaoZlHIuUMDE69i++DDPvQYEnN50lUxq7ROys5PtWNbgV5jRApqONPCBxhzPku/ WDOyvbmmDWtyfnU56KRMb3wx1wlzqYX8+REBeNrE/CrN26HOV2aiFNplm1junWhbUrEDm472M+mt nFXI9oCCn4XDEIJALFZ4wlFqQol0kDhbk/v9N3uMx2zAy1mDoc65/7URToGH7wZTc9vt9+MWJKU/ uO5Bceee5bnHbOopgcsuVtjKJMb4oI9i6ah+wf5NYla4hJHInfNwFKdhv2rYX6kmkxSEubciPJi5 lRE6EhdZXrQvwtlD2wPm5ZGO4y+G77q/j403DU02gcoqjUYkes8qmhwV7Exq92G/41Ke6ynq9Ss0 /gMAAP//AwBQSwMEFAAGAAgAAAAhAEnGyi7eAAAACwEAAA8AAABkcnMvZG93bnJldi54bWxMj8FO wzAMhu9IvENkJG4sXSXarjSdEBJHhBg7wC1LTBtonKrJurKnx5zgaPvT7+9vtosfxIxTdIEUrFcZ CCQTrKNOwf718aYCEZMmq4dAqOAbI2zby4tG1zac6AXnXeoEh1CstYI+pbGWMpoevY6rMCLx7SNM Xicep07aSZ843A8yz7JCeu2IP/R6xIcezdfu6BVYegtk3t3T2dHOuM35ufo0s1LXV8v9HYiES/qD 4Vef1aFlp0M4ko1iUFAU5S2jCvJ1UYJgosw33O7Am7LKQbaN/N+h/QEAAP//AwBQSwECLQAUAAYA CAAAACEAtoM4kv4AAADhAQAAEwAAAAAAAAAAAAAAAAAAAAAAW0NvbnRlbnRfVHlwZXNdLnhtbFBL AQItABQABgAIAAAAIQA4/SH/1gAAAJQBAAALAAAAAAAAAAAAAAAAAC8BAABfcmVscy8ucmVsc1BL AQItABQABgAIAAAAIQAQm//pWwIAAM0EAAAOAAAAAAAAAAAAAAAAAC4CAABkcnMvZTJvRG9jLnht bFBLAQItABQABgAIAAAAIQBJxsou3gAAAAsBAAAPAAAAAAAAAAAAAAAAALUEAABkcnMvZG93bnJl di54bWxQSwUGAAAAAAQABADzAAAAwAUAAAAA " fillcolor="window" strokeweight=".5pt">
                <v:textbox>
                  <w:txbxContent>
                    <w:p w:rsidR="00CC1DF3" w:rsidRDefault="00CC1DF3" w:rsidP="005C00FA"/>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56896" simplePos="0">
                <wp:simplePos x="0" y="0"/>
                <wp:positionH relativeFrom="margin">
                  <wp:posOffset>3008630</wp:posOffset>
                </wp:positionH>
                <wp:positionV relativeFrom="paragraph">
                  <wp:posOffset>1395095</wp:posOffset>
                </wp:positionV>
                <wp:extent cx="390525" cy="409575"/>
                <wp:effectExtent b="28575" l="0" r="28575" t="0"/>
                <wp:wrapNone/>
                <wp:docPr id="4171" name="Text Box 4171"/>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65D3C8C0" id="Text Box 4171" o:spid="_x0000_s1051" type="#_x0000_t202" style="position:absolute;margin-left:236.9pt;margin-top:109.85pt;width:30.75pt;height:32.25pt;z-index:25185689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CHBA7YAIAAM0EAAAOAAAAZHJzL2Uyb0RvYy54bWysVMtuGjEU3VfqP1jeNzMQSAJiiGgiqkpR EimpsjYeD4zq8XVtwwz9+h6bR0jSVVUWxvfh+zj33Jlcd41mG+V8TabgvbOcM2UklbVZFvzH8/zL FWc+CFMKTUYVfKs8v55+/jRp7Vj1aUW6VI4hiPHj1hZ8FYIdZ5mXK9UIf0ZWGRgrco0IEN0yK51o Eb3RWT/PL7KWXGkdSeU9tLc7I5+m+FWlZHioKq8C0wVHbSGdLp2LeGbTiRgvnbCrWu7LEP9QRSNq g6THULciCLZ29YdQTS0dearCmaQmo6qqpUo9oJte/q6bp5WwKvUCcLw9wuT/X1h5v3l0rC4LPuhd 9jgzosGUnlUX2FfqWFICo9b6MVyfLJxDBwtmHbGLeg9lbL2rXBP/0RSDHWhvjwjHeBLK81E+7A85 kzAN8tHwchijZK+PrfPhm6KGxUvBHQaYcBWbOx92rgeXmMuTrst5rXUStv5GO7YRmDUoUlLLmRY+ QFnwefrts715pg1rC35xPsxTpje2mOsYc6GF/PkxAqrXJuZXiW/7Ol+RibfQLbqEcr9/gG1B5RZo Otpx0ls5r5HtDgU/CgcSAkAsVnjAUWlCibS/cbYi9/tv+ugPbsDKWQtSF9z/WgungMN3A9aMeoNB 3IIkDIaXfQju1LI4tZh1c0PAErRAdeka/YM+XCtHzQv2bxazwiSMRO6Ch8P1JuxWDfsr1WyWnMB7 K8KdebIyho7ARZSfuxfh7H7sAXy5pwP9xfjd9He+8aWh2TpQVSdqRKB3qIJSUcDOJHLt9zsu5amc vF6/QtM/AAAA//8DAFBLAwQUAAYACAAAACEAIl3GX+AAAAALAQAADwAAAGRycy9kb3ducmV2Lnht bEyPwU7DMBBE75X4B2srcaNOk5amIU6FkDgiROAAN9deEtN4HcVuGvr1mFN73NnRzJtyN9mOjTh4 40jAcpEAQ1JOG2oEfLw/3+XAfJCkZecIBfyih111Mytlod2J3nCsQ8NiCPlCCmhD6AvOvWrRSr9w PVL8fbvByhDPoeF6kKcYbjueJsk9t9JQbGhlj08tqkN9tAI0fTpSX+blbKhWZnt+zX/UKMTtfHp8 ABZwChcz/ONHdKgi094dSXvWCVhtsogeBKTL7QZYdKyzdQZsH5V8lQKvSn69ofoDAAD//wMAUEsB Ai0AFAAGAAgAAAAhALaDOJL+AAAA4QEAABMAAAAAAAAAAAAAAAAAAAAAAFtDb250ZW50X1R5cGVz XS54bWxQSwECLQAUAAYACAAAACEAOP0h/9YAAACUAQAACwAAAAAAAAAAAAAAAAAvAQAAX3JlbHMv LnJlbHNQSwECLQAUAAYACAAAACEAghwQO2ACAADNBAAADgAAAAAAAAAAAAAAAAAuAgAAZHJzL2Uy b0RvYy54bWxQSwECLQAUAAYACAAAACEAIl3GX+AAAAALAQAADwAAAAAAAAAAAAAAAAC6BAAAZHJz L2Rvd25yZXYueG1sUEsFBgAAAAAEAAQA8wAAAMcFAAAAAA== " fillcolor="window" strokeweight=".5pt">
                <v:textbox>
                  <w:txbxContent>
                    <w:p w:rsidR="00CC1DF3" w:rsidRDefault="00CC1DF3" w:rsidP="005C00FA"/>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1855872" simplePos="0">
                <wp:simplePos x="0" y="0"/>
                <wp:positionH relativeFrom="column">
                  <wp:posOffset>1866900</wp:posOffset>
                </wp:positionH>
                <wp:positionV relativeFrom="paragraph">
                  <wp:posOffset>1385570</wp:posOffset>
                </wp:positionV>
                <wp:extent cx="390525" cy="390525"/>
                <wp:effectExtent b="28575" l="0" r="28575" t="0"/>
                <wp:wrapNone/>
                <wp:docPr id="4172" name="Text Box 4172"/>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3219007D" id="Text Box 4172" o:spid="_x0000_s1052" type="#_x0000_t202" style="position:absolute;margin-left:147pt;margin-top:109.1pt;width:30.75pt;height:30.75pt;z-index:251855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NruEuXAIAAM0EAAAOAAAAZHJzL2Uyb0RvYy54bWysVMlu2zAQvRfoPxC8N/KaxYgcuAlcFDCS AHaRM01RtlCKw5K0Jffr+0hvWXoq6gM9G98M38zo9q6tNdsq5ysyOe9edDhTRlJRmVXOfyymX645 80GYQmgyKuc75fnd+POn28aOVI/WpAvlGECMHzU25+sQ7CjLvFyrWvgLssrAWZKrRYDqVlnhRAP0 Wme9Tucya8gV1pFU3sP6sHfyccIvSyXDU1l6FZjOOWoL6XTpXMYzG9+K0coJu67koQzxD1XUojJI eoJ6EEGwjas+QNWVdOSpDBeS6ozKspIqvQGv6XbevWa+Flalt4Acb080+f8HKx+3z45VRc4H3ase Z0bU6NJCtYF9pZYlIzhqrB8hdG4RHFp40OvIXbR7GOPT29LV8R+PYvCD7d2J4YgnYezfdIa9IWcS roMMlOx82TofvimqWRRy7tDAxKvYznzYhx5DYi5PuiqmldZJ2fl77dhWoNcYkYIazrTwAcacT9Mv 1oxsb65pw5qcX/aHnZTpjS/mOmEutZA/PyIAT5uYX6V5O9R5ZiZKoV22ieVe/0jbkood2HS0n0lv 5bRCthkKfhYOQwgCsVjhCUepCSXSQeJsTe733+wxHrMBL2cNhjrn/tdGOAUevhtMzU13MIhbkJTB 8KoHxb32LF97zKa+J3DZxQpbmcQYH/RRLB3VL9i/ScwKlzASuXMejuJ92K8a9leqySQFYe6tCDMz tzJCR+Iiy4v2RTh7aHvAvDzScfzF6F3397HxpqHJJlBZpdGIRO9ZRZOjgp1J7T7sd1zK13qKOn+F xn8AAAD//wMAUEsDBBQABgAIAAAAIQAg0VXx4AAAAAsBAAAPAAAAZHJzL2Rvd25yZXYueG1sTI/B TsMwEETvSP0Haytxo04DoUmIU1VIHBEicICba5vENF5HsZuGfj3Lqdx2d0azb6rt7Ho2mTFYjwLW qwSYQeW1xVbA+9vTTQ4sRIla9h6NgB8TYFsvripZan/CVzM1sWUUgqGUAroYh5LzoDrjZFj5wSBp X350MtI6tlyP8kThrudpktxzJy3Sh04O5rEz6tAcnQCNHx7Vp30+W2yULc4v+beahLhezrsHYNHM 8WKGP3xCh5qY9v6IOrBeQFrcUZdIwzpPgZHjNssyYHu6bIoN8Lri/zvUvwAAAP//AwBQSwECLQAU AAYACAAAACEAtoM4kv4AAADhAQAAEwAAAAAAAAAAAAAAAAAAAAAAW0NvbnRlbnRfVHlwZXNdLnht bFBLAQItABQABgAIAAAAIQA4/SH/1gAAAJQBAAALAAAAAAAAAAAAAAAAAC8BAABfcmVscy8ucmVs c1BLAQItABQABgAIAAAAIQBNruEuXAIAAM0EAAAOAAAAAAAAAAAAAAAAAC4CAABkcnMvZTJvRG9j LnhtbFBLAQItABQABgAIAAAAIQAg0VXx4AAAAAsBAAAPAAAAAAAAAAAAAAAAALYEAABkcnMvZG93 bnJldi54bWxQSwUGAAAAAAQABADzAAAAwwUAAAAA " fillcolor="window" strokeweight=".5pt">
                <v:textbox>
                  <w:txbxContent>
                    <w:p w:rsidR="00CC1DF3" w:rsidRDefault="00CC1DF3" w:rsidP="005C00FA"/>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58944" simplePos="0">
                <wp:simplePos x="0" y="0"/>
                <wp:positionH relativeFrom="column">
                  <wp:posOffset>5314950</wp:posOffset>
                </wp:positionH>
                <wp:positionV relativeFrom="paragraph">
                  <wp:posOffset>1404620</wp:posOffset>
                </wp:positionV>
                <wp:extent cx="390525" cy="390525"/>
                <wp:effectExtent b="28575" l="0" r="28575" t="0"/>
                <wp:wrapNone/>
                <wp:docPr id="4173" name="Text Box 4173"/>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6C327941" id="Text Box 4173" o:spid="_x0000_s1053" type="#_x0000_t202" style="position:absolute;margin-left:418.5pt;margin-top:110.6pt;width:30.75pt;height:30.75pt;z-index:251858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CkOQyXAIAAM0EAAAOAAAAZHJzL2Uyb0RvYy54bWysVMlu2zAQvRfoPxC8N/KaxYgcuAlcFDCS AHaRM01RtlCKw5K0Jffr+0hvWXoq6gM9G98M38zo9q6tNdsq5ysyOe9edDhTRlJRmVXOfyymX645 80GYQmgyKuc75fnd+POn28aOVI/WpAvlGECMHzU25+sQ7CjLvFyrWvgLssrAWZKrRYDqVlnhRAP0 Wme9Tucya8gV1pFU3sP6sHfyccIvSyXDU1l6FZjOOWoL6XTpXMYzG9+K0coJu67koQzxD1XUojJI eoJ6EEGwjas+QNWVdOSpDBeS6ozKspIqvQGv6XbevWa+Flalt4Acb080+f8HKx+3z45VRc4H3as+ Z0bU6NJCtYF9pZYlIzhqrB8hdG4RHFp40OvIXbR7GOPT29LV8R+PYvCD7d2J4YgnYezfdIa9IWcS roMMlOx82TofvimqWRRy7tDAxKvYznzYhx5DYi5PuiqmldZJ2fl77dhWoNcYkYIazrTwAcacT9Mv 1oxsb65pw5qcX/aHnZTpjS/mOmEutZA/PyIAT5uYX6V5O9R5ZiZKoV22ieXe4Ejbkood2HS0n0lv 5bRCthkKfhYOQwgCsVjhCUepCSXSQeJsTe733+wxHrMBL2cNhjrn/tdGOAUevhtMzU13MIhbkJTB 8KoHxb32LF97zKa+J3DZxQpbmcQYH/RRLB3VL9i/ScwKlzASuXMejuJ92K8a9leqySQFYe6tCDMz tzJCR+Iiy4v2RTh7aHvAvDzScfzF6F3397HxpqHJJlBZpdGIRO9ZRZOjgp1J7T7sd1zK13qKOn+F xn8AAAD//wMAUEsDBBQABgAIAAAAIQC73CfD3wAAAAsBAAAPAAAAZHJzL2Rvd25yZXYueG1sTI/B TsMwEETvSPyDtUjcqFMjqJvGqRASR4RIOcDNtU3iEq+j2E1Dv57lBMfZGc2+qbZz6NnkxuQjKlgu CmAOTbQeWwVvu6cbCSxljVb3EZ2Cb5dgW19eVLq08YSvbmpyy6gEU6kVdDkPJefJdC7otIiDQ/I+ 4xh0Jjm23I76ROWh56Io7nnQHulDpwf32Dnz1RyDAovvEc2Hfz57bIxfn1/kwUxKXV/NDxtg2c35 Lwy/+IQONTHt4xFtYr0CebuiLVmBEEsBjBJyLe+A7ekixQp4XfH/G+ofAAAA//8DAFBLAQItABQA BgAIAAAAIQC2gziS/gAAAOEBAAATAAAAAAAAAAAAAAAAAAAAAABbQ29udGVudF9UeXBlc10ueG1s UEsBAi0AFAAGAAgAAAAhADj9If/WAAAAlAEAAAsAAAAAAAAAAAAAAAAALwEAAF9yZWxzLy5yZWxz UEsBAi0AFAAGAAgAAAAhAAKQ5DJcAgAAzQQAAA4AAAAAAAAAAAAAAAAALgIAAGRycy9lMm9Eb2Mu eG1sUEsBAi0AFAAGAAgAAAAhALvcJ8PfAAAACwEAAA8AAAAAAAAAAAAAAAAAtgQAAGRycy9kb3du cmV2LnhtbFBLBQYAAAAABAAEAPMAAADCBQAAAAA= " fillcolor="window" strokeweight=".5pt">
                <v:textbox>
                  <w:txbxContent>
                    <w:p w:rsidR="00CC1DF3" w:rsidRDefault="00CC1DF3" w:rsidP="005C00FA"/>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54848" simplePos="0">
                <wp:simplePos x="0" y="0"/>
                <wp:positionH relativeFrom="column">
                  <wp:posOffset>676275</wp:posOffset>
                </wp:positionH>
                <wp:positionV relativeFrom="paragraph">
                  <wp:posOffset>1414145</wp:posOffset>
                </wp:positionV>
                <wp:extent cx="390525" cy="390525"/>
                <wp:effectExtent b="28575" l="0" r="28575" t="0"/>
                <wp:wrapNone/>
                <wp:docPr id="4174" name="Text Box 4174"/>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4C737BB6" id="Text Box 4174" o:spid="_x0000_s1054" type="#_x0000_t202" style="position:absolute;margin-left:53.25pt;margin-top:111.35pt;width:30.75pt;height:30.75pt;z-index:251854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r97K8XgIAAM0EAAAOAAAAZHJzL2Uyb0RvYy54bWysVE1vGjEQvVfqf7B8bxYI5AOxRJSIqlKU REqqnI3XC6t6Pa5t2KW/vs9mISTpqSoHM54Zv5l5M7OTm7bWbKucr8jkvH/W40wZSUVlVjn/8bz4 csWZD8IUQpNROd8pz2+mnz9NGjtWA1qTLpRjADF+3Nicr0Ow4yzzcq1q4c/IKgNjSa4WAVe3ygon GqDXOhv0ehdZQ66wjqTyHtrbvZFPE35ZKhkeytKrwHTOkVtIp0vnMp7ZdCLGKyfsupJdGuIfsqhF ZRD0CHUrgmAbV32AqivpyFMZziTVGZVlJVWqAdX0e++qeVoLq1ItIMfbI03+/8HK++2jY1WR82H/ csiZETW69KzawL5Sy5ISHDXWj+H6ZOEcWljQ68hd1HsoY+lt6er4j6IY7GB7d2Q44kkoz697o8GI MwlTJwMle31snQ/fFNUsCjl3aGDiVWzvfNi7HlxiLE+6KhaV1umy83Pt2Fag1xiRghrOtPABypwv 0i/mjGhvnmnDmpxfnI96KdIbW4x1xFxqIX9+RACeNjG+SvPW5fnKTJRCu2wTyyi+o21JxQ5sOtrP pLdyUSHaHRJ+FA5DCAKxWOEBR6kJKVIncbYm9/tv+uiP2YCVswZDnXP/ayOcAg/fDabmuj8cxi1I l+HocoCLO7UsTy1mU88JXPaxwlYmMfoHfRBLR/UL9m8Wo8IkjETsnIeDOA/7VcP+SjWbJSfMvRXh zjxZGaEjcZHl5/ZFONu1PWBe7ukw/mL8rvt73/jS0GwTqKzSaESi96yiyfGCnUnt7vY7LuXpPXm9 foWmfwAAAP//AwBQSwMEFAAGAAgAAAAhAIgSoXPdAAAACwEAAA8AAABkcnMvZG93bnJldi54bWxM j8FOwzAQRO9I/IO1SNyoQwQhpHEqhMQRIQIHuLn2NjHE6yh209CvZ3uC48w+zc7Um8UPYsYpukAK rlcZCCQTrKNOwfvb01UJIiZNVg+BUMEPRtg052e1rmw40CvObeoEh1CstII+pbGSMpoevY6rMCLx bRcmrxPLqZN20gcO94PMs6yQXjviD70e8bFH893uvQJLH4HMp3s+OmqNuz++lF9mVuryYnlYg0i4 pD8YTvW5OjTcaRv2ZKMYWGfFLaMK8jy/A3EiipLXbdkpb3KQTS3/b2h+AQAA//8DAFBLAQItABQA BgAIAAAAIQC2gziS/gAAAOEBAAATAAAAAAAAAAAAAAAAAAAAAABbQ29udGVudF9UeXBlc10ueG1s UEsBAi0AFAAGAAgAAAAhADj9If/WAAAAlAEAAAsAAAAAAAAAAAAAAAAALwEAAF9yZWxzLy5yZWxz UEsBAi0AFAAGAAgAAAAhAOv3srxeAgAAzQQAAA4AAAAAAAAAAAAAAAAALgIAAGRycy9lMm9Eb2Mu eG1sUEsBAi0AFAAGAAgAAAAhAIgSoXPdAAAACwEAAA8AAAAAAAAAAAAAAAAAuAQAAGRycy9kb3du cmV2LnhtbFBLBQYAAAAABAAEAPMAAADCBQAAAAA= " fillcolor="window" strokeweight=".5pt">
                <v:textbox>
                  <w:txbxContent>
                    <w:p w:rsidR="00CC1DF3" w:rsidRDefault="00CC1DF3" w:rsidP="005C00FA"/>
                  </w:txbxContent>
                </v:textbox>
              </v:shape>
            </w:pict>
          </mc:Fallback>
        </mc:AlternateContent>
      </w:r>
      <w:r>
        <w:rPr>
          <w:noProof w:val="1"/>
          <w:sz w:val="28"/>
          <w:lang w:eastAsia="en-GB"/>
        </w:rPr>
        <w:drawing>
          <wp:anchor allowOverlap="1" behindDoc="0" distB="0" distL="114300" distR="114300" distT="0" layoutInCell="1" locked="0" relativeHeight="251853824"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4176" name="Diagram 4176"/>
            <wp:cNvGraphicFramePr/>
            <a:graphic>
              <a:graphicData uri="http://schemas.openxmlformats.org/drawingml/2006/diagram">
                <dgm:relIds r:dm="rId10" r:lo="rId11" r:qs="rId12" r:cs="rId13"/>
              </a:graphicData>
            </a:graphic>
            <wp14:sizeRelH relativeFrom="margin">
              <wp14:pctWidth>0</wp14:pctWidth>
            </wp14:sizeRelH>
            <wp14:sizeRelV relativeFrom="margin">
              <wp14:pctHeight>0</wp14:pctHeight>
            </wp14:sizeRelV>
          </wp:anchor>
        </w:drawing>
      </w:r>
      <w:r>
        <w:rPr>
          <w:sz w:val="28"/>
        </w:rPr>
        <w:t xml:space="preserve">How confident are you with </w:t>
      </w:r>
      <w:r>
        <w:rPr>
          <w:sz w:val="28"/>
        </w:rPr>
        <w:t>homophones</w:t>
      </w:r>
      <w:r>
        <w:rPr>
          <w:sz w:val="28"/>
        </w:rPr>
        <w:t>?</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ind w:firstLine="720"/>
        <w:rPr>
          <w:sz w:val="28"/>
          <w:szCs w:val="28"/>
          <w:lang w:bidi="ar_SA" w:eastAsia="en_US" w:val="en_GB"/>
        </w:rPr>
      </w:pPr>
    </w:p>
    <w:p>
      <w:pPr>
        <w:rPr>
          <w:sz w:val="28"/>
          <w:szCs w:val="28"/>
          <w:lang w:bidi="ar_SA" w:eastAsia="en_US" w:val="en_GB"/>
        </w:rPr>
      </w:pPr>
    </w:p>
    <w:p>
      <w:pPr>
        <w:tabs>
          <w:tab w:leader="none" w:pos="2955" w:val="left"/>
        </w:tabs>
        <w:rPr>
          <w:sz w:val="28"/>
          <w:szCs w:val="28"/>
          <w:lang w:bidi="ar_SA" w:eastAsia="en_US" w:val="en_GB"/>
        </w:rPr>
      </w:pPr>
    </w:p>
    <w:p>
      <w:pPr>
        <w:tabs>
          <w:tab w:leader="none" w:pos="2955" w:val="left"/>
        </w:tabs>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146688" simplePos="0">
                <wp:simplePos x="0" y="0"/>
                <wp:positionH relativeFrom="column">
                  <wp:posOffset>264226</wp:posOffset>
                </wp:positionH>
                <wp:positionV relativeFrom="paragraph">
                  <wp:posOffset>0</wp:posOffset>
                </wp:positionV>
                <wp:extent cx="2266950" cy="380010"/>
                <wp:effectExtent b="20320" l="0" r="19050" t="0"/>
                <wp:wrapNone/>
                <wp:docPr id="27" name="Rounded Rectangle 27"/>
                <wp:cNvGraphicFramePr/>
                <a:graphic>
                  <a:graphicData uri="http://schemas.microsoft.com/office/word/2010/wordprocessingShape">
                    <wps:wsp>
                      <wps:cNvPr id="0" name=""/>
                      <wps:cNvSpPr/>
                      <wps:spPr>
                        <a:xfrm>
                          <a:ext cx="2266950" cy="380010"/>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Week 3- fronting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AE4541" id="Rounded Rectangle 27" o:spid="_x0000_s1055" style="position:absolute;margin-left:20.8pt;margin-top:0;width:178.5pt;height:29.9pt;z-index:25214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Wfb+CcQIAADMFAAAOAAAAZHJzL2Uyb0RvYy54bWysVEtPGzEQvlfqf7B8L5ukECBigyIQVSVE EVBxdrx2sqrtccdOdtNf37H3AaKoh6qXXY/nm/c3vrhsrWF7haEGV/Lp0YQz5SRUtduU/PvTzacz zkIUrhIGnCr5QQV+ufz44aLxCzWDLZhKISMnLiwaX/JtjH5RFEFulRXhCLxypNSAVkQScVNUKBry bk0xm0zmRQNYeQSpQqDb607Jl9m/1krGb1oHFZkpOeUW8xfzd52+xfJCLDYo/LaWfRriH7KwonYU dHR1LaJgO6z/cGVriRBAxyMJtgCta6lyDVTNdPKmmset8CrXQs0JfmxT+H9u5d3+HlldlXx2ypkT lmb0ADtXqYo9UPeE2xjFSEeNanxYEP7R32MvBTqmqluNNv2pHtbm5h7G5qo2MkmXs9l8fn5CM5Ck +3w2oXKT0+LF2mOIXxRYlg4lx5RGyiE3VuxvQ+zwAy5FNC7dpcy6XPIpHozqlA9KU3EpenaSaaWu DLK9IEJUP6Z9CsYRMpno2pjRaPqekYmDUY9NZipTbTScvGf4Em1E54jg4mhoawf4d2Pd4Yequ1pT 2bFdt90k58O01lAdaLwIHe+Dlzc19fZWhHgvkIhO46Dljd/oow00JYf+xNkW8Nd79wlP/CMtZw0t TsnDz51AxZn56oiZ59Pj47RpWTg+OZ2RgK8169cat7NXQKOY0jPhZT4mfDTDUSPYZ9rxVYpKKuEk xS65jDgIV7FbaHolpFqtMoy2y4t46x69TM5ToxNtntpngb4nWCRq3sGwZGLxhmIdNlk6WO0i6Drz L7W662s/AtrMTOP+FUmr/1rOqJe3bvkbAAD//wMAUEsDBBQABgAIAAAAIQDI6qqc3wAAAAYBAAAP AAAAZHJzL2Rvd25yZXYueG1sTI/dSsNAFITvBd9hOYI3xW7qT0ljNqXUCiIUse0DbLPHJHT3bMhu mtSn93ill8MMM9/ky9FZccYuNJ4UzKYJCKTSm4YqBYf9610KIkRNRltPqOCCAZbF9VWuM+MH+sTz LlaCSyhkWkEdY5tJGcoanQ5T3yKx9+U7pyPLrpKm0wOXOyvvk2QunW6IF2rd4rrG8rTrnQL7MUzs 5m19urxv+mSbTr631epFqdubcfUMIuIY/8Lwi8/oUDDT0fdkgrAKHmdzTirgQ+w+LFKWRwVPixRk kcv/+MUPAAAA//8DAFBLAQItABQABgAIAAAAIQC2gziS/gAAAOEBAAATAAAAAAAAAAAAAAAAAAAA AABbQ29udGVudF9UeXBlc10ueG1sUEsBAi0AFAAGAAgAAAAhADj9If/WAAAAlAEAAAsAAAAAAAAA AAAAAAAALwEAAF9yZWxzLy5yZWxzUEsBAi0AFAAGAAgAAAAhAFZ9v4JxAgAAMwUAAA4AAAAAAAAA AAAAAAAALgIAAGRycy9lMm9Eb2MueG1sUEsBAi0AFAAGAAgAAAAhAMjqqpzfAAAABgEAAA8AAAAA AAAAAAAAAAAAywQAAGRycy9kb3ducmV2LnhtbFBLBQYAAAAABAAEAPMAAADXBQAAAAA= " fillcolor="white [3201]" strokecolor="black [3200]" strokeweight="1.25pt">
                <v:textbox>
                  <w:txbxContent>
                    <w:p w:rsidR="00CC1DF3" w:rsidRPr="004413C7" w:rsidRDefault="00CC1DF3" w:rsidP="00EB37B0">
                      <w:pPr>
                        <w:jc w:val="center"/>
                        <w:rPr>
                          <w:sz w:val="24"/>
                        </w:rPr>
                      </w:pPr>
                      <w:r>
                        <w:rPr>
                          <w:sz w:val="32"/>
                        </w:rPr>
                        <w:t>Week 3- fronting</w:t>
                      </w:r>
                    </w:p>
                  </w:txbxContent>
                </v:textbox>
              </v:roundrect>
            </w:pict>
          </mc:Fallback>
        </mc:AlternateContent>
      </w:r>
    </w:p>
    <w:p>
      <w:pPr>
        <w:tabs>
          <w:tab w:leader="none" w:pos="2955" w:val="left"/>
        </w:tabs>
        <w:rPr>
          <w:sz w:val="28"/>
          <w:szCs w:val="28"/>
          <w:lang w:bidi="ar_SA" w:eastAsia="en_US" w:val="en_GB"/>
        </w:rPr>
      </w:pPr>
    </w:p>
    <w:p>
      <w:pPr>
        <w:tabs>
          <w:tab w:leader="none" w:pos="2955" w:val="left"/>
        </w:tabs>
        <w:rPr>
          <w:sz w:val="28"/>
          <w:szCs w:val="28"/>
          <w:lang w:bidi="ar_SA" w:eastAsia="en_US" w:val="en_GB"/>
        </w:rPr>
      </w:pPr>
      <w:r>
        <w:rPr>
          <w:sz w:val="28"/>
          <w:szCs w:val="28"/>
        </w:rPr>
        <w:t>What is fronting in grammar?</w:t>
      </w:r>
    </w:p>
    <w:p>
      <w:pPr>
        <w:tabs>
          <w:tab w:leader="none" w:pos="2955" w:val="left"/>
        </w:tabs>
        <w:rPr>
          <w:sz w:val="28"/>
          <w:szCs w:val="28"/>
          <w:lang w:bidi="ar_SA" w:eastAsia="en_US" w:val="en_GB"/>
        </w:rPr>
      </w:pPr>
      <w:r>
        <w:rPr>
          <w:sz w:val="28"/>
          <w:szCs w:val="28"/>
        </w:rPr>
        <w:t>The most common word order in a sentence is to have a subject, followed by a verb plus an object. For example:</w:t>
      </w:r>
    </w:p>
    <w:p>
      <w:pPr>
        <w:tabs>
          <w:tab w:leader="none" w:pos="2955" w:val="left"/>
        </w:tabs>
        <w:rPr>
          <w:sz w:val="28"/>
          <w:szCs w:val="28"/>
          <w:u w:val="single"/>
          <w:lang w:bidi="ar_SA" w:eastAsia="en_US" w:val="en_GB"/>
        </w:rPr>
      </w:pPr>
      <w:r>
        <w:rPr>
          <w:sz w:val="28"/>
          <w:szCs w:val="28"/>
          <w:u w:val="single"/>
        </w:rPr>
        <w:t>I bought a new camera</w:t>
      </w:r>
    </w:p>
    <w:p>
      <w:pPr>
        <w:spacing w:after="180" w:before="180" w:line="240" w:lineRule="auto"/>
        <w:rPr>
          <w:sz w:val="28"/>
          <w:szCs w:val="29"/>
          <w:lang w:eastAsia="en-GB" w:val="en"/>
        </w:rPr>
      </w:pPr>
      <w:r>
        <w:rPr>
          <w:sz w:val="28"/>
          <w:szCs w:val="29"/>
          <w:lang w:eastAsia="en-GB" w:val="en"/>
        </w:rPr>
        <w:t>Sometimes, particularly in speaking, when we want to focus on something important, we bring it to the front of the clause. This is called ‘fronting’:</w:t>
      </w:r>
    </w:p>
    <w:p>
      <w:pPr>
        <w:spacing w:before="180" w:line="240" w:lineRule="auto"/>
        <w:rPr>
          <w:b w:val="1"/>
          <w:sz w:val="28"/>
          <w:szCs w:val="29"/>
          <w:u w:val="single"/>
          <w:lang w:eastAsia="en-GB" w:val="en"/>
        </w:rPr>
      </w:pPr>
      <w:r>
        <w:rPr>
          <w:b w:val="1"/>
          <w:i w:val="1"/>
          <w:iCs w:val="1"/>
          <w:sz w:val="28"/>
          <w:szCs w:val="29"/>
          <w:u w:val="single"/>
          <w:lang w:eastAsia="en-GB" w:val="en"/>
        </w:rPr>
        <w:t xml:space="preserve">I bought a new camera. And </w:t>
      </w:r>
      <w:r>
        <w:rPr>
          <w:b w:val="1"/>
          <w:bCs w:val="1"/>
          <w:i w:val="1"/>
          <w:iCs w:val="1"/>
          <w:sz w:val="28"/>
          <w:szCs w:val="29"/>
          <w:u w:val="single"/>
          <w:lang w:eastAsia="en-GB" w:val="en"/>
        </w:rPr>
        <w:t>a very expensive camera</w:t>
      </w:r>
      <w:r>
        <w:rPr>
          <w:b w:val="1"/>
          <w:i w:val="1"/>
          <w:iCs w:val="1"/>
          <w:sz w:val="28"/>
          <w:szCs w:val="29"/>
          <w:u w:val="single"/>
          <w:lang w:eastAsia="en-GB" w:val="en"/>
        </w:rPr>
        <w:t xml:space="preserve"> it was.</w:t>
      </w:r>
      <w:r>
        <w:rPr>
          <w:b w:val="1"/>
          <w:sz w:val="28"/>
          <w:szCs w:val="29"/>
          <w:u w:val="single"/>
          <w:lang w:eastAsia="en-GB" w:val="en"/>
        </w:rPr>
        <w:t xml:space="preserve"> (Most common word order: It was a very expensive camera.)</w:t>
      </w:r>
    </w:p>
    <w:p>
      <w:pPr>
        <w:tabs>
          <w:tab w:leader="none" w:pos="2955" w:val="left"/>
        </w:tabs>
        <w:rPr>
          <w:sz w:val="28"/>
          <w:szCs w:val="28"/>
          <w:lang w:bidi="ar_SA" w:eastAsia="en_US" w:val="en_GB"/>
        </w:rPr>
      </w:pPr>
    </w:p>
    <w:tbl>
      <w:tblPr>
        <w:tblW w:type="pct" w:w="5000"/>
        <w:tblCellMar>
          <w:top w:type="dxa" w:w="15"/>
          <w:left w:type="dxa" w:w="15"/>
          <w:bottom w:type="dxa" w:w="15"/>
          <w:right w:type="dxa" w:w="15"/>
        </w:tblCellMar>
        <w:tblLook w:val="04A0"/>
      </w:tblPr>
      <w:tblGrid>
        <w:gridCol w:w="5023"/>
        <w:gridCol w:w="4753"/>
      </w:tblGrid>
      <w:tr>
        <w:tc>
          <w:tcPr>
            <w:tcW w:type="dxa" w:w="750"/>
            <w:vAlign w:val="center"/>
          </w:tcPr>
          <w:p>
            <w:pPr>
              <w:spacing w:after="180" w:before="180" w:line="240" w:lineRule="auto"/>
              <w:rPr>
                <w:sz w:val="28"/>
                <w:szCs w:val="24"/>
                <w:lang w:eastAsia="en-GB"/>
              </w:rPr>
            </w:pPr>
            <w:r>
              <w:rPr>
                <w:b w:val="1"/>
                <w:bCs w:val="1"/>
                <w:i w:val="1"/>
                <w:iCs w:val="1"/>
                <w:sz w:val="28"/>
                <w:szCs w:val="24"/>
                <w:lang w:eastAsia="en-GB"/>
              </w:rPr>
              <w:t>Carefully</w:t>
            </w:r>
            <w:r>
              <w:rPr>
                <w:i w:val="1"/>
                <w:iCs w:val="1"/>
                <w:sz w:val="28"/>
                <w:szCs w:val="24"/>
                <w:lang w:eastAsia="en-GB"/>
              </w:rPr>
              <w:t>, he removed the lid.</w:t>
            </w:r>
          </w:p>
          <w:p>
            <w:pPr>
              <w:spacing w:after="180" w:before="180" w:line="240" w:lineRule="auto"/>
              <w:rPr>
                <w:sz w:val="28"/>
                <w:szCs w:val="24"/>
                <w:lang w:eastAsia="en-GB"/>
              </w:rPr>
            </w:pPr>
            <w:r>
              <w:rPr>
                <w:sz w:val="28"/>
                <w:szCs w:val="24"/>
                <w:lang w:eastAsia="en-GB"/>
              </w:rPr>
              <w:t xml:space="preserve">(fronted so as to focus on </w:t>
            </w:r>
            <w:r>
              <w:rPr>
                <w:i w:val="1"/>
                <w:iCs w:val="1"/>
                <w:sz w:val="28"/>
                <w:szCs w:val="24"/>
                <w:lang w:eastAsia="en-GB"/>
              </w:rPr>
              <w:t>carefully</w:t>
            </w:r>
            <w:r>
              <w:rPr>
                <w:sz w:val="28"/>
                <w:szCs w:val="24"/>
                <w:lang w:eastAsia="en-GB"/>
              </w:rPr>
              <w:t>)</w:t>
            </w:r>
          </w:p>
        </w:tc>
        <w:tc>
          <w:tcPr>
            <w:tcW w:type="dxa" w:w="750"/>
            <w:vAlign w:val="center"/>
          </w:tcPr>
          <w:p>
            <w:pPr>
              <w:spacing w:after="180" w:before="180" w:line="240" w:lineRule="auto"/>
              <w:rPr>
                <w:sz w:val="28"/>
                <w:szCs w:val="24"/>
                <w:lang w:eastAsia="en-GB"/>
              </w:rPr>
            </w:pPr>
            <w:r>
              <w:rPr>
                <w:i w:val="1"/>
                <w:iCs w:val="1"/>
                <w:sz w:val="28"/>
                <w:szCs w:val="24"/>
                <w:lang w:eastAsia="en-GB"/>
              </w:rPr>
              <w:t xml:space="preserve">He removed the lid </w:t>
            </w:r>
            <w:r>
              <w:rPr>
                <w:b w:val="1"/>
                <w:bCs w:val="1"/>
                <w:i w:val="1"/>
                <w:iCs w:val="1"/>
                <w:sz w:val="28"/>
                <w:szCs w:val="24"/>
                <w:lang w:eastAsia="en-GB"/>
              </w:rPr>
              <w:t>carefully</w:t>
            </w:r>
            <w:r>
              <w:rPr>
                <w:i w:val="1"/>
                <w:iCs w:val="1"/>
                <w:sz w:val="28"/>
                <w:szCs w:val="24"/>
                <w:lang w:eastAsia="en-GB"/>
              </w:rPr>
              <w:t>.</w:t>
            </w:r>
          </w:p>
          <w:p>
            <w:pPr>
              <w:spacing w:after="180" w:before="180" w:line="240" w:lineRule="auto"/>
              <w:rPr>
                <w:sz w:val="28"/>
                <w:szCs w:val="24"/>
                <w:lang w:eastAsia="en-GB"/>
              </w:rPr>
            </w:pPr>
            <w:r>
              <w:rPr>
                <w:sz w:val="28"/>
                <w:szCs w:val="24"/>
                <w:lang w:eastAsia="en-GB"/>
              </w:rPr>
              <w:t>(most common word order)</w:t>
            </w:r>
          </w:p>
        </w:tc>
      </w:tr>
      <w:tr>
        <w:tc>
          <w:tcPr>
            <w:tcW w:type="dxa" w:w="750"/>
            <w:vAlign w:val="center"/>
          </w:tcPr>
          <w:p>
            <w:pPr>
              <w:spacing w:after="180" w:before="180" w:line="240" w:lineRule="auto"/>
              <w:rPr>
                <w:sz w:val="28"/>
                <w:szCs w:val="24"/>
                <w:lang w:eastAsia="en-GB"/>
              </w:rPr>
            </w:pPr>
            <w:r>
              <w:rPr>
                <w:b w:val="1"/>
                <w:bCs w:val="1"/>
                <w:i w:val="1"/>
                <w:iCs w:val="1"/>
                <w:sz w:val="28"/>
                <w:szCs w:val="24"/>
                <w:lang w:eastAsia="en-GB"/>
              </w:rPr>
              <w:t>All of a sudden</w:t>
            </w:r>
            <w:r>
              <w:rPr>
                <w:i w:val="1"/>
                <w:iCs w:val="1"/>
                <w:sz w:val="28"/>
                <w:szCs w:val="24"/>
                <w:lang w:eastAsia="en-GB"/>
              </w:rPr>
              <w:t>, it started to snow.</w:t>
            </w:r>
          </w:p>
          <w:p>
            <w:pPr>
              <w:spacing w:after="180" w:before="180" w:line="240" w:lineRule="auto"/>
              <w:rPr>
                <w:sz w:val="28"/>
                <w:szCs w:val="24"/>
                <w:lang w:eastAsia="en-GB"/>
              </w:rPr>
            </w:pPr>
            <w:r>
              <w:rPr>
                <w:sz w:val="28"/>
                <w:szCs w:val="24"/>
                <w:lang w:eastAsia="en-GB"/>
              </w:rPr>
              <w:t xml:space="preserve">(fronted so as to focus on </w:t>
            </w:r>
            <w:r>
              <w:rPr>
                <w:i w:val="1"/>
                <w:iCs w:val="1"/>
                <w:sz w:val="28"/>
                <w:szCs w:val="24"/>
                <w:lang w:eastAsia="en-GB"/>
              </w:rPr>
              <w:t>all of a sudden</w:t>
            </w:r>
            <w:r>
              <w:rPr>
                <w:sz w:val="28"/>
                <w:szCs w:val="24"/>
                <w:lang w:eastAsia="en-GB"/>
              </w:rPr>
              <w:t>)</w:t>
            </w:r>
          </w:p>
        </w:tc>
        <w:tc>
          <w:tcPr>
            <w:tcW w:type="dxa" w:w="750"/>
            <w:vAlign w:val="center"/>
          </w:tcPr>
          <w:p>
            <w:pPr>
              <w:spacing w:after="180" w:before="180" w:line="240" w:lineRule="auto"/>
              <w:rPr>
                <w:sz w:val="28"/>
                <w:szCs w:val="24"/>
                <w:lang w:eastAsia="en-GB"/>
              </w:rPr>
            </w:pPr>
            <w:r>
              <w:rPr>
                <w:i w:val="1"/>
                <w:iCs w:val="1"/>
                <w:sz w:val="28"/>
                <w:szCs w:val="24"/>
                <w:lang w:eastAsia="en-GB"/>
              </w:rPr>
              <w:t xml:space="preserve">It started to snow </w:t>
            </w:r>
            <w:r>
              <w:rPr>
                <w:b w:val="1"/>
                <w:bCs w:val="1"/>
                <w:i w:val="1"/>
                <w:iCs w:val="1"/>
                <w:sz w:val="28"/>
                <w:szCs w:val="24"/>
                <w:lang w:eastAsia="en-GB"/>
              </w:rPr>
              <w:t>all of a sudden</w:t>
            </w:r>
            <w:r>
              <w:rPr>
                <w:i w:val="1"/>
                <w:iCs w:val="1"/>
                <w:sz w:val="28"/>
                <w:szCs w:val="24"/>
                <w:lang w:eastAsia="en-GB"/>
              </w:rPr>
              <w:t>.</w:t>
            </w:r>
          </w:p>
          <w:p>
            <w:pPr>
              <w:spacing w:after="180" w:before="180" w:line="240" w:lineRule="auto"/>
              <w:rPr>
                <w:sz w:val="28"/>
                <w:szCs w:val="24"/>
                <w:lang w:eastAsia="en-GB"/>
              </w:rPr>
            </w:pPr>
            <w:r>
              <w:rPr>
                <w:sz w:val="28"/>
                <w:szCs w:val="24"/>
                <w:lang w:eastAsia="en-GB"/>
              </w:rPr>
              <w:t>(most common word order)</w:t>
            </w:r>
          </w:p>
        </w:tc>
      </w:tr>
    </w:tbl>
    <w:p>
      <w:pPr>
        <w:tabs>
          <w:tab w:leader="none" w:pos="2955" w:val="left"/>
        </w:tabs>
        <w:rPr>
          <w:sz w:val="36"/>
          <w:szCs w:val="28"/>
          <w:lang w:bidi="ar_SA" w:eastAsia="en_US" w:val="en_GB"/>
        </w:rPr>
      </w:pPr>
    </w:p>
    <w:p>
      <w:pPr>
        <w:spacing w:after="0" w:line="240" w:lineRule="auto"/>
        <w:rPr>
          <w:color w:val="333333"/>
          <w:sz w:val="28"/>
          <w:szCs w:val="28"/>
          <w:lang w:eastAsia="en-GB"/>
        </w:rPr>
      </w:pPr>
      <w:r>
        <w:rPr>
          <w:b w:val="1"/>
          <w:bCs w:val="1"/>
          <w:color w:val="333333"/>
          <w:sz w:val="28"/>
          <w:szCs w:val="23"/>
          <w:lang w:eastAsia="en-GB"/>
        </w:rPr>
        <w:t>Fronting is common with:</w:t>
      </w:r>
      <w:r>
        <w:rPr>
          <w:b w:val="1"/>
          <w:bCs w:val="1"/>
          <w:color w:val="333333"/>
          <w:sz w:val="28"/>
          <w:szCs w:val="23"/>
          <w:lang w:eastAsia="en-GB"/>
        </w:rPr>
        <w:br/>
      </w:r>
      <w:r>
        <w:rPr>
          <w:b w:val="1"/>
          <w:bCs w:val="1"/>
          <w:color w:val="333333"/>
          <w:sz w:val="28"/>
          <w:szCs w:val="23"/>
          <w:lang w:eastAsia="en-GB"/>
        </w:rPr>
        <w:br/>
      </w:r>
      <w:r>
        <w:rPr>
          <w:bCs w:val="1"/>
          <w:color w:val="333333"/>
          <w:sz w:val="28"/>
          <w:szCs w:val="28"/>
          <w:lang w:eastAsia="en-GB"/>
        </w:rPr>
        <w:t>Adverbials (place and movement)</w:t>
      </w:r>
      <w:r>
        <w:rPr>
          <w:bCs w:val="1"/>
          <w:color w:val="333333"/>
          <w:sz w:val="28"/>
          <w:szCs w:val="28"/>
          <w:lang w:eastAsia="en-GB"/>
        </w:rPr>
        <w:br/>
      </w:r>
      <w:r>
        <w:rPr>
          <w:bCs w:val="1"/>
          <w:color w:val="FF0000"/>
          <w:sz w:val="28"/>
          <w:szCs w:val="28"/>
          <w:lang w:eastAsia="en-GB"/>
        </w:rPr>
        <w:t>On the table</w:t>
      </w:r>
      <w:r>
        <w:rPr>
          <w:bCs w:val="1"/>
          <w:color w:val="333333"/>
          <w:sz w:val="28"/>
          <w:szCs w:val="28"/>
          <w:lang w:eastAsia="en-GB"/>
        </w:rPr>
        <w:t xml:space="preserve"> </w:t>
      </w:r>
      <w:r>
        <w:rPr>
          <w:bCs w:val="1"/>
          <w:color w:val="008000"/>
          <w:sz w:val="28"/>
          <w:szCs w:val="28"/>
          <w:lang w:eastAsia="en-GB"/>
        </w:rPr>
        <w:t>stood</w:t>
      </w:r>
      <w:r>
        <w:rPr>
          <w:bCs w:val="1"/>
          <w:color w:val="333333"/>
          <w:sz w:val="28"/>
          <w:szCs w:val="28"/>
          <w:lang w:eastAsia="en-GB"/>
        </w:rPr>
        <w:t xml:space="preserve"> a vase of flowers</w:t>
      </w:r>
      <w:r>
        <w:rPr>
          <w:bCs w:val="1"/>
          <w:color w:val="333333"/>
          <w:sz w:val="28"/>
          <w:szCs w:val="28"/>
          <w:lang w:eastAsia="en-GB"/>
        </w:rPr>
        <w:br/>
        <w:t>(A vase of flowers stood on the table)</w:t>
      </w:r>
      <w:r>
        <w:rPr>
          <w:bCs w:val="1"/>
          <w:color w:val="333333"/>
          <w:sz w:val="28"/>
          <w:szCs w:val="28"/>
          <w:lang w:eastAsia="en-GB"/>
        </w:rPr>
        <w:br/>
      </w:r>
      <w:r>
        <w:rPr>
          <w:bCs w:val="1"/>
          <w:color w:val="333333"/>
          <w:sz w:val="28"/>
          <w:szCs w:val="28"/>
          <w:lang w:eastAsia="en-GB"/>
        </w:rPr>
        <w:br/>
        <w:t>There is / there are</w:t>
      </w:r>
      <w:r>
        <w:rPr>
          <w:bCs w:val="1"/>
          <w:color w:val="333333"/>
          <w:sz w:val="28"/>
          <w:szCs w:val="28"/>
          <w:lang w:eastAsia="en-GB"/>
        </w:rPr>
        <w:br/>
      </w:r>
      <w:r>
        <w:rPr>
          <w:bCs w:val="1"/>
          <w:color w:val="FF0000"/>
          <w:sz w:val="28"/>
          <w:szCs w:val="28"/>
          <w:lang w:eastAsia="en-GB"/>
        </w:rPr>
        <w:t>Next to the window</w:t>
      </w:r>
      <w:r>
        <w:rPr>
          <w:bCs w:val="1"/>
          <w:color w:val="333333"/>
          <w:sz w:val="28"/>
          <w:szCs w:val="28"/>
          <w:lang w:eastAsia="en-GB"/>
        </w:rPr>
        <w:t xml:space="preserve"> </w:t>
      </w:r>
      <w:r>
        <w:rPr>
          <w:bCs w:val="1"/>
          <w:color w:val="008000"/>
          <w:sz w:val="28"/>
          <w:szCs w:val="28"/>
          <w:lang w:eastAsia="en-GB"/>
        </w:rPr>
        <w:t>was</w:t>
      </w:r>
      <w:r>
        <w:rPr>
          <w:bCs w:val="1"/>
          <w:color w:val="333333"/>
          <w:sz w:val="28"/>
          <w:szCs w:val="28"/>
          <w:lang w:eastAsia="en-GB"/>
        </w:rPr>
        <w:t xml:space="preserve"> a bookcase</w:t>
      </w:r>
      <w:r>
        <w:rPr>
          <w:bCs w:val="1"/>
          <w:color w:val="333333"/>
          <w:sz w:val="28"/>
          <w:szCs w:val="28"/>
          <w:lang w:eastAsia="en-GB"/>
        </w:rPr>
        <w:br/>
        <w:t>(There was a bookcase next to the window)</w:t>
      </w:r>
      <w:r>
        <w:rPr>
          <w:bCs w:val="1"/>
          <w:color w:val="333333"/>
          <w:sz w:val="28"/>
          <w:szCs w:val="28"/>
          <w:lang w:eastAsia="en-GB"/>
        </w:rPr>
        <w:br/>
      </w:r>
      <w:r>
        <w:rPr>
          <w:bCs w:val="1"/>
          <w:color w:val="333333"/>
          <w:sz w:val="28"/>
          <w:szCs w:val="28"/>
          <w:lang w:eastAsia="en-GB"/>
        </w:rPr>
        <w:br/>
        <w:t>Participles</w:t>
      </w:r>
      <w:r>
        <w:rPr>
          <w:bCs w:val="1"/>
          <w:color w:val="333333"/>
          <w:sz w:val="28"/>
          <w:szCs w:val="28"/>
          <w:lang w:eastAsia="en-GB"/>
        </w:rPr>
        <w:br/>
      </w:r>
      <w:r>
        <w:rPr>
          <w:bCs w:val="1"/>
          <w:color w:val="FF0000"/>
          <w:sz w:val="28"/>
          <w:szCs w:val="28"/>
          <w:lang w:eastAsia="en-GB"/>
        </w:rPr>
        <w:t>Gone</w:t>
      </w:r>
      <w:r>
        <w:rPr>
          <w:bCs w:val="1"/>
          <w:color w:val="333333"/>
          <w:sz w:val="28"/>
          <w:szCs w:val="28"/>
          <w:lang w:eastAsia="en-GB"/>
        </w:rPr>
        <w:t xml:space="preserve"> </w:t>
      </w:r>
      <w:r>
        <w:rPr>
          <w:bCs w:val="1"/>
          <w:color w:val="008000"/>
          <w:sz w:val="28"/>
          <w:szCs w:val="28"/>
          <w:lang w:eastAsia="en-GB"/>
        </w:rPr>
        <w:t>were</w:t>
      </w:r>
      <w:r>
        <w:rPr>
          <w:bCs w:val="1"/>
          <w:color w:val="333333"/>
          <w:sz w:val="28"/>
          <w:szCs w:val="28"/>
          <w:lang w:eastAsia="en-GB"/>
        </w:rPr>
        <w:t xml:space="preserve"> the designer sunglasses</w:t>
      </w:r>
      <w:r>
        <w:rPr>
          <w:bCs w:val="1"/>
          <w:color w:val="333333"/>
          <w:sz w:val="28"/>
          <w:szCs w:val="28"/>
          <w:lang w:eastAsia="en-GB"/>
        </w:rPr>
        <w:br/>
        <w:t>(The designer sunglasses were gone)</w:t>
      </w:r>
    </w:p>
    <w:p>
      <w:pPr>
        <w:tabs>
          <w:tab w:leader="none" w:pos="2955" w:val="left"/>
        </w:tabs>
        <w:rPr>
          <w:sz w:val="28"/>
          <w:szCs w:val="28"/>
          <w:lang w:bidi="ar_SA" w:eastAsia="en_US" w:val="en_GB"/>
        </w:rPr>
      </w:pPr>
    </w:p>
    <w:p>
      <w:pPr>
        <w:tabs>
          <w:tab w:leader="none" w:pos="2955" w:val="left"/>
        </w:tabs>
        <w:rPr>
          <w:sz w:val="28"/>
          <w:szCs w:val="28"/>
          <w:lang w:bidi="ar_SA" w:eastAsia="en_US" w:val="en_GB"/>
        </w:rPr>
      </w:pPr>
    </w:p>
    <w:p>
      <w:pPr>
        <w:tabs>
          <w:tab w:leader="none" w:pos="2955" w:val="left"/>
        </w:tabs>
        <w:rPr>
          <w:sz w:val="28"/>
          <w:szCs w:val="28"/>
          <w:lang w:bidi="ar_SA" w:eastAsia="en_US" w:val="en_GB"/>
        </w:rPr>
      </w:pPr>
    </w:p>
    <w:p>
      <w:pPr>
        <w:tabs>
          <w:tab w:leader="none" w:pos="2955" w:val="left"/>
        </w:tabs>
        <w:rPr>
          <w:sz w:val="28"/>
          <w:szCs w:val="28"/>
          <w:lang w:bidi="ar_SA" w:eastAsia="en_US" w:val="en_GB"/>
        </w:rPr>
      </w:pPr>
    </w:p>
    <w:p>
      <w:pPr>
        <w:tabs>
          <w:tab w:leader="none" w:pos="1646" w:val="left"/>
        </w:tabs>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1864064" simplePos="0">
                <wp:simplePos x="0" y="0"/>
                <wp:positionH relativeFrom="margin">
                  <wp:posOffset>278575</wp:posOffset>
                </wp:positionH>
                <wp:positionV relativeFrom="paragraph">
                  <wp:posOffset>-206729</wp:posOffset>
                </wp:positionV>
                <wp:extent cx="809625" cy="352425"/>
                <wp:effectExtent b="28575" l="0" r="28575" t="0"/>
                <wp:wrapNone/>
                <wp:docPr id="4179" name="Rounded Rectangle 4179"/>
                <wp:cNvGraphicFramePr/>
                <a:graphic>
                  <a:graphicData uri="http://schemas.microsoft.com/office/word/2010/wordprocessingShape">
                    <wps:wsp>
                      <wps:cNvPr id="0" name=""/>
                      <wps:cNvSpPr/>
                      <wps:spPr>
                        <a:xfrm>
                          <a:ext cx="809625" cy="352425"/>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2FF25147" id="Rounded Rectangle 4179" o:spid="_x0000_s1056" style="position:absolute;margin-left:21.95pt;margin-top:-16.3pt;width:63.75pt;height:27.75pt;z-index:251864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d8NwTdQIAADYFAAAOAAAAZHJzL2Uyb0RvYy54bWysVEtv2zAMvg/YfxB0Xx176SuoUwQtOgwo 2qIP9KzIUmJMFjVKiZ39+lGy4xRdscOwi02K/PjSR11cdo1hW4W+Blvy/GjCmbISqtquSv7yfPPl jDMfhK2EAatKvlOeX84/f7po3UwVsAZTKWQUxPpZ60q+DsHNsszLtWqEPwKnLBk1YCMCqbjKKhQt RW9MVkwmJ1kLWDkEqbyn0+veyOcpvtZKhnutvQrMlJxqC+mL6buM32x+IWYrFG5dy6EM8Q9VNKK2 lHQMdS2CYBus/wjV1BLBgw5HEpoMtK6lSj1QN/nkXTdPa+FU6oWG4904Jv//wsq77QOyuir5ND89 58yKhm7pETa2UhV7pPkJuzKKJSsNq3V+Rpgn94CD5kmMnXcam/innliXBrwbB6y6wCQdnk3OT4pj ziSZvh4XU5IpSnYAO/Thm4KGRaHkGOuIRaTZiu2tD73/3i8mNDaexcL6UpIUdkb1xkelqT9KXqQg iVnqyiDbCuJE9SMfSjCWPCNE18aMoPwjkAl70OAbYSqxbQROPgIeso3eKSPYMAKb2gL+Hax7/33X fa+x7dAtu3SZxWnsKh4todrRDSP01PdO3tQ021vhw4NA4jptBe1vuKePNtCWHAaJszXgr4/Ooz9R kKyctbQ7Jfc/NwIVZ+a7JXKe59NpXLakTI9PC1LwrWX51mI3zRXQVeT0UjiZxOgfzF7UCM0rrfki ZiWTsJJyl1wG3CtXod9peiikWiySGy2YE+HWPjkZg8dBR9o8d68C3UCwQMy8g/2eidk7ivW+EWlh sQmg68S/w1yHK6DlTDQeHpK4/W/15HV47ua/AQAA//8DAFBLAwQUAAYACAAAACEAvEaQ7OIAAAAJ AQAADwAAAGRycy9kb3ducmV2LnhtbEyP0WrCQBBF3wv9h2UKfRHdGMVqmomItVAEKbX9gDWZJsHd 2ZDdmNiv7/rUPg73cO+ZdD0YLS7UutoywnQSgSDObVFzifD1+TpegnBecaG0ZUK4koN1dn+XqqSw PX/Q5ehLEUrYJQqh8r5JpHR5RUa5iW2IQ/ZtW6N8ONtSFq3qQ7nRMo6ihTSq5rBQqYa2FeXnY2cQ 9Hs/0ru37fm633XRYTn6OZSbF8THh2HzDMLT4P9guOkHdciC08l2XDihEeazVSARxrN4AeIGPE3n IE4IcbwCmaXy/wfZLwAAAP//AwBQSwECLQAUAAYACAAAACEAtoM4kv4AAADhAQAAEwAAAAAAAAAA AAAAAAAAAAAAW0NvbnRlbnRfVHlwZXNdLnhtbFBLAQItABQABgAIAAAAIQA4/SH/1gAAAJQBAAAL AAAAAAAAAAAAAAAAAC8BAABfcmVscy8ucmVsc1BLAQItABQABgAIAAAAIQDd8NwTdQIAADYFAAAO AAAAAAAAAAAAAAAAAC4CAABkcnMvZTJvRG9jLnhtbFBLAQItABQABgAIAAAAIQC8RpDs4gAAAAkB AAAPAAAAAAAAAAAAAAAAAM8EAABkcnMvZG93bnJldi54bWxQSwUGAAAAAAQABADzAAAA3gUAAAAA " fillcolor="white [3201]" strokecolor="black [3200]" strokeweight="1.25pt">
                <v:textbox>
                  <w:txbxContent>
                    <w:p w:rsidR="00CC1DF3" w:rsidRPr="004413C7" w:rsidRDefault="00CC1DF3" w:rsidP="00573BF7">
                      <w:pPr>
                        <w:jc w:val="center"/>
                        <w:rPr>
                          <w:sz w:val="24"/>
                        </w:rPr>
                      </w:pPr>
                      <w:r>
                        <w:rPr>
                          <w:sz w:val="32"/>
                        </w:rPr>
                        <w:t>Task 1</w:t>
                      </w:r>
                    </w:p>
                  </w:txbxContent>
                </v:textbox>
                <w10:wrap anchorx="margin"/>
              </v:roundrect>
            </w:pict>
          </mc:Fallback>
        </mc:AlternateContent>
      </w:r>
      <w:r>
        <w:rPr>
          <w:sz w:val="28"/>
          <w:szCs w:val="28"/>
        </w:rPr>
        <w:t xml:space="preserve">	</w:t>
      </w:r>
    </w:p>
    <w:p>
      <w:pPr>
        <w:tabs>
          <w:tab w:leader="none" w:pos="1646" w:val="left"/>
        </w:tabs>
        <w:rPr>
          <w:sz w:val="28"/>
          <w:szCs w:val="28"/>
          <w:lang w:bidi="ar_SA" w:eastAsia="en_US" w:val="en_GB"/>
        </w:rPr>
      </w:pPr>
      <w:r>
        <w:rPr>
          <w:sz w:val="28"/>
          <w:szCs w:val="28"/>
        </w:rPr>
        <w:t>Re-write the following sentences to make them more emphatic by fronting or using inversion. For example, number 1 could be: ‘Into the sky burst the rocket’.</w:t>
      </w:r>
    </w:p>
    <w:p>
      <w:pPr>
        <w:tabs>
          <w:tab w:leader="none" w:pos="2955" w:val="left"/>
        </w:tabs>
        <w:rPr>
          <w:sz w:val="28"/>
          <w:szCs w:val="28"/>
          <w:lang w:bidi="ar_SA" w:eastAsia="en_US" w:val="en_GB"/>
        </w:rPr>
      </w:pPr>
      <w:r>
        <w:rPr>
          <w:noProof w:val="1"/>
          <w:lang w:eastAsia="en-GB"/>
        </w:rPr>
        <w:drawing>
          <wp:anchor allowOverlap="1" behindDoc="0" distB="0" distL="114300" distR="114300" distT="0" layoutInCell="1" locked="0" relativeHeight="252147712" simplePos="0">
            <wp:simplePos x="0" y="0"/>
            <wp:positionH relativeFrom="column">
              <wp:posOffset>228534</wp:posOffset>
            </wp:positionH>
            <wp:positionV relativeFrom="paragraph">
              <wp:posOffset>128872</wp:posOffset>
            </wp:positionV>
            <wp:extent cx="4634175" cy="4168239"/>
            <wp:effectExtent b="3810" l="0" r="0" t="0"/>
            <wp:wrapSquare wrapText="bothSides"/>
            <wp:docPr id="30" name="Picture 30"/>
            <wp:cNvGraphicFramePr>
              <a:graphicFrameLocks noChangeAspect="1"/>
            </wp:cNvGraphicFramePr>
            <a:graphic>
              <a:graphicData uri="http://schemas.openxmlformats.org/drawingml/2006/picture">
                <pic:pic>
                  <pic:nvPicPr>
                    <pic:cNvPr id="30" name="9A84BC3.tmp"/>
                    <pic:cNvPicPr/>
                  </pic:nvPicPr>
                  <pic:blipFill>
                    <a:blip r:embed="rId14"/>
                    <a:stretch>
                      <a:fillRect/>
                    </a:stretch>
                  </pic:blipFill>
                  <pic:spPr>
                    <a:xfrm>
                      <a:off x="0" y="0"/>
                      <a:ext cx="4634175" cy="4168239"/>
                    </a:xfrm>
                    <a:prstGeom prst="rect">
                      <a:avLst/>
                    </a:prstGeom>
                  </pic:spPr>
                </pic:pic>
              </a:graphicData>
            </a:graphic>
            <wp14:sizeRelH relativeFrom="page">
              <wp14:pctWidth>0</wp14:pctWidth>
            </wp14:sizeRelH>
            <wp14:sizeRelV relativeFrom="page">
              <wp14:pctHeight>0</wp14:pctHeight>
            </wp14:sizeRelV>
          </wp:anchor>
        </w:drawing>
      </w:r>
    </w:p>
    <w:p>
      <w:pPr>
        <w:tabs>
          <w:tab w:leader="none" w:pos="2955" w:val="left"/>
        </w:tabs>
        <w:rPr>
          <w:sz w:val="28"/>
          <w:szCs w:val="28"/>
          <w:lang w:bidi="ar_SA" w:eastAsia="en_US" w:val="en_GB"/>
        </w:rPr>
      </w:pPr>
    </w:p>
    <w:p>
      <w:pPr>
        <w:rPr>
          <w:sz w:val="28"/>
          <w:szCs w:val="28"/>
          <w:lang w:bidi="ar_SA" w:eastAsia="en_US" w:val="en_GB"/>
        </w:rPr>
      </w:pPr>
    </w:p>
    <w:p>
      <w:pPr>
        <w:tabs>
          <w:tab w:leader="none" w:pos="1545" w:val="left"/>
        </w:tabs>
        <w:rPr>
          <w:sz w:val="24"/>
          <w:szCs w:val="28"/>
          <w:u w:val="single"/>
          <w:lang w:bidi="ar_SA" w:eastAsia="en_US" w:val="en_GB"/>
        </w:rPr>
      </w:pPr>
    </w:p>
    <w:p>
      <w:pPr>
        <w:tabs>
          <w:tab w:leader="none" w:pos="1950" w:val="left"/>
        </w:tabs>
        <w:rPr>
          <w:sz w:val="24"/>
          <w:szCs w:val="28"/>
          <w:lang w:bidi="ar_SA" w:eastAsia="en_US" w:val="en_GB"/>
        </w:rPr>
      </w:pPr>
    </w:p>
    <w:p>
      <w:pPr>
        <w:tabs>
          <w:tab w:leader="none" w:pos="1950" w:val="left"/>
        </w:tabs>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p>
    <w:p>
      <w:pPr>
        <w:rPr>
          <w:sz w:val="24"/>
          <w:szCs w:val="28"/>
          <w:lang w:bidi="ar_SA" w:eastAsia="en_US" w:val="en_GB"/>
        </w:rPr>
      </w:pPr>
      <w:r>
        <w:rPr>
          <w:noProof w:val="1"/>
          <w:sz w:val="24"/>
          <w:szCs w:val="28"/>
          <w:lang w:eastAsia="en-GB"/>
        </w:rPr>
        <mc:AlternateContent>
          <mc:Choice Requires="wps">
            <w:drawing>
              <wp:anchor allowOverlap="1" behindDoc="0" distB="0" distL="114300" distR="114300" distT="0" layoutInCell="1" locked="0" relativeHeight="252148736" simplePos="0">
                <wp:simplePos x="0" y="0"/>
                <wp:positionH relativeFrom="column">
                  <wp:posOffset>-293502</wp:posOffset>
                </wp:positionH>
                <wp:positionV relativeFrom="paragraph">
                  <wp:posOffset>154429</wp:posOffset>
                </wp:positionV>
                <wp:extent cx="6555179" cy="3538847"/>
                <wp:effectExtent b="24130" l="0" r="17145" t="0"/>
                <wp:wrapNone/>
                <wp:docPr id="31" name="Text Box 31"/>
                <wp:cNvGraphicFramePr/>
                <a:graphic>
                  <a:graphicData uri="http://schemas.microsoft.com/office/word/2010/wordprocessingShape">
                    <wps:wsp>
                      <wps:cNvPr id="0" name=""/>
                      <wps:cNvSpPr txBox="1"/>
                      <wps:spPr>
                        <a:xfrm>
                          <a:ext cx="6555179" cy="3538847"/>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id="Text Box 31" o:spid="_x0000_s1057" type="#_x0000_t202" style="position:absolute;margin-left:-23.1pt;margin-top:12.15pt;width:516.15pt;height:278.65pt;z-index:252148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TU6E1mQIAAL0FAAAOAAAAZHJzL2Uyb0RvYy54bWysVEtPGzEQvlfqf7B8L5snhIgNSkFUlRCg QsXZ8drEwva4tpPd9Nd37N0NgXKh6mXXnvlmPPPN4+y8MZpshQ8KbEmHRwNKhOVQKftU0p8PV19m lITIbMU0WFHSnQj0fPH501nt5mIEa9CV8ASd2DCvXUnXMbp5UQS+FoaFI3DColKCNyzi1T8VlWc1 eje6GA0Gx0UNvnIeuAgBpZetki6yfykFj7dSBhGJLinGFvPX5+8qfYvFGZs/eebWindhsH+IwjBl 8dG9q0sWGdl49Zcro7iHADIecTAFSKm4yDlgNsPBm2zu18yJnAuSE9yepvD/3PKb7Z0nqirpeEiJ ZQZr9CCaSL5CQ1CE/NQuzBF27xAYG5RjnXt5QGFKu5HepD8mRFCPTO/27CZvHIXH0+l0eHJKCUfd eDqezSYnyU/xYu58iN8EGJIOJfVYvswq216H2EJ7SHotgFbVldI6X1LLiAvtyZZhsXXMQaLzVyht SY2hjKeD7PiVLrne2680489deAco9Kdtek7k5urCShS1VORT3GmRMNr+EBLJzYy8EyPjXNh9nBmd UBIz+ohhh3+J6iPGbR5okV8GG/fGRlnwLUuvqa2ee2pli8caHuSdjrFZNbmrRrO+VVZQ7bCDPLQz GBy/Ukj4NQvxjnkcOmwaXCTxFj9SA1YJuhMla/C/35MnPM4CaimpcYhLGn5tmBeU6O8Wp+R0OJmk qc+XyfRkhBd/qFkdauzGXAC2Dg4CRpePCR91f5QezCPum2V6FVXMcny7pLE/XsR2teC+4mK5zCCc c8fitb13PLlONKdGe2gemXddo0eckRvox53N3/R7i02WFpabCFLlYUhEt6x2BcAdkcep22dpCR3e M+pl6y7+AAAA//8DAFBLAwQUAAYACAAAACEAapfI2N4AAAAKAQAADwAAAGRycy9kb3ducmV2Lnht bEyPwU7DMBBE70j8g7VI3FonoURuGqcCVLhwoiDObuzaVuN1ZLtp+HvMiR5X8zTztt3ObiCTCtF6 5FAuCyAKey8tag5fn68LBiQmgVIMHhWHHxVh293etKKR/oIfatonTXIJxkZwMCmNDaWxN8qJuPSj wpwdfXAi5TNoKoO45HI30KooauqExbxgxKhejOpP+7PjsHvWa90zEcyOSWun+fv4rt84v7+bnzZA kprTPwx/+lkduux08GeUkQwcFqu6yiiHavUAJANrVpdADhweWVkD7Vp6/UL3CwAA//8DAFBLAQIt ABQABgAIAAAAIQC2gziS/gAAAOEBAAATAAAAAAAAAAAAAAAAAAAAAABbQ29udGVudF9UeXBlc10u eG1sUEsBAi0AFAAGAAgAAAAhADj9If/WAAAAlAEAAAsAAAAAAAAAAAAAAAAALwEAAF9yZWxzLy5y ZWxzUEsBAi0AFAAGAAgAAAAhAJNToTWZAgAAvQUAAA4AAAAAAAAAAAAAAAAALgIAAGRycy9lMm9E b2MueG1sUEsBAi0AFAAGAAgAAAAhAGqXyNjeAAAACgEAAA8AAAAAAAAAAAAAAAAA8wQAAGRycy9k b3ducmV2LnhtbFBLBQYAAAAABAAEAPMAAAD+BQAAAAA= " fillcolor="white [3201]" strokeweight=".5pt">
                <v:textbox>
                  <w:txbxContent>
                    <w:p w:rsidR="00CC1DF3" w:rsidRDefault="00CC1DF3"/>
                  </w:txbxContent>
                </v:textbox>
              </v:shape>
            </w:pict>
          </mc:Fallback>
        </mc:AlternateConten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sz w:val="28"/>
          <w:szCs w:val="28"/>
          <w:lang w:eastAsia="en-GB"/>
        </w:rPr>
        <mc:AlternateContent>
          <mc:Choice Requires="wps">
            <w:drawing>
              <wp:anchor allowOverlap="1" behindDoc="0" distB="0" distL="114300" distR="114300" distT="0" layoutInCell="1" locked="0" relativeHeight="251886592" simplePos="0">
                <wp:simplePos x="0" y="0"/>
                <wp:positionH relativeFrom="column">
                  <wp:posOffset>2933700</wp:posOffset>
                </wp:positionH>
                <wp:positionV relativeFrom="paragraph">
                  <wp:posOffset>221615</wp:posOffset>
                </wp:positionV>
                <wp:extent cx="352425" cy="314325"/>
                <wp:effectExtent b="47625" l="38100" r="47625" t="38100"/>
                <wp:wrapNone/>
                <wp:docPr id="4197" name="5-Point Star 4197"/>
                <wp:cNvGraphicFramePr/>
                <a:graphic>
                  <a:graphicData uri="http://schemas.microsoft.com/office/word/2010/wordprocessingShape">
                    <wps:wsp>
                      <wps:cNvPr id="0" name=""/>
                      <wps:cNvSpPr/>
                      <wps:spPr>
                        <a:xfrm>
                          <a:ext cx="352425" cy="314325"/>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7F539469" id="5-Point Star 4197" o:spid="_x0000_s1026" style="position:absolute;margin-left:231pt;margin-top:17.45pt;width:27.75pt;height:24.75pt;z-index:251886592;visibility:visible;mso-wrap-style:square;mso-wrap-distance-left:9pt;mso-wrap-distance-top:0;mso-wrap-distance-right:9pt;mso-wrap-distance-bottom:0;mso-position-horizontal:absolute;mso-position-horizontal-relative:text;mso-position-vertical:absolute;mso-position-vertical-relative:text;v-text-anchor:middle" coordsize="352425,314325"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OuruNjgIAAHYFAAAOAAAAZHJzL2Uyb0RvYy54bWysVM1u2zAMvg/YOwi6t7bTZF2DOEXQIsOA og2WDj0rshQLkCWNUuJkTz9KdtygLXYY5oNMiuTHH5Gc3R4aTfYCvLKmpMVlTokw3FbKbEv683l5 8ZUSH5ipmLZGlPQoPL2df/40a91UjGxtdSWAIIjx09aVtA7BTbPM81o0zF9aJwwKpYWGBWRhm1XA WkRvdDbK8y9Za6FyYLnwHm/vOyGdJ3wpBQ9PUnoRiC4pxhbSCencxDObz9h0C8zVivdhsH+IomHK oNMB6p4FRnag3kE1ioP1VoZLbpvMSqm4SDlgNkX+Jpt1zZxIuWBxvBvK5P8fLH/cr4CoqqTj4uaa EsMafKXJxcoqE8g6MCBJgHVqnZ+i+tqtoOc8kjHpg4Qm/jEdcki1PQ61FYdAOF5eTUbj0YQSjqKr YnyFNKJkr8YOfPgmbEMiUVJsGpikkrL9gw+d7kknOvNWq2qptE4MbDd3Gsie4Tsv8cvT0yL8mVoW M+hiTlQ4ahGNtfkhJNYAoxwlj6n7xIDHOBcmFJ2oZpXo3Exy/PokBouUUgKMyBLDG7B7gNjZ77G7 /Hr9aCpS8w7G+d8C64wHi+TZmjAYN8pY+AhAY1a9504fwz8rTSQ3tjpih4DtRsc7vlT4QA/MhxUD nBWcKpz/8ISH1LYtqe0pSmoLvz+6j/rYwiilpMXZw9f+tWMgKNHfDTb3TTEex2FNzHhyPUIGziWb c4nZNXcWn73ATeN4IqN+0CdSgm1ecE0solcUMcPRd0l5gBNzF7qdgIuGi8UiqeGAOhYezNrxCB6r Gvvv+fDCwPVdGrC9H+1pTtn0Ta92utHS2MUuWKlSI7/Wta83DndqnH4Rxe1xziet13U5/wMAAP// AwBQSwMEFAAGAAgAAAAhAJRE3l7gAAAACQEAAA8AAABkcnMvZG93bnJldi54bWxMj8FOwzAQRO9I /IO1SFwQdRLc0oZsqgqBckFIFMTZjZckIl6H2GnD32NOcBzNaOZNsZ1tL440+s4xQrpIQBDXznTc ILy9Pl6vQfig2ejeMSF8k4dteX5W6Ny4E7/QcR8aEUvY5xqhDWHIpfR1S1b7hRuIo/fhRqtDlGMj zahPsdz2MkuSlbS647jQ6oHuW6o/95NFqN+fjEofrqakn3bV8PVcZdWGES8v5t0diEBz+AvDL35E hzIyHdzExoseQa2y+CUg3KgNiBhYprdLEAeEtVIgy0L+f1D+AAAA//8DAFBLAQItABQABgAIAAAA IQC2gziS/gAAAOEBAAATAAAAAAAAAAAAAAAAAAAAAABbQ29udGVudF9UeXBlc10ueG1sUEsBAi0A FAAGAAgAAAAhADj9If/WAAAAlAEAAAsAAAAAAAAAAAAAAAAALwEAAF9yZWxzLy5yZWxzUEsBAi0A FAAGAAgAAAAhAM66u42OAgAAdgUAAA4AAAAAAAAAAAAAAAAALgIAAGRycy9lMm9Eb2MueG1sUEsB Ai0AFAAGAAgAAAAhAJRE3l7gAAAACQEAAA8AAAAAAAAAAAAAAAAA6AQAAGRycy9kb3ducmV2Lnht bFBLBQYAAAAABAAEAPMAAAD1BQAAAAA= " path="m,120061r134615,1l176213,r41597,120062l352425,120061,243518,194263r41600,120061l176213,240121,67307,314324,108907,194263,,120061xe" fillcolor="yellow" strokecolor="#0a5382 [1604]" strokeweight="1.25pt">
                <v:path arrowok="t" o:connecttype="custom" o:connectlocs="0,120061;134615,120062;176213,0;217810,120062;352425,120061;243518,194263;285118,314324;176213,240121;67307,314324;108907,194263;0,120061" o:connectangles="0,0,0,0,0,0,0,0,0,0,0"/>
              </v:shape>
            </w:pict>
          </mc:Fallback>
        </mc:AlternateContent>
      </w:r>
    </w:p>
    <w:p>
      <w:pPr>
        <w:tabs>
          <w:tab w:leader="none" w:pos="1515" w:val="left"/>
          <w:tab w:leader="none" w:pos="4873" w:val="center"/>
        </w:tabs>
        <w:rPr>
          <w:sz w:val="36"/>
          <w:szCs w:val="22"/>
          <w:lang w:bidi="ar_SA" w:eastAsia="en_US" w:val="en_GB"/>
        </w:rPr>
      </w:pP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4"/>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fronting</w:t>
      </w:r>
      <w:r>
        <w:rPr>
          <w:sz w:val="28"/>
          <w:szCs w:val="28"/>
        </w:rPr>
        <w:t xml:space="preserve"> in your reading book. Write it here:</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1876352" simplePos="0">
                <wp:simplePos x="0" y="0"/>
                <wp:positionH relativeFrom="margin">
                  <wp:align>left</wp:align>
                </wp:positionH>
                <wp:positionV relativeFrom="paragraph">
                  <wp:posOffset>5715</wp:posOffset>
                </wp:positionV>
                <wp:extent cx="1905000" cy="352425"/>
                <wp:effectExtent b="28575" l="0" r="19050" t="0"/>
                <wp:wrapNone/>
                <wp:docPr id="4187" name="Rounded Rectangle 4187"/>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12982BB" id="Rounded Rectangle 4187" o:spid="_x0000_s1058" style="position:absolute;margin-left:0;margin-top:.45pt;width:150pt;height:27.75pt;z-index:2518763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bTnfAhgIAABAFAAAOAAAAZHJzL2Uyb0RvYy54bWysVEtv2zAMvg/YfxB0X22n8doGdYqgQYYB RVe0HXpmZPkByKImKbGzXz9KdtPHehqWg0OKFB8fP+ryaugU20vrWtQFz05SzqQWWLa6LvjPx82X c86cB12CQi0LfpCOXy0/f7rszULOsEFVSssoiHaL3hS88d4sksSJRnbgTtBITcYKbQeeVFsnpYWe oncqmaXp16RHWxqLQjpHp+vRyJcxflVJ4X9UlZOeqYJTbT5+bfxuwzdZXsKitmCaVkxlwD9U0UGr Kekx1Bo8sJ1t/wrVtcKiw8qfCOwSrKpWyNgDdZOl77p5aMDI2AuB48wRJvf/worb/Z1lbVnweXZ+ xpmGjqZ0jztdypLdE36gayVZtBJYvXELuvNg7uykORJD50Nlu/BPPbEhAnw4AiwHzwQdZhdpnqY0 B0G203w2n+VhAsnLbWOd/yaxY0EouA2FhCoiuLC/cX70f/YLGR2qtty0SkXl4K6VZXuggRNPSuw5 U+A8HRZ8E39TyjfXlGY91Zefn+VUHRATKwWexM4QNk7XnIGqieLC21jLm9vO1ttj1tVpvl5nHyUJ Ra/BNWN1McLkpnSoXUbCTj0GpEdsg+SH7RDHNLsIV8LRFssDzc7iSGpnxKalBDfU7B1YYjHhTJvp f9CnUkjt4SRx1qD9/dF58CdykZWznraCWv+1AysJw++aaHeRzedhjaIyz89mpNjXlu1ri95110hz yOgNMCKKwd+rZ7Gy2D3RAq9CVjKBFpR7BHlSrv24rfQECLlaRTdaHQP+Rj8YEYIH6AK0j8MTWDMx xxPnbvF5g2Dxjjujb7ipcbXzWLWRWC+4EiuDQmsX+Tk9EWGvX+vR6+UhW/4BAAD//wMAUEsDBBQA BgAIAAAAIQCyp1vc2AAAAAQBAAAPAAAAZHJzL2Rvd25yZXYueG1sTI/BTsMwEETvSPyDtUjcqA2U CEKcCkVCAm6UcuC2TZY4EK8j223Tv2c5wXE0o5k31Wr2o9pTTENgC5cLA4q4Dd3AvYXN2+PFLaiU kTscA5OFIyVY1acnFZZdOPAr7de5V1LCqUQLLuep1Dq1jjymRZiIxfsM0WMWGXvdRTxIuR/1lTGF 9jiwLDicqHHUfq933sK70ccnXjbYRueagl4+vmjzbO352fxwDyrTnP/C8Isv6FAL0zbsuEtqtCBH soU7UOJdGyNya+GmWIKuK/0fvv4BAAD//wMAUEsBAi0AFAAGAAgAAAAhALaDOJL+AAAA4QEAABMA AAAAAAAAAAAAAAAAAAAAAFtDb250ZW50X1R5cGVzXS54bWxQSwECLQAUAAYACAAAACEAOP0h/9YA AACUAQAACwAAAAAAAAAAAAAAAAAvAQAAX3JlbHMvLnJlbHNQSwECLQAUAAYACAAAACEAm053wIYC AAAQBQAADgAAAAAAAAAAAAAAAAAuAgAAZHJzL2Uyb0RvYy54bWxQSwECLQAUAAYACAAAACEAsqdb 3NgAAAAEAQAADwAAAAAAAAAAAAAAAADgBAAAZHJzL2Rvd25yZXYueG1sUEsFBgAAAAAEAAQA8wAA AOUFAAAAAA== " fillcolor="window" strokecolor="#a35dd1" strokeweight="1.25pt">
                <v:textbox>
                  <w:txbxContent>
                    <w:p w:rsidR="00CC1DF3" w:rsidRPr="004413C7" w:rsidRDefault="00CC1DF3" w:rsidP="00D62CE3">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877376" simplePos="0">
                <wp:simplePos x="0" y="0"/>
                <wp:positionH relativeFrom="margin">
                  <wp:align>right</wp:align>
                </wp:positionH>
                <wp:positionV relativeFrom="paragraph">
                  <wp:posOffset>428625</wp:posOffset>
                </wp:positionV>
                <wp:extent cx="6162675" cy="1371600"/>
                <wp:effectExtent b="19050" l="0" r="28575" t="0"/>
                <wp:wrapNone/>
                <wp:docPr id="4188" name="Text Box 4188"/>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42FFBD05" id="Text Box 4188" o:spid="_x0000_s1059" type="#_x0000_t202" style="position:absolute;margin-left:434.05pt;margin-top:33.75pt;width:485.25pt;height:108pt;z-index:25187737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n9bUwmQIAAMEFAAAOAAAAZHJzL2Uyb0RvYy54bWysVEtPGzEQvlfqf7B8L5sNIdCIDUpBVJUQ oELF2fHaxML2uLaT3fTXM/ZuXpQLVS+7tueb1zeP84vWaLISPiiwFS2PBpQIy6FW9rmivx6vv5xR EiKzNdNgRUXXItCL6edP542biCEsQNfCEzRiw6RxFV3E6CZFEfhCGBaOwAmLQgnesIhX/1zUnjVo 3ehiOBiMiwZ87TxwEQK+XnVCOs32pRQ83kkZRCS6ohhbzF+fv/P0LabnbPLsmVso3ofB/iEKw5RF p1tTVywysvTqL1NGcQ8BZDziYAqQUnGRc8BsysGbbB4WzImcC5IT3Jam8P/M8tvVvSeqruioPMNa WWawSo+ijeQbtCQ/IkeNCxOEPjgExxYlWOvEXXoP+JhSb6U36Y9JEZQj2+stw8kex8dxOR6OT08o 4Sgrj0/L8SDXoNipOx/idwGGpENFPZYwM8tWNyGiS4RuIMlbAK3qa6V1vqS2EZfakxXDguuYg0SN A5S2pMFQjk8G2fCBLJne6s814y8pzUMLeNM2uRO5wfqwdlTkU1xrkTDa/hQSCc6MvBMj41zYbZwZ nVASM/qIYo/fRfUR5S4P1MiewcatslEWfMfSIbX1y4Za2eGRpL280zG28zZ31nEucXqaQ73GDvLQ zWFw/Foh4TcsxHvmcfCwaXCZxDv8SA1YJehPlCzA/3nvPeFxHlBKSYODXNHwe8m8oET/sDgpX8vR KE1+voxOTod48fuS+b7ELs0lYOuUuLYcz8eEj3pzlB7ME+6cWfKKImY5+q5o3BwvY7decGdxMZtl EM66Y/HGPjieTCeaU6M9tk/Mu77RI87ILWxGnk3e9HuHTZoWZssIUuVh2LHaFwD3RO7XfqelRbR/ z6jd5p2+AgAA//8DAFBLAwQUAAYACAAAACEA5i2JStwAAAAHAQAADwAAAGRycy9kb3ducmV2Lnht bEyPwU7DMBBE70j8g7VI3KhDUds0ZFMBarlwoiDObry1LeJ1FLtp+PuaE9x2NKOZt/Vm8p0YaYgu MML9rABB3Abt2CB8fuzuShAxKdaqC0wIPxRh01xf1arS4czvNO6TEbmEY6UQbEp9JWVsLXkVZ6En zt4xDF6lLAcj9aDOudx3cl4US+mV47xgVU8vltrv/ckjbJ/N2rSlGuy21M6N09fxzbwi3t5MT48g Ek3pLwy/+Bkdmsx0CCfWUXQI+ZGEsFwtQGR3vSrycUCYlw8LkE0t//M3FwAAAP//AwBQSwECLQAU AAYACAAAACEAtoM4kv4AAADhAQAAEwAAAAAAAAAAAAAAAAAAAAAAW0NvbnRlbnRfVHlwZXNdLnht bFBLAQItABQABgAIAAAAIQA4/SH/1gAAAJQBAAALAAAAAAAAAAAAAAAAAC8BAABfcmVscy8ucmVs c1BLAQItABQABgAIAAAAIQBn9bUwmQIAAMEFAAAOAAAAAAAAAAAAAAAAAC4CAABkcnMvZTJvRG9j LnhtbFBLAQItABQABgAIAAAAIQDmLYlK3AAAAAcBAAAPAAAAAAAAAAAAAAAAAPMEAABkcnMvZG93 bnJldi54bWxQSwUGAAAAAAQABADzAAAA/AUAAAAA " fillcolor="white [3201]" strokeweight=".5pt">
                <v:textbox>
                  <w:txbxContent>
                    <w:p w:rsidR="00CC1DF3" w:rsidRDefault="00CC1DF3" w:rsidP="00D62CE3"/>
                    <w:p w:rsidR="00CC1DF3" w:rsidRDefault="00CC1DF3" w:rsidP="00D62CE3"/>
                    <w:p w:rsidR="00CC1DF3" w:rsidRDefault="00CC1DF3" w:rsidP="00D62CE3"/>
                    <w:p w:rsidR="00CC1DF3" w:rsidRDefault="00CC1DF3" w:rsidP="00D62CE3"/>
                    <w:p w:rsidR="00CC1DF3" w:rsidRDefault="00CC1DF3" w:rsidP="00D62CE3"/>
                    <w:p w:rsidR="00CC1DF3" w:rsidRDefault="00CC1DF3" w:rsidP="00D62CE3"/>
                    <w:p w:rsidR="00CC1DF3" w:rsidRDefault="00CC1DF3" w:rsidP="00D62CE3"/>
                    <w:p w:rsidR="00CC1DF3" w:rsidRDefault="00CC1DF3" w:rsidP="00D62CE3"/>
                    <w:p w:rsidR="00CC1DF3" w:rsidRDefault="00CC1DF3" w:rsidP="00D62CE3"/>
                  </w:txbxContent>
                </v:textbox>
                <w10:wrap anchorx="margin"/>
              </v:shape>
            </w:pict>
          </mc:Fallback>
        </mc:AlternateContent>
      </w:r>
      <w:r>
        <w:rPr>
          <w:sz w:val="28"/>
        </w:rPr>
        <w:t xml:space="preserve">Record the rules for </w:t>
      </w:r>
      <w:r>
        <w:rPr>
          <w:sz w:val="28"/>
        </w:rPr>
        <w:t>fronting</w:t>
      </w:r>
      <w:r>
        <w:rPr>
          <w:sz w:val="28"/>
        </w:rPr>
        <w:t xml:space="preserve">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1879424" simplePos="0">
            <wp:simplePos x="0" y="0"/>
            <wp:positionH relativeFrom="column">
              <wp:posOffset>2028825</wp:posOffset>
            </wp:positionH>
            <wp:positionV relativeFrom="paragraph">
              <wp:posOffset>11430</wp:posOffset>
            </wp:positionV>
            <wp:extent cx="302895" cy="600075"/>
            <wp:effectExtent b="9525" l="0" r="1905" t="0"/>
            <wp:wrapTight wrapText="bothSides">
              <wp:wrapPolygon edited="0">
                <wp:start x="0" y="0"/>
                <wp:lineTo x="0" y="21257"/>
                <wp:lineTo x="20377" y="21257"/>
                <wp:lineTo x="20377" y="0"/>
                <wp:lineTo x="0" y="0"/>
              </wp:wrapPolygon>
            </wp:wrapTight>
            <wp:docPr id="4195" name="Picture 4195"/>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r>
        <w:rPr>
          <w:noProof w:val="1"/>
          <w:lang w:eastAsia="en-GB"/>
        </w:rPr>
        <mc:AlternateContent>
          <mc:Choice Requires="wps">
            <w:drawing>
              <wp:anchor allowOverlap="1" behindDoc="0" distB="0" distL="114300" distR="114300" distT="0" layoutInCell="1" locked="0" relativeHeight="251878400" simplePos="0">
                <wp:simplePos x="0" y="0"/>
                <wp:positionH relativeFrom="margin">
                  <wp:align>left</wp:align>
                </wp:positionH>
                <wp:positionV relativeFrom="paragraph">
                  <wp:posOffset>15240</wp:posOffset>
                </wp:positionV>
                <wp:extent cx="1905000" cy="352425"/>
                <wp:effectExtent b="28575" l="0" r="19050" t="0"/>
                <wp:wrapNone/>
                <wp:docPr id="4189" name="Rounded Rectangle 4189"/>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2C47FFF" id="Rounded Rectangle 4189" o:spid="_x0000_s1060" style="position:absolute;margin-left:0;margin-top:1.2pt;width:150pt;height:27.75pt;z-index:2518784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LygDOhQIAABAFAAAOAAAAZHJzL2Uyb0RvYy54bWysVEtv2zAMvg/YfxB0X22n8dYGdYqgQYYB RVu0HXpmZPkByKImKbGzXz9KdtPHehqWg0OKFB8fP+ricugU20vrWtQFz05SzqQWWLa6LvjPx82X M86cB12CQi0LfpCOXy4/f7rozULOsEFVSssoiHaL3hS88d4sksSJRnbgTtBITcYKbQeeVFsnpYWe oncqmaXp16RHWxqLQjpHp+vRyJcxflVJ4W+ryknPVMGpNh+/Nn634ZssL2BRWzBNK6Yy4B+q6KDV lPQYag0e2M62f4XqWmHRYeVPBHYJVlUrZOyBusnSd908NGBk7IXAceYIk/t/YcXN/s6ytiz4PDs7 50xDR1O6x50uZcnuCT/QtZIsWgms3rgF3Xkwd3bSHImh86GyXfinntgQAT4cAZaDZ4IOs/M0T1Oa gyDbaT6bz/IwgeTltrHOf5fYsSAU3IZCQhURXNhfOz/6P/uFjA5VW25apaJycFfKsj3QwIknJfac KXCeDgu+ib8p5ZtrSrOe6svPvuVUHRATKwWexM4QNk7XnIGqieLC21jLm9vO1ttj1tVpvl5nHyUJ Ra/BNWN1McLkpnSoXUbCTj0GpEdsg+SH7RDHdBojh6MtlgeancWR1M6ITUsJrqnZO7DEYsKZNtPf 0qdSSO3hJHHWoP390XnwJ3KRlbOetoJa/7UDKwnDH5pod57N52GNojLPv81Isa8t29cWveuukOaQ 0RtgRBSDv1fPYmWxe6IFXoWsZAItKPcI8qRc+XFb6QkQcrWKbrQ6Bvy1fjAiBA/QBWgfhyewZmKO J87d4PMGweIdd0bfcFPjauexaiOxXnAlVgaF1i7yc3oiwl6/1qPXy0O2/AMAAP//AwBQSwMEFAAG AAgAAAAhAH5v/ETZAAAABQEAAA8AAABkcnMvZG93bnJldi54bWxMj8FOwzAQRO9I/IO1SNyoTSkF QpwKRUICbpRy4LaNlzgQr6PYbdO/ZznBcTSjmTflagq92tOYusgWLmcGFHETXcethc3b48UtqJSR HfaRycKREqyq05MSCxcP/Er7dW6VlHAq0ILPeSi0To2ngGkWB2LxPuMYMIscW+1GPEh56PXcmKUO 2LEseByo9tR8r3fBwrvRxyde1NiM3tdLevn4os2ztedn08M9qExT/gvDL76gQyVM27hjl1RvQY5k C/MFKDGvjBG9tXB9cwe6KvV/+uoHAAD//wMAUEsBAi0AFAAGAAgAAAAhALaDOJL+AAAA4QEAABMA AAAAAAAAAAAAAAAAAAAAAFtDb250ZW50X1R5cGVzXS54bWxQSwECLQAUAAYACAAAACEAOP0h/9YA AACUAQAACwAAAAAAAAAAAAAAAAAvAQAAX3JlbHMvLnJlbHNQSwECLQAUAAYACAAAACEAi8oAzoUC AAAQBQAADgAAAAAAAAAAAAAAAAAuAgAAZHJzL2Uyb0RvYy54bWxQSwECLQAUAAYACAAAACEAfm/8 RNkAAAAFAQAADwAAAAAAAAAAAAAAAADfBAAAZHJzL2Rvd25yZXYueG1sUEsFBgAAAAAEAAQA8wAA AOUFAAAAAA== " fillcolor="window" strokecolor="#a35dd1" strokeweight="1.25pt">
                <v:textbox>
                  <w:txbxContent>
                    <w:p w:rsidR="00CC1DF3" w:rsidRPr="004413C7" w:rsidRDefault="00CC1DF3" w:rsidP="00D62CE3">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884544" simplePos="0">
                <wp:simplePos x="0" y="0"/>
                <wp:positionH relativeFrom="column">
                  <wp:posOffset>4238625</wp:posOffset>
                </wp:positionH>
                <wp:positionV relativeFrom="paragraph">
                  <wp:posOffset>1376045</wp:posOffset>
                </wp:positionV>
                <wp:extent cx="390525" cy="390525"/>
                <wp:effectExtent b="28575" l="0" r="28575" t="0"/>
                <wp:wrapNone/>
                <wp:docPr id="4190" name="Text Box 4190"/>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410DD5DF" id="Text Box 4190" o:spid="_x0000_s1061" type="#_x0000_t202" style="position:absolute;margin-left:333.75pt;margin-top:108.35pt;width:30.75pt;height:30.75pt;z-index:2518845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HN1+/XAIAAM0EAAAOAAAAZHJzL2Uyb0RvYy54bWysVNtuGjEQfa/Uf7D8XpZrWhBLRImoKqEk UlLl2Xi9YVWvx7UNu/Tre2wuIUmfqvJg5uYz4zMzO71ua812yvmKTM57nS5nykgqKvOc8x+Py09f OPNBmEJoMirne+X59ezjh2ljJ6pPG9KFcgwgxk8am/NNCHaSZV5uVC18h6wycJbkahGguuescKIB eq2zfrd7lTXkCutIKu9hvTk4+Szhl6WS4a4svQpM5xy1hXS6dK7jmc2mYvLshN1U8liG+IcqalEZ JD1D3Ygg2NZV76DqSjryVIaOpDqjsqykSm/Aa3rdN6952Air0ltAjrdnmvz/g5W3u3vHqiLnw94Y BBlRo0uPqg3sK7UsGcFRY/0EoQ8WwaGFB72O3EW7hzE+vS1dHf/xKAY/wPZnhiOehHEw7o76I84k XEcZKNnLZet8+KaoZlHIuUMDE69it/LhEHoKibk86apYVlonZe8X2rGdQK8xIgU1nGnhA4w5X6Zf rBnZXl3ThjU5vxqMuinTK1/MdcZcayF/vkcAnjYxv0rzdqzzhZkohXbdJpYH/RNtayr2YNPRYSa9 lcsK2VYo+F44DCEIxGKFOxylJpRIR4mzDbnff7PHeMwGvJw1GOqc+19b4RR4+G4wNePecBi3ICnD 0ec+FHfpWV96zLZeELjsYYWtTGKMD/oklo7qJ+zfPGaFSxiJ3DkPJ3ERDquG/ZVqPk9BmHsrwso8 WBmhI3GR5cf2STh7bHvAvNzSafzF5E33D7HxpqH5NlBZpdGIRB9YRZOjgp1J7T7ud1zKSz1FvXyF Zn8AAAD//wMAUEsDBBQABgAIAAAAIQBJxsou3gAAAAsBAAAPAAAAZHJzL2Rvd25yZXYueG1sTI/B TsMwDIbvSLxDZCRuLF0l2q40nRASR4QYO8AtS0wbaJyqybqyp8ec4Gj70+/vb7aLH8SMU3SBFKxX GQgkE6yjTsH+9fGmAhGTJquHQKjgGyNs28uLRtc2nOgF513qBIdQrLWCPqWxljKaHr2OqzAi8e0j TF4nHqdO2kmfONwPMs+yQnrtiD/0esSHHs3X7ugVWHoLZN7d09nRzrjN+bn6NLNS11fL/R2IhEv6 g+FXn9WhZadDOJKNYlBQFOUtowrydVGCYKLMN9zuwJuyykG2jfzfof0BAAD//wMAUEsBAi0AFAAG AAgAAAAhALaDOJL+AAAA4QEAABMAAAAAAAAAAAAAAAAAAAAAAFtDb250ZW50X1R5cGVzXS54bWxQ SwECLQAUAAYACAAAACEAOP0h/9YAAACUAQAACwAAAAAAAAAAAAAAAAAvAQAAX3JlbHMvLnJlbHNQ SwECLQAUAAYACAAAACEAhzdfv1wCAADNBAAADgAAAAAAAAAAAAAAAAAuAgAAZHJzL2Uyb0RvYy54 bWxQSwECLQAUAAYACAAAACEAScbKLt4AAAALAQAADwAAAAAAAAAAAAAAAAC2BAAAZHJzL2Rvd25y ZXYueG1sUEsFBgAAAAAEAAQA8wAAAMEFAAAAAA== " fillcolor="window" strokeweight=".5pt">
                <v:textbox>
                  <w:txbxContent>
                    <w:p w:rsidR="00CC1DF3" w:rsidRDefault="00CC1DF3" w:rsidP="00D62CE3"/>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83520" simplePos="0">
                <wp:simplePos x="0" y="0"/>
                <wp:positionH relativeFrom="margin">
                  <wp:posOffset>3008630</wp:posOffset>
                </wp:positionH>
                <wp:positionV relativeFrom="paragraph">
                  <wp:posOffset>1395095</wp:posOffset>
                </wp:positionV>
                <wp:extent cx="390525" cy="409575"/>
                <wp:effectExtent b="28575" l="0" r="28575" t="0"/>
                <wp:wrapNone/>
                <wp:docPr id="4191" name="Text Box 4191"/>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0CC17E6D" id="Text Box 4191" o:spid="_x0000_s1062" type="#_x0000_t202" style="position:absolute;margin-left:236.9pt;margin-top:109.85pt;width:30.75pt;height:32.25pt;z-index:25188352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q0l4cXwIAAM0EAAAOAAAAZHJzL2Uyb0RvYy54bWysVMlu2zAQvRfoPxC8N5K3JDYsB24CFwWC JEBS5ExTlC2U4rAkbcn9+j7SS7aeivpAcxbO8uaNplddo9lWOV+TKXjvLOdMGUllbVYF//G0+HLJ mQ/ClEKTUQXfKc+vZp8/TVs7UX1aky6VYwhi/KS1BV+HYCdZ5uVaNcKfkVUGxopcIwJEt8pKJ1pE b3TWz/PzrCVXWkdSeQ/tzd7IZyl+VSkZ7qvKq8B0wVFbSKdL5zKe2WwqJisn7LqWhzLEP1TRiNog 6SnUjQiCbVz9IVRTS0eeqnAmqcmoqmqpUg/oppe/6+ZxLaxKvQAcb08w+f8XVt5tHxyry4IPe+Me Z0Y0mNKT6gL7Sh1LSmDUWj+B66OFc+hgwawjdlHvoYytd5Vr4j+aYrAD7d0J4RhPQjkY56P+iDMJ 0zAfjy5GMUr28tg6H74pali8FNxhgAlXsb31Ye96dIm5POm6XNRaJ2Hnr7VjW4FZgyIltZxp4QOU BV+k3yHbm2fasLbg54NRnjK9scVcp5hLLeTPjxFQvTYxv0p8O9T5gky8hW7ZJZQHgyNsSyp3QNPR npPeykWNbLco+EE4kBAAYrHCPY5KE0qkw42zNbnff9NHf3ADVs5akLrg/tdGOAUcvhuwZtwbDuMW JGE4uuhDcK8ty9cWs2muCViCFqguXaN/0Mdr5ah5xv7NY1aYhJHIXfBwvF6H/aphf6Waz5MTeG9F uDWPVsbQEbiI8lP3LJw9jD2AL3d0pL+YvJv+3je+NDTfBKrqRI0I9B5VUCoK2JlErsN+x6V8LSev l6/Q7A8AAAD//wMAUEsDBBQABgAIAAAAIQAiXcZf4AAAAAsBAAAPAAAAZHJzL2Rvd25yZXYueG1s TI/BTsMwEETvlfgHaytxo06TlqYhToWQOCJE4AA3114S03gdxW4a+vWYU3vc2dHMm3I32Y6NOHjj SMBykQBDUk4bagR8vD/f5cB8kKRl5wgF/KKHXXUzK2Wh3YnecKxDw2II+UIKaEPoC869atFKv3A9 Uvx9u8HKEM+h4XqQpxhuO54myT230lBsaGWPTy2qQ320AjR9OlJf5uVsqFZme37Nf9QoxO18enwA FnAKFzP840d0qCLT3h1Je9YJWG2yiB4EpMvtBlh0rLN1BmwflXyVAq9Kfr2h+gMAAP//AwBQSwEC LQAUAAYACAAAACEAtoM4kv4AAADhAQAAEwAAAAAAAAAAAAAAAAAAAAAAW0NvbnRlbnRfVHlwZXNd LnhtbFBLAQItABQABgAIAAAAIQA4/SH/1gAAAJQBAAALAAAAAAAAAAAAAAAAAC8BAABfcmVscy8u cmVsc1BLAQItABQABgAIAAAAIQCq0l4cXwIAAM0EAAAOAAAAAAAAAAAAAAAAAC4CAABkcnMvZTJv RG9jLnhtbFBLAQItABQABgAIAAAAIQAiXcZf4AAAAAsBAAAPAAAAAAAAAAAAAAAAALkEAABkcnMv ZG93bnJldi54bWxQSwUGAAAAAAQABADzAAAAxgUAAAAA " fillcolor="window" strokeweight=".5pt">
                <v:textbox>
                  <w:txbxContent>
                    <w:p w:rsidR="00CC1DF3" w:rsidRDefault="00CC1DF3" w:rsidP="00D62CE3"/>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1882496" simplePos="0">
                <wp:simplePos x="0" y="0"/>
                <wp:positionH relativeFrom="column">
                  <wp:posOffset>1866900</wp:posOffset>
                </wp:positionH>
                <wp:positionV relativeFrom="paragraph">
                  <wp:posOffset>1385570</wp:posOffset>
                </wp:positionV>
                <wp:extent cx="390525" cy="390525"/>
                <wp:effectExtent b="28575" l="0" r="28575" t="0"/>
                <wp:wrapNone/>
                <wp:docPr id="4192" name="Text Box 4192"/>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2262AEE8" id="Text Box 4192" o:spid="_x0000_s1063" type="#_x0000_t202" style="position:absolute;margin-left:147pt;margin-top:109.1pt;width:30.75pt;height:30.75pt;z-index:2518824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kx52bXQIAAM0EAAAOAAAAZHJzL2Uyb0RvYy54bWysVNtuGjEQfa/Uf7D8XpZrWhBLRImoKqEk UlLl2Xi9YVWvx7UNu/Tre2wuIUmfqvJg5uYz4zMzO71ua812yvmKTM57nS5nykgqKvOc8x+Py09f OPNBmEJoMirne+X59ezjh2ljJ6pPG9KFcgwgxk8am/NNCHaSZV5uVC18h6wycJbkahGguuescKIB eq2zfrd7lTXkCutIKu9hvTk4+Szhl6WS4a4svQpM5xy1hXS6dK7jmc2mYvLshN1U8liG+IcqalEZ JD1D3Ygg2NZV76DqSjryVIaOpDqjsqykSm/Aa3rdN6952Air0ltAjrdnmvz/g5W3u3vHqiLnw964 z5kRNbr0qNrAvlLLkhEcNdZPEPpgERxaeNDryF20exjj09vS1fEfj2Lwg+39meGIJ2EcjLuj/ogz CddRBkr2ctk6H74pqlkUcu7QwMSr2K18OISeQmIuT7oqlpXWSdn7hXZsJ9BrjEhBDWda+ABjzpfp F2tGtlfXtGFNzq8Go27K9MoXc50x11rIn+8RgKdNzK/SvB3rfGEmSqFdt4nlwfBE25qKPdh0dJhJ b+WyQrYVCr4XDkMIArFY4Q5HqQkl0lHibEPu99/sMR6zAS9nDYY65/7XVjgFHr4bTM24NxzGLUjK cPS5D8VdetaXHrOtFwQue1hhK5MY44M+iaWj+gn7N49Z4RJGInfOw0lchMOqYX+lms9TEObeirAy D1ZG6EhcZPmxfRLOHtseMC+3dBp/MXnT/UNsvGlovg1UVmk0ItEHVtHkqGBnUruP+x2X8lJPUS9f odkfAAAA//8DAFBLAwQUAAYACAAAACEAINFV8eAAAAALAQAADwAAAGRycy9kb3ducmV2LnhtbEyP wU7DMBBE70j9B2srcaNOA6FJiFNVSBwRInCAm2ubxDReR7Gbhn49y6ncdndGs2+q7ex6NpkxWI8C 1qsEmEHltcVWwPvb000OLESJWvYejYAfE2BbL64qWWp/wlczNbFlFIKhlAK6GIeS86A642RY+cEg aV9+dDLSOrZcj/JE4a7naZLccyct0odODuaxM+rQHJ0AjR8e1ad9PltslC3OL/m3moS4Xs67B2DR zPFihj98QoeamPb+iDqwXkBa3FGXSMM6T4GR4zbLMmB7umyKDfC64v871L8AAAD//wMAUEsBAi0A FAAGAAgAAAAhALaDOJL+AAAA4QEAABMAAAAAAAAAAAAAAAAAAAAAAFtDb250ZW50X1R5cGVzXS54 bWxQSwECLQAUAAYACAAAACEAOP0h/9YAAACUAQAACwAAAAAAAAAAAAAAAAAvAQAAX3JlbHMvLnJl bHNQSwECLQAUAAYACAAAACEApMedm10CAADNBAAADgAAAAAAAAAAAAAAAAAuAgAAZHJzL2Uyb0Rv Yy54bWxQSwECLQAUAAYACAAAACEAINFV8eAAAAALAQAADwAAAAAAAAAAAAAAAAC3BAAAZHJzL2Rv d25yZXYueG1sUEsFBgAAAAAEAAQA8wAAAMQFAAAAAA== " fillcolor="window" strokeweight=".5pt">
                <v:textbox>
                  <w:txbxContent>
                    <w:p w:rsidR="00CC1DF3" w:rsidRDefault="00CC1DF3" w:rsidP="00D62CE3"/>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85568" simplePos="0">
                <wp:simplePos x="0" y="0"/>
                <wp:positionH relativeFrom="column">
                  <wp:posOffset>5314950</wp:posOffset>
                </wp:positionH>
                <wp:positionV relativeFrom="paragraph">
                  <wp:posOffset>1404620</wp:posOffset>
                </wp:positionV>
                <wp:extent cx="390525" cy="390525"/>
                <wp:effectExtent b="28575" l="0" r="28575" t="0"/>
                <wp:wrapNone/>
                <wp:docPr id="4193" name="Text Box 4193"/>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353623CD" id="Text Box 4193" o:spid="_x0000_s1064" type="#_x0000_t202" style="position:absolute;margin-left:418.5pt;margin-top:110.6pt;width:30.75pt;height:30.75pt;z-index:2518855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qXqoVXQIAAM0EAAAOAAAAZHJzL2Uyb0RvYy54bWysVNtuGjEQfa/Uf7D8XpZr2iCWiCaiqoSS SKTKs/F6YVWvx7UNu/Tre2wuIUmfqvJg5uYz4zMzO7lpa812yvmKTM57nS5nykgqKrPO+Y+n+acv nPkgTCE0GZXzvfL8Zvrxw6SxY9WnDelCOQYQ48eNzfkmBDvOMi83qha+Q1YZOEtytQhQ3TornGiA Xuus3+1eZQ25wjqSyntY7w5OPk34ZalkeChLrwLTOUdtIZ0unat4ZtOJGK+dsJtKHssQ/1BFLSqD pGeoOxEE27rqHVRdSUeeytCRVGdUlpVU6Q14Ta/75jXLjbAqvQXkeHumyf8/WHm/e3SsKnI+7F0P ODOiRpeeVBvYV2pZMoKjxvoxQpcWwaGFB72O3EW7hzE+vS1dHf/xKAY/2N6fGY54EsbBdXfUH3Em 4TrKQMleLlvnwzdFNYtCzh0amHgVu4UPh9BTSMzlSVfFvNI6KXt/qx3bCfQaI1JQw5kWPsCY83n6 xZqR7dU1bViT86vBqJsyvfLFXGfMlRby53sE4GkT86s0b8c6X5iJUmhXbWJ5MDrRtqJiDzYdHWbS WzmvkG2Bgh+FwxCCQCxWeMBRakKJdJQ425D7/Td7jMdswMtZg6HOuf+1FU6Bh+8GU3PdGw7jFiRl OPrch+IuPatLj9nWtwQue1hhK5MY44M+iaWj+hn7N4tZ4RJGInfOw0m8DYdVw/5KNZulIMy9FWFh llZG6EhcZPmpfRbOHtseMC/3dBp/MX7T/UNsvGlotg1UVmk0ItEHVtHkqGBnUruP+x2X8lJPUS9f oekfAAAA//8DAFBLAwQUAAYACAAAACEAu9wnw98AAAALAQAADwAAAGRycy9kb3ducmV2LnhtbEyP wU7DMBBE70j8g7VI3KhTI6ibxqkQEkeESDnAzbVN4hKvo9hNQ7+e5QTH2RnNvqm2c+jZ5MbkIypY LgpgDk20HlsFb7unGwksZY1W9xGdgm+XYFtfXlS6tPGEr25qcsuoBFOpFXQ5DyXnyXQu6LSIg0Py PuMYdCY5ttyO+kTloeeiKO550B7pQ6cH99g589UcgwKL7xHNh38+e2yMX59f5MFMSl1fzQ8bYNnN +S8Mv/iEDjUx7eMRbWK9Anm7oi1ZgRBLAYwSci3vgO3pIsUKeF3x/xvqHwAAAP//AwBQSwECLQAU AAYACAAAACEAtoM4kv4AAADhAQAAEwAAAAAAAAAAAAAAAAAAAAAAW0NvbnRlbnRfVHlwZXNdLnht bFBLAQItABQABgAIAAAAIQA4/SH/1gAAAJQBAAALAAAAAAAAAAAAAAAAAC8BAABfcmVscy8ucmVs c1BLAQItABQABgAIAAAAIQAqXqoVXQIAAM0EAAAOAAAAAAAAAAAAAAAAAC4CAABkcnMvZTJvRG9j LnhtbFBLAQItABQABgAIAAAAIQC73CfD3wAAAAsBAAAPAAAAAAAAAAAAAAAAALcEAABkcnMvZG93 bnJldi54bWxQSwUGAAAAAAQABADzAAAAwwUAAAAA " fillcolor="window" strokeweight=".5pt">
                <v:textbox>
                  <w:txbxContent>
                    <w:p w:rsidR="00CC1DF3" w:rsidRDefault="00CC1DF3" w:rsidP="00D62CE3"/>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881472" simplePos="0">
                <wp:simplePos x="0" y="0"/>
                <wp:positionH relativeFrom="column">
                  <wp:posOffset>676275</wp:posOffset>
                </wp:positionH>
                <wp:positionV relativeFrom="paragraph">
                  <wp:posOffset>1414145</wp:posOffset>
                </wp:positionV>
                <wp:extent cx="390525" cy="390525"/>
                <wp:effectExtent b="28575" l="0" r="28575" t="0"/>
                <wp:wrapNone/>
                <wp:docPr id="4194" name="Text Box 4194"/>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4D8F9822" id="Text Box 4194" o:spid="_x0000_s1065" type="#_x0000_t202" style="position:absolute;margin-left:53.25pt;margin-top:111.35pt;width:30.75pt;height:30.75pt;z-index:2518814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8WxLqXAIAAM0EAAAOAAAAZHJzL2Uyb0RvYy54bWysVMlu2zAQvRfoPxC81/LexogcuA5cFAiS AEmRM01RtlCKw5K0Jffr+0ivSXoq6gM9G98M38zo+qatNdsq5ysyOe91upwpI6mozCrnP54Xn75w 5oMwhdBkVM53yvOb6ccP142dqD6tSRfKMYAYP2lsztch2EmWeblWtfAdssrAWZKrRYDqVlnhRAP0 Wmf9bnecNeQK60gq72G93Tv5NOGXpZLhoSy9CkznHLWFdLp0LuOZTa/FZOWEXVfyUIb4hypqURkk PUHdiiDYxlXvoOpKOvJUho6kOqOyrKRKb8Bret03r3laC6vSW0COtyea/P+DlffbR8eqIufD3tWQ MyNqdOlZtYF9pZYlIzhqrJ8g9MkiOLTwoNeRu2j3MMant6Wr4z8exeAH27sTwxFPwji46o76I84k XAcZKNn5snU+fFNUsyjk3KGBiVexvfNhH3oMibk86apYVFonZefn2rGtQK8xIgU1nGnhA4w5X6Rf rBnZXl3ThjU5Hw9G3ZTplS/mOmEutZA/3yMAT5uYX6V5O9R5ZiZKoV22ieXB+Ejbkood2HS0n0lv 5aJCtjsU/CgchhAEYrHCA45SE0qkg8TZmtzvv9ljPGYDXs4aDHXO/a+NcAo8fDeYmqvecBi3ICnD 0ec+FHfpWV56zKaeE7jsYYWtTGKMD/oolo7qF+zfLGaFSxiJ3DkPR3Ee9quG/ZVqNktBmHsrwp15 sjJCR+Iiy8/ti3D20PaAebmn4/iLyZvu72PjTUOzTaCySqMRid6ziiZHBTuT2n3Y77iUl3qKOn+F pn8AAAD//wMAUEsDBBQABgAIAAAAIQCIEqFz3QAAAAsBAAAPAAAAZHJzL2Rvd25yZXYueG1sTI/B TsMwEETvSPyDtUjcqEMEIaRxKoTEESECB7i59jYxxOsodtPQr2d7guPMPs3O1JvFD2LGKbpACq5X GQgkE6yjTsH729NVCSImTVYPgVDBD0bYNOdnta5sONArzm3qBIdQrLSCPqWxkjKaHr2OqzAi8W0X Jq8Ty6mTdtIHDveDzLOskF474g+9HvGxR/Pd7r0CSx+BzKd7Pjpqjbs/vpRfZlbq8mJ5WINIuKQ/ GE71uTo03Gkb9mSjGFhnxS2jCvI8vwNxIoqS123ZKW9ykE0t/29ofgEAAP//AwBQSwECLQAUAAYA CAAAACEAtoM4kv4AAADhAQAAEwAAAAAAAAAAAAAAAAAAAAAAW0NvbnRlbnRfVHlwZXNdLnhtbFBL AQItABQABgAIAAAAIQA4/SH/1gAAAJQBAAALAAAAAAAAAAAAAAAAAC8BAABfcmVscy8ucmVsc1BL AQItABQABgAIAAAAIQB8WxLqXAIAAM0EAAAOAAAAAAAAAAAAAAAAAC4CAABkcnMvZTJvRG9jLnht bFBLAQItABQABgAIAAAAIQCIEqFz3QAAAAsBAAAPAAAAAAAAAAAAAAAAALYEAABkcnMvZG93bnJl di54bWxQSwUGAAAAAAQABADzAAAAwAUAAAAA " fillcolor="window" strokeweight=".5pt">
                <v:textbox>
                  <w:txbxContent>
                    <w:p w:rsidR="00CC1DF3" w:rsidRDefault="00CC1DF3" w:rsidP="00D62CE3"/>
                  </w:txbxContent>
                </v:textbox>
              </v:shape>
            </w:pict>
          </mc:Fallback>
        </mc:AlternateContent>
      </w:r>
      <w:r>
        <w:rPr>
          <w:noProof w:val="1"/>
          <w:sz w:val="28"/>
          <w:lang w:eastAsia="en-GB"/>
        </w:rPr>
        <w:drawing>
          <wp:anchor allowOverlap="1" behindDoc="0" distB="0" distL="114300" distR="114300" distT="0" layoutInCell="1" locked="0" relativeHeight="251880448"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4196" name="Diagram 4196"/>
            <wp:cNvGraphicFramePr/>
            <a:graphic>
              <a:graphicData uri="http://schemas.openxmlformats.org/drawingml/2006/diagram">
                <dgm:relIds r:dm="rId15" r:lo="rId16" r:qs="rId17" r:cs="rId18"/>
              </a:graphicData>
            </a:graphic>
            <wp14:sizeRelH relativeFrom="margin">
              <wp14:pctWidth>0</wp14:pctWidth>
            </wp14:sizeRelH>
            <wp14:sizeRelV relativeFrom="margin">
              <wp14:pctHeight>0</wp14:pctHeight>
            </wp14:sizeRelV>
          </wp:anchor>
        </w:drawing>
      </w:r>
      <w:r>
        <w:rPr>
          <w:sz w:val="28"/>
        </w:rPr>
        <w:t xml:space="preserve">How confident are you with </w:t>
      </w:r>
      <w:r>
        <w:rPr>
          <w:sz w:val="28"/>
        </w:rPr>
        <w:t>fronting</w:t>
      </w:r>
      <w:r>
        <w:rPr>
          <w:sz w:val="28"/>
        </w:rPr>
        <w:t>?</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ind w:firstLine="720"/>
        <w:rPr>
          <w:sz w:val="28"/>
          <w:szCs w:val="28"/>
          <w:lang w:bidi="ar_SA" w:eastAsia="en_US" w:val="en_GB"/>
        </w:rPr>
      </w:pPr>
    </w:p>
    <w:p>
      <w:pPr>
        <w:rPr>
          <w:sz w:val="28"/>
          <w:szCs w:val="28"/>
          <w:lang w:bidi="ar_SA" w:eastAsia="en_US" w:val="en_GB"/>
        </w:rPr>
      </w:pPr>
    </w:p>
    <w:p>
      <w:pPr>
        <w:tabs>
          <w:tab w:leader="none" w:pos="2955" w:val="left"/>
        </w:tabs>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1888640" simplePos="0">
                <wp:simplePos x="0" y="0"/>
                <wp:positionH relativeFrom="margin">
                  <wp:posOffset>299852</wp:posOffset>
                </wp:positionH>
                <wp:positionV relativeFrom="paragraph">
                  <wp:posOffset>0</wp:posOffset>
                </wp:positionV>
                <wp:extent cx="3443844" cy="352425"/>
                <wp:effectExtent b="28575" l="0" r="23495" t="0"/>
                <wp:wrapNone/>
                <wp:docPr id="4198" name="Rounded Rectangle 4198"/>
                <wp:cNvGraphicFramePr/>
                <a:graphic>
                  <a:graphicData uri="http://schemas.microsoft.com/office/word/2010/wordprocessingShape">
                    <wps:wsp>
                      <wps:cNvPr id="0" name=""/>
                      <wps:cNvSpPr/>
                      <wps:spPr>
                        <a:xfrm>
                          <a:ext cx="3443844"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Week 4 and 5-preposition phrase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5EAD2F48" id="Rounded Rectangle 4198" o:spid="_x0000_s1066" style="position:absolute;margin-left:23.6pt;margin-top:0;width:271.15pt;height:27.75pt;z-index:251888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DZHBNhgIAABAFAAAOAAAAZHJzL2Uyb0RvYy54bWysVEtv2zAMvg/YfxB0X52Hs7ZBnSJIkGFA 0RZ9oGdGlh+ALGqSEjv79aNkN2m7nobl4JAixcfHj7q67hrF9tK6GnXGx2cjzqQWmNe6zPjz0+bb BWfOg85BoZYZP0jHrxdfv1y1Zi4nWKHKpWUURLt5azJeeW/mSeJEJRtwZ2ikJmOBtgFPqi2T3EJL 0RuVTEaj70mLNjcWhXSOTte9kS9i/KKQwt8VhZOeqYxTbT5+bfxuwzdZXMG8tGCqWgxlwD9U0UCt Kekx1Bo8sJ2t/wrV1MKiw8KfCWwSLIpayNgDdTMefejmsQIjYy8EjjNHmNz/Cytu9/eW1XnG0/El zUpDQ1N6wJ3OZc4eCD/QpZIsWgms1rg53Xk093bQHImh866wTfinnlgXAT4cAZadZ4IOp2k6vUhT zgTZprNJOpmFCSSn28Y6/0Niw4KQcRsKCVVEcGF/43zv/+oXMjpUdb6plYrKwa2UZXuggRNPcmw5 U+A8HWZ8E39DynfXlGYt8Xd2cT6j6oCYWCjwJDaGsHG65AxUSRQX3sZa3t12ttwesy6ns/V6/FmS UPQaXNVXFyMMbkqH2mUk7NBjQLrHNki+23ZxTNPzcCUcbTE/0Ows9qR2RmxqSnBDzd6DJRYT32kz /R19CoXUHg4SZxXa35+dB38iF1k5a2krqPVfO7CSMPypiXaX4zQNaxSVdHY+IcW+tWzfWvSuWSHN YUxvgBFRDP5evYqFxeaFFngZspIJtKDcPciDsvL9ttITIORyGd1odQz4G/1oRAgeoAvQPnUvYM3A HE+cu8XXDYL5B+70vuGmxuXOY1FHYp1wJVYGhdYu8nN4IsJev9Wj1+khW/wBAAD//wMAUEsDBBQA BgAIAAAAIQCfvl+32wAAAAYBAAAPAAAAZHJzL2Rvd25yZXYueG1sTI/BTsMwEETvSPyDtUjcqEPV lBLiVCgSEnCjlAO3bbLEgXgd2W6b/j3Lid5mNaOZt+V6coM6UIi9ZwO3swwUcePbnjsD2/enmxWo mJBbHDyTgRNFWFeXFyUWrT/yGx02qVNSwrFAAzalsdA6NpYcxpkficX78sFhkjN0ug14lHI36HmW LbXDnmXB4ki1peZns3cGPjJ9euZFjU2wtl7S6+c3bV+Mub6aHh9AJZrSfxj+8AUdKmHa+T23UQ0G FndzSRqQh8TNV/c5qJ2IPAddlfocv/oFAAD//wMAUEsBAi0AFAAGAAgAAAAhALaDOJL+AAAA4QEA ABMAAAAAAAAAAAAAAAAAAAAAAFtDb250ZW50X1R5cGVzXS54bWxQSwECLQAUAAYACAAAACEAOP0h /9YAAACUAQAACwAAAAAAAAAAAAAAAAAvAQAAX3JlbHMvLnJlbHNQSwECLQAUAAYACAAAACEAw2Rw TYYCAAAQBQAADgAAAAAAAAAAAAAAAAAuAgAAZHJzL2Uyb0RvYy54bWxQSwECLQAUAAYACAAAACEA n75ft9sAAAAGAQAADwAAAAAAAAAAAAAAAADgBAAAZHJzL2Rvd25yZXYueG1sUEsFBgAAAAAEAAQA 8wAAAOgFAAAAAA== " fillcolor="window" strokecolor="#a35dd1" strokeweight="1.25pt">
                <v:textbox>
                  <w:txbxContent>
                    <w:p w:rsidR="00CC1DF3" w:rsidRPr="004413C7" w:rsidRDefault="00CC1DF3" w:rsidP="00965067">
                      <w:pPr>
                        <w:jc w:val="center"/>
                        <w:rPr>
                          <w:sz w:val="24"/>
                        </w:rPr>
                      </w:pPr>
                      <w:r>
                        <w:rPr>
                          <w:sz w:val="32"/>
                        </w:rPr>
                        <w:t>Week 4 and 5-preposition phrase</w:t>
                      </w:r>
                    </w:p>
                  </w:txbxContent>
                </v:textbox>
                <w10:wrap anchorx="margin"/>
              </v:roundrect>
            </w:pict>
          </mc:Fallback>
        </mc:AlternateContent>
      </w:r>
    </w:p>
    <w:p>
      <w:pPr>
        <w:rPr>
          <w:sz w:val="28"/>
          <w:szCs w:val="28"/>
          <w:lang w:bidi="ar_SA" w:eastAsia="en_US" w:val="en_GB"/>
        </w:rPr>
      </w:pPr>
    </w:p>
    <w:p>
      <w:pPr>
        <w:rPr>
          <w:sz w:val="28"/>
          <w:szCs w:val="28"/>
          <w:lang w:bidi="ar_SA" w:eastAsia="en_US" w:val="en_GB"/>
        </w:rPr>
      </w:pPr>
      <w:r>
        <w:rPr>
          <w:sz w:val="28"/>
          <w:szCs w:val="28"/>
        </w:rPr>
        <w:t>What is a preposition phrase and when would I use it?</w:t>
      </w:r>
    </w:p>
    <w:p>
      <w:pPr>
        <w:rPr>
          <w:sz w:val="28"/>
          <w:szCs w:val="28"/>
          <w:lang w:bidi="ar_SA" w:eastAsia="en_US" w:val="en_GB"/>
        </w:rPr>
      </w:pPr>
      <w:r>
        <w:rPr>
          <w:b w:val="1"/>
          <w:bCs w:val="1"/>
          <w:i w:val="1"/>
          <w:iCs w:val="1"/>
          <w:sz w:val="28"/>
          <w:szCs w:val="28"/>
          <w:lang w:val="en-US"/>
        </w:rPr>
        <w:t>A preposition is a word that joins a noun</w:t>
      </w:r>
      <w:r>
        <w:rPr>
          <w:b w:val="1"/>
          <w:bCs w:val="1"/>
          <w:i w:val="1"/>
          <w:iCs w:val="1"/>
          <w:sz w:val="28"/>
          <w:szCs w:val="28"/>
          <w:lang w:val="en-US"/>
        </w:rPr>
        <w:t xml:space="preserve"> (person/place/thing</w:t>
      </w:r>
      <w:r>
        <w:rPr>
          <w:b w:val="1"/>
          <w:bCs w:val="1"/>
          <w:i w:val="1"/>
          <w:iCs w:val="1"/>
          <w:sz w:val="28"/>
          <w:szCs w:val="28"/>
          <w:lang w:val="en-US"/>
        </w:rPr>
        <w:t xml:space="preserve"> </w:t>
      </w:r>
      <w:r>
        <w:rPr>
          <w:b w:val="1"/>
          <w:bCs w:val="1"/>
          <w:i w:val="1"/>
          <w:iCs w:val="1"/>
          <w:sz w:val="28"/>
          <w:szCs w:val="28"/>
          <w:lang w:val="en-US"/>
        </w:rPr>
        <w:t>)</w:t>
      </w:r>
      <w:r>
        <w:rPr>
          <w:b w:val="1"/>
          <w:bCs w:val="1"/>
          <w:i w:val="1"/>
          <w:iCs w:val="1"/>
          <w:sz w:val="28"/>
          <w:szCs w:val="28"/>
          <w:lang w:val="en-US"/>
        </w:rPr>
        <w:t xml:space="preserve">to the rest of a sentence. </w:t>
      </w:r>
    </w:p>
    <w:p>
      <w:pPr>
        <w:rPr>
          <w:sz w:val="28"/>
          <w:szCs w:val="28"/>
          <w:lang w:bidi="ar_SA" w:eastAsia="en_US" w:val="en_GB"/>
        </w:rPr>
      </w:pPr>
      <w:r>
        <w:rPr>
          <w:b w:val="1"/>
          <w:bCs w:val="1"/>
          <w:i w:val="1"/>
          <w:iCs w:val="1"/>
          <w:sz w:val="28"/>
          <w:szCs w:val="28"/>
          <w:lang w:val="en-US"/>
        </w:rPr>
        <w:t xml:space="preserve">It explains where the noun is. </w:t>
      </w:r>
    </w:p>
    <w:p>
      <w:pPr>
        <w:rPr>
          <w:sz w:val="28"/>
          <w:szCs w:val="28"/>
          <w:lang w:bidi="ar_SA" w:eastAsia="en_US" w:val="en_GB"/>
        </w:rPr>
      </w:pPr>
      <w:r>
        <w:rPr>
          <w:i w:val="1"/>
          <w:iCs w:val="1"/>
          <w:sz w:val="28"/>
          <w:szCs w:val="28"/>
          <w:lang w:val="en-US"/>
        </w:rPr>
        <w:t xml:space="preserve">The bag was </w:t>
      </w:r>
      <w:r>
        <w:rPr>
          <w:b w:val="1"/>
          <w:bCs w:val="1"/>
          <w:i w:val="1"/>
          <w:iCs w:val="1"/>
          <w:sz w:val="28"/>
          <w:szCs w:val="28"/>
          <w:u w:val="single"/>
          <w:lang w:val="en-US"/>
        </w:rPr>
        <w:t>on</w:t>
      </w:r>
      <w:r>
        <w:rPr>
          <w:i w:val="1"/>
          <w:iCs w:val="1"/>
          <w:sz w:val="28"/>
          <w:szCs w:val="28"/>
          <w:lang w:val="en-US"/>
        </w:rPr>
        <w:t xml:space="preserve"> the table. </w:t>
      </w:r>
    </w:p>
    <w:p>
      <w:pPr>
        <w:rPr>
          <w:sz w:val="28"/>
          <w:szCs w:val="28"/>
          <w:lang w:bidi="ar_SA" w:eastAsia="en_US" w:val="en_GB"/>
        </w:rPr>
      </w:pPr>
      <w:r>
        <w:rPr>
          <w:i w:val="1"/>
          <w:iCs w:val="1"/>
          <w:sz w:val="28"/>
          <w:szCs w:val="28"/>
          <w:lang w:val="en-US"/>
        </w:rPr>
        <w:t xml:space="preserve">The girl walked </w:t>
      </w:r>
      <w:r>
        <w:rPr>
          <w:b w:val="1"/>
          <w:bCs w:val="1"/>
          <w:i w:val="1"/>
          <w:iCs w:val="1"/>
          <w:sz w:val="28"/>
          <w:szCs w:val="28"/>
          <w:u w:val="single"/>
          <w:lang w:val="en-US"/>
        </w:rPr>
        <w:t>under</w:t>
      </w:r>
      <w:r>
        <w:rPr>
          <w:i w:val="1"/>
          <w:iCs w:val="1"/>
          <w:sz w:val="28"/>
          <w:szCs w:val="28"/>
          <w:lang w:val="en-US"/>
        </w:rPr>
        <w:t xml:space="preserve"> the scaffolding. </w:t>
      </w:r>
    </w:p>
    <w:p>
      <w:pPr>
        <w:rPr>
          <w:sz w:val="28"/>
          <w:szCs w:val="28"/>
          <w:lang w:bidi="ar_SA" w:eastAsia="en_US" w:val="en_GB"/>
        </w:rPr>
      </w:pPr>
      <w:r>
        <w:rPr>
          <w:i w:val="1"/>
          <w:iCs w:val="1"/>
          <w:sz w:val="28"/>
          <w:szCs w:val="28"/>
          <w:lang w:val="en-US"/>
        </w:rPr>
        <w:t xml:space="preserve">It sat </w:t>
      </w:r>
      <w:r>
        <w:rPr>
          <w:b w:val="1"/>
          <w:bCs w:val="1"/>
          <w:i w:val="1"/>
          <w:iCs w:val="1"/>
          <w:sz w:val="28"/>
          <w:szCs w:val="28"/>
          <w:u w:val="single"/>
          <w:lang w:val="en-US"/>
        </w:rPr>
        <w:t>among</w:t>
      </w:r>
      <w:r>
        <w:rPr>
          <w:i w:val="1"/>
          <w:iCs w:val="1"/>
          <w:sz w:val="28"/>
          <w:szCs w:val="28"/>
          <w:lang w:val="en-US"/>
        </w:rPr>
        <w:t xml:space="preserve"> the bushes.</w:t>
      </w:r>
    </w:p>
    <w:p>
      <w:pPr>
        <w:rPr>
          <w:sz w:val="28"/>
          <w:szCs w:val="28"/>
          <w:lang w:bidi="ar_SA" w:eastAsia="en_US" w:val="en_GB"/>
        </w:rPr>
      </w:pPr>
      <w:r>
        <w:rPr>
          <w:i w:val="1"/>
          <w:iCs w:val="1"/>
          <w:sz w:val="28"/>
          <w:szCs w:val="28"/>
          <w:lang w:val="en-US"/>
        </w:rPr>
        <w:t xml:space="preserve">The sentences would not work without the prepositions. </w:t>
      </w:r>
    </w:p>
    <w:p>
      <w:pPr>
        <w:rPr>
          <w:sz w:val="28"/>
          <w:szCs w:val="28"/>
          <w:u w:val="single"/>
          <w:lang w:bidi="ar_SA" w:eastAsia="en_US" w:val="en_GB"/>
        </w:rPr>
      </w:pPr>
      <w:r>
        <w:rPr>
          <w:sz w:val="28"/>
          <w:szCs w:val="28"/>
          <w:u w:val="single"/>
        </w:rPr>
        <w:t>Common prepositions</w:t>
      </w:r>
    </w:p>
    <w:p>
      <w:pPr>
        <w:rPr>
          <w:sz w:val="28"/>
          <w:szCs w:val="28"/>
          <w:lang w:bidi="ar_SA" w:eastAsia="en_US" w:val="en_GB"/>
        </w:rPr>
      </w:pPr>
      <w:r>
        <w:rPr>
          <w:i w:val="1"/>
          <w:iCs w:val="1"/>
          <w:sz w:val="28"/>
          <w:szCs w:val="28"/>
          <w:lang w:val="en-US"/>
        </w:rPr>
        <w:t>about</w:t>
      </w:r>
      <w:r>
        <w:rPr>
          <w:i w:val="1"/>
          <w:iCs w:val="1"/>
          <w:sz w:val="28"/>
          <w:szCs w:val="28"/>
          <w:lang w:val="en-US"/>
        </w:rPr>
        <w:t xml:space="preserve">	</w:t>
      </w:r>
      <w:r>
        <w:rPr>
          <w:i w:val="1"/>
          <w:iCs w:val="1"/>
          <w:sz w:val="28"/>
          <w:szCs w:val="28"/>
          <w:lang w:val="en-US"/>
        </w:rPr>
        <w:tab/>
        <w:t>beneath</w:t>
      </w:r>
      <w:r>
        <w:rPr>
          <w:i w:val="1"/>
          <w:iCs w:val="1"/>
          <w:sz w:val="28"/>
          <w:szCs w:val="28"/>
          <w:lang w:val="en-US"/>
        </w:rPr>
        <w:tab/>
        <w:t>into</w:t>
      </w:r>
      <w:r>
        <w:rPr>
          <w:i w:val="1"/>
          <w:iCs w:val="1"/>
          <w:sz w:val="28"/>
          <w:szCs w:val="28"/>
          <w:lang w:val="en-US"/>
        </w:rPr>
        <w:t xml:space="preserve">	</w:t>
      </w:r>
      <w:r>
        <w:rPr>
          <w:i w:val="1"/>
          <w:iCs w:val="1"/>
          <w:sz w:val="28"/>
          <w:szCs w:val="28"/>
          <w:lang w:val="en-US"/>
        </w:rPr>
        <w:tab/>
        <w:t>throughout</w:t>
      </w:r>
    </w:p>
    <w:p>
      <w:pPr>
        <w:rPr>
          <w:sz w:val="28"/>
          <w:szCs w:val="28"/>
          <w:lang w:bidi="ar_SA" w:eastAsia="en_US" w:val="en_GB"/>
        </w:rPr>
      </w:pPr>
      <w:r>
        <w:rPr>
          <w:i w:val="1"/>
          <w:iCs w:val="1"/>
          <w:sz w:val="28"/>
          <w:szCs w:val="28"/>
          <w:lang w:val="en-US"/>
        </w:rPr>
        <w:t>above</w:t>
      </w:r>
      <w:r>
        <w:rPr>
          <w:i w:val="1"/>
          <w:iCs w:val="1"/>
          <w:sz w:val="28"/>
          <w:szCs w:val="28"/>
          <w:lang w:val="en-US"/>
        </w:rPr>
        <w:t xml:space="preserve">	</w:t>
      </w:r>
      <w:r>
        <w:rPr>
          <w:i w:val="1"/>
          <w:iCs w:val="1"/>
          <w:sz w:val="28"/>
          <w:szCs w:val="28"/>
          <w:lang w:val="en-US"/>
        </w:rPr>
        <w:tab/>
        <w:t>beside</w:t>
      </w:r>
      <w:r>
        <w:rPr>
          <w:i w:val="1"/>
          <w:iCs w:val="1"/>
          <w:sz w:val="28"/>
          <w:szCs w:val="28"/>
          <w:lang w:val="en-US"/>
        </w:rPr>
        <w:t xml:space="preserve">	</w:t>
      </w:r>
      <w:r>
        <w:rPr>
          <w:i w:val="1"/>
          <w:iCs w:val="1"/>
          <w:sz w:val="28"/>
          <w:szCs w:val="28"/>
          <w:lang w:val="en-US"/>
        </w:rPr>
        <w:tab/>
        <w:t>near</w:t>
      </w:r>
      <w:r>
        <w:rPr>
          <w:i w:val="1"/>
          <w:iCs w:val="1"/>
          <w:sz w:val="28"/>
          <w:szCs w:val="28"/>
          <w:lang w:val="en-US"/>
        </w:rPr>
        <w:t xml:space="preserve">	</w:t>
      </w:r>
      <w:r>
        <w:rPr>
          <w:i w:val="1"/>
          <w:iCs w:val="1"/>
          <w:sz w:val="28"/>
          <w:szCs w:val="28"/>
          <w:lang w:val="en-US"/>
        </w:rPr>
        <w:tab/>
        <w:t>to</w:t>
      </w:r>
    </w:p>
    <w:p>
      <w:pPr>
        <w:rPr>
          <w:sz w:val="28"/>
          <w:szCs w:val="28"/>
          <w:lang w:bidi="ar_SA" w:eastAsia="en_US" w:val="en_GB"/>
        </w:rPr>
      </w:pPr>
      <w:r>
        <w:rPr>
          <w:i w:val="1"/>
          <w:iCs w:val="1"/>
          <w:sz w:val="28"/>
          <w:szCs w:val="28"/>
          <w:lang w:val="en-US"/>
        </w:rPr>
        <w:t>across</w:t>
      </w:r>
      <w:r>
        <w:rPr>
          <w:i w:val="1"/>
          <w:iCs w:val="1"/>
          <w:sz w:val="28"/>
          <w:szCs w:val="28"/>
          <w:lang w:val="en-US"/>
        </w:rPr>
        <w:t xml:space="preserve">	</w:t>
      </w:r>
      <w:r>
        <w:rPr>
          <w:i w:val="1"/>
          <w:iCs w:val="1"/>
          <w:sz w:val="28"/>
          <w:szCs w:val="28"/>
          <w:lang w:val="en-US"/>
        </w:rPr>
        <w:tab/>
        <w:t>between</w:t>
      </w:r>
      <w:r>
        <w:rPr>
          <w:i w:val="1"/>
          <w:iCs w:val="1"/>
          <w:sz w:val="28"/>
          <w:szCs w:val="28"/>
          <w:lang w:val="en-US"/>
        </w:rPr>
        <w:tab/>
        <w:t>of</w:t>
      </w:r>
      <w:r>
        <w:rPr>
          <w:i w:val="1"/>
          <w:iCs w:val="1"/>
          <w:sz w:val="28"/>
          <w:szCs w:val="28"/>
          <w:lang w:val="en-US"/>
        </w:rPr>
        <w:t xml:space="preserve">	</w:t>
      </w:r>
      <w:r>
        <w:rPr>
          <w:i w:val="1"/>
          <w:iCs w:val="1"/>
          <w:sz w:val="28"/>
          <w:szCs w:val="28"/>
          <w:lang w:val="en-US"/>
        </w:rPr>
        <w:tab/>
        <w:t>toward</w:t>
      </w:r>
    </w:p>
    <w:p>
      <w:pPr>
        <w:rPr>
          <w:sz w:val="28"/>
          <w:szCs w:val="28"/>
          <w:lang w:bidi="ar_SA" w:eastAsia="en_US" w:val="en_GB"/>
        </w:rPr>
      </w:pPr>
      <w:r>
        <w:rPr>
          <w:i w:val="1"/>
          <w:iCs w:val="1"/>
          <w:sz w:val="28"/>
          <w:szCs w:val="28"/>
          <w:lang w:val="en-US"/>
        </w:rPr>
        <w:t>against</w:t>
      </w:r>
      <w:r>
        <w:rPr>
          <w:i w:val="1"/>
          <w:iCs w:val="1"/>
          <w:sz w:val="28"/>
          <w:szCs w:val="28"/>
          <w:lang w:val="en-US"/>
        </w:rPr>
        <w:t xml:space="preserve">	</w:t>
      </w:r>
      <w:r>
        <w:rPr>
          <w:i w:val="1"/>
          <w:iCs w:val="1"/>
          <w:sz w:val="28"/>
          <w:szCs w:val="28"/>
          <w:lang w:val="en-US"/>
        </w:rPr>
        <w:tab/>
        <w:t>by</w:t>
      </w:r>
      <w:r>
        <w:rPr>
          <w:i w:val="1"/>
          <w:iCs w:val="1"/>
          <w:sz w:val="28"/>
          <w:szCs w:val="28"/>
          <w:lang w:val="en-US"/>
        </w:rPr>
        <w:t xml:space="preserve">	</w:t>
      </w:r>
      <w:r>
        <w:rPr>
          <w:i w:val="1"/>
          <w:iCs w:val="1"/>
          <w:sz w:val="28"/>
          <w:szCs w:val="28"/>
          <w:lang w:val="en-US"/>
        </w:rPr>
        <w:tab/>
        <w:t>on</w:t>
      </w:r>
      <w:r>
        <w:rPr>
          <w:i w:val="1"/>
          <w:iCs w:val="1"/>
          <w:sz w:val="28"/>
          <w:szCs w:val="28"/>
          <w:lang w:val="en-US"/>
        </w:rPr>
        <w:t xml:space="preserve">	</w:t>
      </w:r>
      <w:r>
        <w:rPr>
          <w:i w:val="1"/>
          <w:iCs w:val="1"/>
          <w:sz w:val="28"/>
          <w:szCs w:val="28"/>
          <w:lang w:val="en-US"/>
        </w:rPr>
        <w:tab/>
        <w:t>under</w:t>
      </w:r>
    </w:p>
    <w:p>
      <w:pPr>
        <w:rPr>
          <w:sz w:val="28"/>
          <w:szCs w:val="28"/>
          <w:lang w:bidi="ar_SA" w:eastAsia="en_US" w:val="en_GB"/>
        </w:rPr>
      </w:pPr>
      <w:r>
        <w:rPr>
          <w:i w:val="1"/>
          <w:iCs w:val="1"/>
          <w:sz w:val="28"/>
          <w:szCs w:val="28"/>
          <w:lang w:val="en-US"/>
        </w:rPr>
        <w:t>among</w:t>
      </w:r>
      <w:r>
        <w:rPr>
          <w:i w:val="1"/>
          <w:iCs w:val="1"/>
          <w:sz w:val="28"/>
          <w:szCs w:val="28"/>
          <w:lang w:val="en-US"/>
        </w:rPr>
        <w:t xml:space="preserve">	</w:t>
      </w:r>
      <w:r>
        <w:rPr>
          <w:i w:val="1"/>
          <w:iCs w:val="1"/>
          <w:sz w:val="28"/>
          <w:szCs w:val="28"/>
          <w:lang w:val="en-US"/>
        </w:rPr>
        <w:tab/>
        <w:t>except</w:t>
      </w:r>
      <w:r>
        <w:rPr>
          <w:i w:val="1"/>
          <w:iCs w:val="1"/>
          <w:sz w:val="28"/>
          <w:szCs w:val="28"/>
          <w:lang w:val="en-US"/>
        </w:rPr>
        <w:t xml:space="preserve">	</w:t>
      </w:r>
      <w:r>
        <w:rPr>
          <w:i w:val="1"/>
          <w:iCs w:val="1"/>
          <w:sz w:val="28"/>
          <w:szCs w:val="28"/>
          <w:lang w:val="en-US"/>
        </w:rPr>
        <w:tab/>
        <w:t>onto</w:t>
      </w:r>
      <w:r>
        <w:rPr>
          <w:i w:val="1"/>
          <w:iCs w:val="1"/>
          <w:sz w:val="28"/>
          <w:szCs w:val="28"/>
          <w:lang w:val="en-US"/>
        </w:rPr>
        <w:t xml:space="preserve">	</w:t>
      </w:r>
      <w:r>
        <w:rPr>
          <w:i w:val="1"/>
          <w:iCs w:val="1"/>
          <w:sz w:val="28"/>
          <w:szCs w:val="28"/>
          <w:lang w:val="en-US"/>
        </w:rPr>
        <w:tab/>
        <w:t>up</w:t>
      </w:r>
    </w:p>
    <w:p>
      <w:pPr>
        <w:rPr>
          <w:sz w:val="28"/>
          <w:szCs w:val="28"/>
          <w:lang w:bidi="ar_SA" w:eastAsia="en_US" w:val="en_GB"/>
        </w:rPr>
      </w:pPr>
      <w:r>
        <w:rPr>
          <w:i w:val="1"/>
          <w:iCs w:val="1"/>
          <w:sz w:val="28"/>
          <w:szCs w:val="28"/>
          <w:lang w:val="en-US"/>
        </w:rPr>
        <w:t>at</w:t>
      </w:r>
      <w:r>
        <w:rPr>
          <w:i w:val="1"/>
          <w:iCs w:val="1"/>
          <w:sz w:val="28"/>
          <w:szCs w:val="28"/>
          <w:lang w:val="en-US"/>
        </w:rPr>
        <w:t xml:space="preserve">	</w:t>
      </w:r>
      <w:r>
        <w:rPr>
          <w:i w:val="1"/>
          <w:iCs w:val="1"/>
          <w:sz w:val="28"/>
          <w:szCs w:val="28"/>
          <w:lang w:val="en-US"/>
        </w:rPr>
        <w:tab/>
        <w:t>for</w:t>
      </w:r>
      <w:r>
        <w:rPr>
          <w:i w:val="1"/>
          <w:iCs w:val="1"/>
          <w:sz w:val="28"/>
          <w:szCs w:val="28"/>
          <w:lang w:val="en-US"/>
        </w:rPr>
        <w:t xml:space="preserve">	</w:t>
      </w:r>
      <w:r>
        <w:rPr>
          <w:i w:val="1"/>
          <w:iCs w:val="1"/>
          <w:sz w:val="28"/>
          <w:szCs w:val="28"/>
          <w:lang w:val="en-US"/>
        </w:rPr>
        <w:tab/>
        <w:t>out</w:t>
      </w:r>
      <w:r>
        <w:rPr>
          <w:i w:val="1"/>
          <w:iCs w:val="1"/>
          <w:sz w:val="28"/>
          <w:szCs w:val="28"/>
          <w:lang w:val="en-US"/>
        </w:rPr>
        <w:t xml:space="preserve">	</w:t>
      </w:r>
      <w:r>
        <w:rPr>
          <w:i w:val="1"/>
          <w:iCs w:val="1"/>
          <w:sz w:val="28"/>
          <w:szCs w:val="28"/>
          <w:lang w:val="en-US"/>
        </w:rPr>
        <w:tab/>
        <w:t>upon</w:t>
      </w:r>
    </w:p>
    <w:p>
      <w:pPr>
        <w:rPr>
          <w:sz w:val="28"/>
          <w:szCs w:val="28"/>
          <w:lang w:bidi="ar_SA" w:eastAsia="en_US" w:val="en_GB"/>
        </w:rPr>
      </w:pPr>
      <w:r>
        <w:rPr>
          <w:i w:val="1"/>
          <w:iCs w:val="1"/>
          <w:sz w:val="28"/>
          <w:szCs w:val="28"/>
          <w:lang w:val="en-US"/>
        </w:rPr>
        <w:t>behind</w:t>
      </w:r>
      <w:r>
        <w:rPr>
          <w:i w:val="1"/>
          <w:iCs w:val="1"/>
          <w:sz w:val="28"/>
          <w:szCs w:val="28"/>
          <w:lang w:val="en-US"/>
        </w:rPr>
        <w:t xml:space="preserve">	</w:t>
      </w:r>
      <w:r>
        <w:rPr>
          <w:i w:val="1"/>
          <w:iCs w:val="1"/>
          <w:sz w:val="28"/>
          <w:szCs w:val="28"/>
          <w:lang w:val="en-US"/>
        </w:rPr>
        <w:tab/>
        <w:t>from</w:t>
      </w:r>
      <w:r>
        <w:rPr>
          <w:i w:val="1"/>
          <w:iCs w:val="1"/>
          <w:sz w:val="28"/>
          <w:szCs w:val="28"/>
          <w:lang w:val="en-US"/>
        </w:rPr>
        <w:t xml:space="preserve">	</w:t>
      </w:r>
      <w:r>
        <w:rPr>
          <w:i w:val="1"/>
          <w:iCs w:val="1"/>
          <w:sz w:val="28"/>
          <w:szCs w:val="28"/>
          <w:lang w:val="en-US"/>
        </w:rPr>
        <w:tab/>
        <w:t>over</w:t>
      </w:r>
      <w:r>
        <w:rPr>
          <w:i w:val="1"/>
          <w:iCs w:val="1"/>
          <w:sz w:val="28"/>
          <w:szCs w:val="28"/>
          <w:lang w:val="en-US"/>
        </w:rPr>
        <w:t xml:space="preserve">	</w:t>
      </w:r>
      <w:r>
        <w:rPr>
          <w:i w:val="1"/>
          <w:iCs w:val="1"/>
          <w:sz w:val="28"/>
          <w:szCs w:val="28"/>
          <w:lang w:val="en-US"/>
        </w:rPr>
        <w:tab/>
        <w:t>with</w:t>
      </w:r>
    </w:p>
    <w:p>
      <w:pPr>
        <w:rPr>
          <w:sz w:val="28"/>
          <w:szCs w:val="28"/>
          <w:lang w:bidi="ar_SA" w:eastAsia="en_US" w:val="en_GB"/>
        </w:rPr>
      </w:pPr>
      <w:r>
        <w:rPr>
          <w:i w:val="1"/>
          <w:iCs w:val="1"/>
          <w:sz w:val="28"/>
          <w:szCs w:val="28"/>
          <w:lang w:val="en-US"/>
        </w:rPr>
        <w:t>below</w:t>
      </w:r>
      <w:r>
        <w:rPr>
          <w:i w:val="1"/>
          <w:iCs w:val="1"/>
          <w:sz w:val="28"/>
          <w:szCs w:val="28"/>
          <w:lang w:val="en-US"/>
        </w:rPr>
        <w:t xml:space="preserve">	</w:t>
      </w:r>
      <w:r>
        <w:rPr>
          <w:i w:val="1"/>
          <w:iCs w:val="1"/>
          <w:sz w:val="28"/>
          <w:szCs w:val="28"/>
          <w:lang w:val="en-US"/>
        </w:rPr>
        <w:tab/>
        <w:t>in</w:t>
      </w:r>
      <w:r>
        <w:rPr>
          <w:i w:val="1"/>
          <w:iCs w:val="1"/>
          <w:sz w:val="28"/>
          <w:szCs w:val="28"/>
          <w:lang w:val="en-US"/>
        </w:rPr>
        <w:t xml:space="preserve">	</w:t>
      </w:r>
      <w:r>
        <w:rPr>
          <w:i w:val="1"/>
          <w:iCs w:val="1"/>
          <w:sz w:val="28"/>
          <w:szCs w:val="28"/>
          <w:lang w:val="en-US"/>
        </w:rPr>
        <w:tab/>
        <w:t>through</w:t>
      </w:r>
      <w:r>
        <w:rPr>
          <w:i w:val="1"/>
          <w:iCs w:val="1"/>
          <w:sz w:val="28"/>
          <w:szCs w:val="28"/>
          <w:lang w:val="en-US"/>
        </w:rPr>
        <w:t xml:space="preserve">	</w:t>
      </w:r>
      <w:r>
        <w:rPr>
          <w:i w:val="1"/>
          <w:iCs w:val="1"/>
          <w:sz w:val="28"/>
          <w:szCs w:val="28"/>
          <w:lang w:val="en-US"/>
        </w:rPr>
        <w:tab/>
        <w:t>without</w:t>
      </w:r>
    </w:p>
    <w:p>
      <w:pPr>
        <w:rPr>
          <w:sz w:val="28"/>
          <w:szCs w:val="28"/>
          <w:lang w:bidi="ar_SA" w:eastAsia="en_US" w:val="en_GB"/>
        </w:rPr>
      </w:pPr>
    </w:p>
    <w:p>
      <w:pPr>
        <w:rPr>
          <w:sz w:val="28"/>
          <w:szCs w:val="28"/>
          <w:lang w:bidi="ar_SA" w:eastAsia="en_US" w:val="en_GB"/>
        </w:rPr>
      </w:pPr>
      <w:r>
        <w:rPr>
          <w:iCs w:val="1"/>
          <w:sz w:val="28"/>
          <w:szCs w:val="28"/>
          <w:lang w:val="en-US"/>
        </w:rPr>
        <w:t>Prepositional phrases that begin sentences are usually followed by commas.  However, short prepositional phrases need not be.</w:t>
      </w:r>
    </w:p>
    <w:p>
      <w:pPr>
        <w:rPr>
          <w:sz w:val="28"/>
          <w:szCs w:val="28"/>
          <w:lang w:bidi="ar_SA" w:eastAsia="en_US" w:val="en_GB"/>
        </w:rPr>
      </w:pPr>
      <w:r>
        <w:rPr>
          <w:i w:val="1"/>
          <w:iCs w:val="1"/>
          <w:sz w:val="28"/>
          <w:szCs w:val="28"/>
        </w:rPr>
        <w:t>Original sentence:</w:t>
      </w:r>
    </w:p>
    <w:p>
      <w:pPr>
        <w:rPr>
          <w:sz w:val="28"/>
          <w:szCs w:val="28"/>
          <w:lang w:bidi="ar_SA" w:eastAsia="en_US" w:val="en_GB"/>
        </w:rPr>
      </w:pPr>
      <w:r>
        <w:rPr>
          <w:i w:val="1"/>
          <w:iCs w:val="1"/>
          <w:sz w:val="28"/>
          <w:szCs w:val="28"/>
          <w:lang w:val="en-US"/>
        </w:rPr>
        <w:t xml:space="preserve">	</w:t>
      </w:r>
      <w:r>
        <w:rPr>
          <w:i w:val="1"/>
          <w:iCs w:val="1"/>
          <w:sz w:val="28"/>
          <w:szCs w:val="28"/>
          <w:lang w:val="en-US"/>
        </w:rPr>
        <w:tab/>
        <w:t>A fat yellow cat lay sleeping on the narrow sill.</w:t>
      </w:r>
    </w:p>
    <w:p>
      <w:pPr>
        <w:rPr>
          <w:sz w:val="28"/>
          <w:szCs w:val="28"/>
          <w:lang w:bidi="ar_SA" w:eastAsia="en_US" w:val="en_GB"/>
        </w:rPr>
      </w:pPr>
      <w:r>
        <w:rPr>
          <w:i w:val="1"/>
          <w:iCs w:val="1"/>
          <w:sz w:val="28"/>
          <w:szCs w:val="28"/>
          <w:lang w:val="en-US"/>
        </w:rPr>
        <w:t xml:space="preserve">How would it read if it started with the preposition? </w:t>
      </w:r>
    </w:p>
    <w:p>
      <w:pPr>
        <w:rPr>
          <w:sz w:val="28"/>
          <w:szCs w:val="28"/>
          <w:lang w:bidi="ar_SA" w:eastAsia="en_US" w:val="en_GB"/>
        </w:rPr>
      </w:pPr>
      <w:r>
        <w:rPr>
          <w:i w:val="1"/>
          <w:iCs w:val="1"/>
          <w:sz w:val="28"/>
          <w:szCs w:val="28"/>
          <w:lang w:val="en-US"/>
        </w:rPr>
        <w:t xml:space="preserve">	</w:t>
      </w:r>
      <w:r>
        <w:rPr>
          <w:i w:val="1"/>
          <w:iCs w:val="1"/>
          <w:sz w:val="28"/>
          <w:szCs w:val="28"/>
          <w:lang w:val="en-US"/>
        </w:rPr>
        <w:tab/>
        <w:t>On the narrow sill, a fat yellow cat lay sleeping.</w: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1891712" simplePos="0">
                <wp:simplePos x="0" y="0"/>
                <wp:positionH relativeFrom="margin">
                  <wp:posOffset>296883</wp:posOffset>
                </wp:positionH>
                <wp:positionV relativeFrom="paragraph">
                  <wp:posOffset>5352</wp:posOffset>
                </wp:positionV>
                <wp:extent cx="776177" cy="352425"/>
                <wp:effectExtent b="28575" l="0" r="24130" t="0"/>
                <wp:wrapNone/>
                <wp:docPr id="4160" name="Rounded Rectangle 4160"/>
                <wp:cNvGraphicFramePr/>
                <a:graphic>
                  <a:graphicData uri="http://schemas.microsoft.com/office/word/2010/wordprocessingShape">
                    <wps:wsp>
                      <wps:cNvPr id="0" name=""/>
                      <wps:cNvSpPr/>
                      <wps:spPr>
                        <a:xfrm>
                          <a:ext cx="776177"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5FDF153F" id="Rounded Rectangle 4160" o:spid="_x0000_s1067" style="position:absolute;margin-left:23.4pt;margin-top:.4pt;width:61.1pt;height:27.75pt;z-index:251891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QW96uhgIAAA8FAAAOAAAAZHJzL2Uyb0RvYy54bWysVEtv2zAMvg/YfxB0Xx2nSdMGdYqgQYYB RVu0HXpmZPkByKImKbGzXz9KdpK262lYDg4pUnx8/Kjrm65RbCetq1FnPD0bcSa1wLzWZcZ/vqy/ XXLmPOgcFGqZ8b10/Gbx9ct1a+ZyjBWqXFpGQbSbtybjlfdmniROVLIBd4ZGajIWaBvwpNoyyS20 FL1RyXg0ukhatLmxKKRzdLrqjXwR4xeFFP6hKJz0TGWcavPxa+N3E77J4hrmpQVT1WIoA/6higZq TUmPoVbggW1t/VeophYWHRb+TGCTYFHUQsYeqJt09KGb5wqMjL0QOM4cYXL/L6y43z1aVucZn6QX BJCGhqb0hFudy5w9EX6gSyVZtBJYrXFzuvNsHu2gORJD511hm/BPPbEuArw/Aiw7zwQdzmYX6WzG mSDT+XQ8GU/DAJLTZWOd/y6xYUHIuA11hCIitrC7c773P/iFhA5Vna9rpaKyd7fKsh3QvIkmObac KXCeDjO+jr8h5btrSrOW6Du9nE2pOiAiFgo8iY0haJwuOQNVEsOFt7GWd7edLTfHrMvz6WqVfpYk FL0CV/XVxQiDm9Khdhn5OvQYgO6hDZLvNl2c0vlluBKONpjvaXQWe047I9Y1JbijZh/BEolpmrSY /oE+hUJqDweJswrt78/Ogz9xi6yctbQU1PqvLVhJGP7QxLqrdDIJWxSVyXQ2JsW+tWzeWvS2uUWa Q0pPgBFRDP5eHcTCYvNK+7sMWckEWlDuHuRBufX9stILIORyGd1ocwz4O/1sRAgeoAvQvnSvYM3A HE+Uu8fDAsH8A3d633BT43LrsagjsU64EiuDQlsX+Tm8EGGt3+rR6/SOLf4AAAD//wMAUEsDBBQA BgAIAAAAIQCmbfPj2wAAAAYBAAAPAAAAZHJzL2Rvd25yZXYueG1sTI/BTsMwEETvSPyDtUjcqAMU i6ZxKhQJCbhRyoHbNl7iQLyObLdN/x73RC8rjWY087ZaTW4Qewqx96zhdlaAIG696bnTsPl4vnkE EROywcEzaThShFV9eVFhafyB32m/Tp3IJRxL1GBTGkspY2vJYZz5kTh73z44TFmGTpqAh1zuBnlX FEo67DkvWBypsdT+rndOw2chjy88b7AN1jaK3r5+aPOq9fXV9LQEkWhK/2E44Wd0qDPT1u/YRDFo mKtMnjTke3LVIn+21fCg7kHWlTzHr/8AAAD//wMAUEsBAi0AFAAGAAgAAAAhALaDOJL+AAAA4QEA ABMAAAAAAAAAAAAAAAAAAAAAAFtDb250ZW50X1R5cGVzXS54bWxQSwECLQAUAAYACAAAACEAOP0h /9YAAACUAQAACwAAAAAAAAAAAAAAAAAvAQAAX3JlbHMvLnJlbHNQSwECLQAUAAYACAAAACEAEFve roYCAAAPBQAADgAAAAAAAAAAAAAAAAAuAgAAZHJzL2Uyb0RvYy54bWxQSwECLQAUAAYACAAAACEA pm3z49sAAAAGAQAADwAAAAAAAAAAAAAAAADgBAAAZHJzL2Rvd25yZXYueG1sUEsFBgAAAAAEAAQA 8wAAAOgFAAAAAA== " fillcolor="window" strokecolor="#a35dd1" strokeweight="1.25pt">
                <v:textbox>
                  <w:txbxContent>
                    <w:p w:rsidR="00CC1DF3" w:rsidRPr="004413C7" w:rsidRDefault="00CC1DF3" w:rsidP="00007F89">
                      <w:pPr>
                        <w:jc w:val="center"/>
                        <w:rPr>
                          <w:sz w:val="24"/>
                        </w:rPr>
                      </w:pPr>
                      <w:r>
                        <w:rPr>
                          <w:sz w:val="32"/>
                        </w:rPr>
                        <w:t>Task 1</w:t>
                      </w:r>
                    </w:p>
                  </w:txbxContent>
                </v:textbox>
                <w10:wrap anchorx="margin"/>
              </v:roundrect>
            </w:pict>
          </mc:Fallback>
        </mc:AlternateContent>
      </w:r>
    </w:p>
    <w:p>
      <w:pPr>
        <w:rPr>
          <w:sz w:val="36"/>
          <w:szCs w:val="28"/>
          <w:lang w:bidi="ar_SA" w:eastAsia="en_US" w:val="en_GB"/>
        </w:rPr>
      </w:pPr>
    </w:p>
    <w:p>
      <w:pPr>
        <w:rPr>
          <w:sz w:val="28"/>
          <w:szCs w:val="28"/>
          <w:lang w:bidi="ar_SA" w:eastAsia="en_US" w:val="en_GB"/>
        </w:rPr>
      </w:pPr>
      <w:r>
        <w:rPr>
          <w:sz w:val="28"/>
          <w:szCs w:val="28"/>
        </w:rPr>
        <w:t>Spot and underline the prepositions</w:t>
      </w:r>
    </w:p>
    <w:p>
      <w:pPr>
        <w:numPr>
          <w:ilvl w:val="0"/>
          <w:numId w:val="18"/>
        </w:numPr>
        <w:rPr>
          <w:sz w:val="28"/>
          <w:szCs w:val="28"/>
          <w:lang w:bidi="ar_SA" w:eastAsia="en_US" w:val="en_GB"/>
        </w:rPr>
      </w:pPr>
      <w:r>
        <w:rPr>
          <w:sz w:val="28"/>
          <w:szCs w:val="28"/>
        </w:rPr>
        <w:t xml:space="preserve">The cat sat under the bush as it was raining. </w:t>
      </w:r>
    </w:p>
    <w:p>
      <w:pPr>
        <w:numPr>
          <w:ilvl w:val="0"/>
          <w:numId w:val="18"/>
        </w:numPr>
        <w:rPr>
          <w:sz w:val="28"/>
          <w:szCs w:val="28"/>
          <w:lang w:bidi="ar_SA" w:eastAsia="en_US" w:val="en_GB"/>
        </w:rPr>
      </w:pPr>
      <w:r>
        <w:rPr>
          <w:sz w:val="28"/>
          <w:szCs w:val="28"/>
        </w:rPr>
        <w:t>The girl walked slowly across the playground.</w:t>
      </w:r>
    </w:p>
    <w:p>
      <w:pPr>
        <w:numPr>
          <w:ilvl w:val="0"/>
          <w:numId w:val="18"/>
        </w:numPr>
        <w:rPr>
          <w:sz w:val="28"/>
          <w:szCs w:val="28"/>
          <w:lang w:bidi="ar_SA" w:eastAsia="en_US" w:val="en_GB"/>
        </w:rPr>
      </w:pPr>
      <w:r>
        <w:rPr>
          <w:sz w:val="28"/>
          <w:szCs w:val="28"/>
        </w:rPr>
        <w:t>Helen put the book on the table.</w:t>
      </w:r>
    </w:p>
    <w:p>
      <w:pPr>
        <w:numPr>
          <w:ilvl w:val="0"/>
          <w:numId w:val="18"/>
        </w:numPr>
        <w:rPr>
          <w:sz w:val="28"/>
          <w:szCs w:val="28"/>
          <w:lang w:bidi="ar_SA" w:eastAsia="en_US" w:val="en_GB"/>
        </w:rPr>
      </w:pPr>
      <w:r>
        <w:rPr>
          <w:sz w:val="28"/>
          <w:szCs w:val="28"/>
        </w:rPr>
        <w:t xml:space="preserve">The postman posted the letter through the letterbox. </w:t>
      </w:r>
    </w:p>
    <w:p>
      <w:pPr>
        <w:numPr>
          <w:ilvl w:val="0"/>
          <w:numId w:val="18"/>
        </w:numPr>
        <w:rPr>
          <w:sz w:val="28"/>
          <w:szCs w:val="28"/>
          <w:lang w:bidi="ar_SA" w:eastAsia="en_US" w:val="en_GB"/>
        </w:rPr>
      </w:pPr>
      <w:r>
        <w:rPr>
          <w:sz w:val="28"/>
          <w:szCs w:val="28"/>
        </w:rPr>
        <w:t xml:space="preserve">James was hiding behind the sofa. </w:t>
      </w:r>
    </w:p>
    <w:p>
      <w:pPr>
        <w:rPr>
          <w:sz w:val="36"/>
          <w:szCs w:val="28"/>
          <w:lang w:bidi="ar_SA" w:eastAsia="en_US" w:val="en_GB"/>
        </w:rPr>
      </w:pPr>
    </w:p>
    <w:p>
      <w:pPr>
        <w:rPr>
          <w:sz w:val="28"/>
          <w:szCs w:val="22"/>
          <w:lang w:bidi="ar_SA" w:eastAsia="en_US" w:val="en_GB"/>
        </w:rPr>
      </w:pPr>
      <w:r>
        <w:rPr>
          <w:sz w:val="28"/>
        </w:rPr>
        <w:t xml:space="preserve"> Add a prepositional phrase to the end of these sentences to show where the events happened. </w:t>
      </w:r>
    </w:p>
    <w:p>
      <w:pPr>
        <w:rPr>
          <w:sz w:val="28"/>
          <w:szCs w:val="22"/>
          <w:lang w:bidi="ar_SA" w:eastAsia="en_US" w:val="en_GB"/>
        </w:rPr>
      </w:pPr>
    </w:p>
    <w:p>
      <w:pPr>
        <w:spacing w:line="480" w:lineRule="auto"/>
        <w:rPr>
          <w:sz w:val="28"/>
          <w:szCs w:val="22"/>
          <w:lang w:bidi="ar_SA" w:eastAsia="en_US" w:val="en_GB"/>
        </w:rPr>
      </w:pPr>
      <w:r>
        <w:rPr>
          <w:sz w:val="28"/>
        </w:rPr>
        <w:t xml:space="preserve">a) The boy climbed   </w:t>
      </w:r>
      <w:r>
        <w:rPr>
          <w:b w:val="1"/>
          <w:i w:val="1"/>
          <w:sz w:val="28"/>
        </w:rPr>
        <w:t>over the fence</w:t>
      </w:r>
    </w:p>
    <w:p>
      <w:pPr>
        <w:spacing w:line="480" w:lineRule="auto"/>
        <w:rPr>
          <w:sz w:val="28"/>
          <w:szCs w:val="22"/>
          <w:lang w:bidi="ar_SA" w:eastAsia="en_US" w:val="en_GB"/>
        </w:rPr>
      </w:pPr>
      <w:r>
        <w:rPr>
          <w:sz w:val="28"/>
        </w:rPr>
        <w:t>b) The man was standing</w:t>
      </w:r>
    </w:p>
    <w:p>
      <w:pPr>
        <w:spacing w:line="480" w:lineRule="auto"/>
        <w:rPr>
          <w:sz w:val="28"/>
          <w:szCs w:val="22"/>
          <w:lang w:bidi="ar_SA" w:eastAsia="en_US" w:val="en_GB"/>
        </w:rPr>
      </w:pPr>
      <w:r>
        <w:rPr>
          <w:sz w:val="28"/>
        </w:rPr>
        <w:t>c) The girl jumped</w:t>
      </w:r>
    </w:p>
    <w:p>
      <w:pPr>
        <w:spacing w:line="480" w:lineRule="auto"/>
        <w:rPr>
          <w:sz w:val="28"/>
          <w:szCs w:val="22"/>
          <w:lang w:bidi="ar_SA" w:eastAsia="en_US" w:val="en_GB"/>
        </w:rPr>
      </w:pPr>
      <w:r>
        <w:rPr>
          <w:sz w:val="28"/>
        </w:rPr>
        <w:t>d) The dog ran</w:t>
      </w:r>
    </w:p>
    <w:p>
      <w:pPr>
        <w:rPr>
          <w:sz w:val="28"/>
          <w:szCs w:val="22"/>
          <w:lang w:bidi="ar_SA" w:eastAsia="en_US" w:val="en_GB"/>
        </w:rPr>
      </w:pPr>
      <w:r>
        <w:rPr>
          <w:sz w:val="28"/>
        </w:rPr>
        <w:t xml:space="preserve"> Add a prepositional phrase that tells us when</w:t>
      </w:r>
      <w:r>
        <w:rPr>
          <w:sz w:val="28"/>
        </w:rPr>
        <w:t xml:space="preserve"> each of these events happened.</w:t>
      </w:r>
    </w:p>
    <w:p>
      <w:pPr>
        <w:spacing w:after="0" w:line="360" w:lineRule="auto"/>
        <w:jc w:val="both"/>
        <w:rPr>
          <w:sz w:val="28"/>
          <w:szCs w:val="22"/>
          <w:lang w:bidi="ar_SA" w:eastAsia="en_US" w:val="en_GB"/>
        </w:rPr>
      </w:pPr>
    </w:p>
    <w:p>
      <w:pPr>
        <w:pStyle w:val="ListParagraph"/>
        <w:numPr>
          <w:ilvl w:val="0"/>
          <w:numId w:val="17"/>
        </w:numPr>
        <w:spacing w:line="480" w:lineRule="auto"/>
        <w:jc w:val="both"/>
        <w:rPr>
          <w:rStyle w:val="Normal"/>
          <w:rFonts w:ascii="Times New Roman" w:hAnsi="Times New Roman"/>
          <w:b w:val="1"/>
          <w:i w:val="1"/>
          <w:sz w:val="28"/>
          <w:szCs w:val="24"/>
          <w:lang w:bidi="ar_SA" w:eastAsia="en_US" w:val="en_GB"/>
        </w:rPr>
      </w:pPr>
      <w:r>
        <w:rPr>
          <w:sz w:val="28"/>
        </w:rPr>
        <w:t xml:space="preserve">Sally went for a run </w:t>
      </w:r>
      <w:r>
        <w:rPr>
          <w:b w:val="1"/>
          <w:i w:val="1"/>
          <w:sz w:val="28"/>
        </w:rPr>
        <w:t>before she went to work</w:t>
      </w:r>
    </w:p>
    <w:p>
      <w:pPr>
        <w:pStyle w:val="ListParagraph"/>
        <w:numPr>
          <w:ilvl w:val="0"/>
          <w:numId w:val="17"/>
        </w:numPr>
        <w:spacing w:line="480" w:lineRule="auto"/>
        <w:jc w:val="both"/>
        <w:rPr>
          <w:rStyle w:val="Normal"/>
          <w:rFonts w:ascii="Times New Roman" w:hAnsi="Times New Roman"/>
          <w:sz w:val="28"/>
          <w:szCs w:val="24"/>
          <w:lang w:bidi="ar_SA" w:eastAsia="en_US" w:val="en_GB"/>
        </w:rPr>
      </w:pPr>
      <w:r>
        <w:rPr>
          <w:sz w:val="28"/>
        </w:rPr>
        <w:t xml:space="preserve">James knocked on his friend’s door </w:t>
      </w:r>
    </w:p>
    <w:p>
      <w:pPr>
        <w:pStyle w:val="ListParagraph"/>
        <w:numPr>
          <w:ilvl w:val="0"/>
          <w:numId w:val="17"/>
        </w:numPr>
        <w:spacing w:line="480" w:lineRule="auto"/>
        <w:jc w:val="both"/>
        <w:rPr>
          <w:rStyle w:val="Normal"/>
          <w:rFonts w:ascii="Times New Roman" w:hAnsi="Times New Roman"/>
          <w:sz w:val="28"/>
          <w:szCs w:val="24"/>
          <w:lang w:bidi="ar_SA" w:eastAsia="en_US" w:val="en_GB"/>
        </w:rPr>
      </w:pPr>
      <w:r>
        <w:rPr>
          <w:sz w:val="28"/>
        </w:rPr>
        <w:t>It began to rain</w:t>
      </w:r>
    </w:p>
    <w:p>
      <w:pPr>
        <w:pStyle w:val="ListParagraph"/>
        <w:numPr>
          <w:ilvl w:val="0"/>
          <w:numId w:val="17"/>
        </w:numPr>
        <w:spacing w:line="480" w:lineRule="auto"/>
        <w:jc w:val="both"/>
        <w:rPr>
          <w:rStyle w:val="Normal"/>
          <w:rFonts w:ascii="Times New Roman" w:hAnsi="Times New Roman"/>
          <w:sz w:val="28"/>
          <w:szCs w:val="24"/>
          <w:lang w:bidi="ar_SA" w:eastAsia="en_US" w:val="en_GB"/>
        </w:rPr>
      </w:pPr>
      <w:r>
        <w:rPr>
          <w:sz w:val="28"/>
        </w:rPr>
        <w:t>We went to the cinema</w:t>
      </w:r>
    </w:p>
    <w:p>
      <w:pPr>
        <w:rPr>
          <w:sz w:val="28"/>
          <w:szCs w:val="28"/>
          <w:lang w:bidi="ar_SA" w:eastAsia="en_US" w:val="en_GB"/>
        </w:rPr>
      </w:pPr>
    </w:p>
    <w:p>
      <w:pPr>
        <w:rPr>
          <w:sz w:val="28"/>
          <w:szCs w:val="28"/>
          <w:lang w:bidi="ar_SA" w:eastAsia="en_US" w:val="en_GB"/>
        </w:rPr>
      </w:pPr>
    </w:p>
    <w:p>
      <w:pPr>
        <w:tabs>
          <w:tab w:leader="none" w:pos="1515" w:val="left"/>
          <w:tab w:leader="none" w:pos="4873" w:val="center"/>
        </w:tabs>
        <w:rPr>
          <w:sz w:val="36"/>
          <w:szCs w:val="22"/>
          <w:lang w:bidi="ar_SA" w:eastAsia="en_US" w:val="en_GB"/>
        </w:rPr>
      </w:pPr>
    </w:p>
    <w:p>
      <w:pPr>
        <w:tabs>
          <w:tab w:leader="none" w:pos="1515" w:val="left"/>
          <w:tab w:leader="none" w:pos="4873" w:val="center"/>
        </w:tabs>
        <w:jc w:val="center"/>
        <w:rPr>
          <w:sz w:val="28"/>
          <w:szCs w:val="28"/>
          <w:lang w:bidi="ar_SA" w:eastAsia="en_US" w:val="en_GB"/>
        </w:rPr>
      </w:pPr>
      <w:r>
        <w:rPr>
          <w:noProof w:val="1"/>
          <w:sz w:val="28"/>
          <w:szCs w:val="28"/>
          <w:lang w:eastAsia="en-GB"/>
        </w:rPr>
        <mc:AlternateContent>
          <mc:Choice Requires="wps">
            <w:drawing>
              <wp:anchor allowOverlap="1" behindDoc="0" distB="0" distL="114300" distR="114300" distT="0" layoutInCell="1" locked="0" relativeHeight="251911168" simplePos="0">
                <wp:simplePos x="0" y="0"/>
                <wp:positionH relativeFrom="column">
                  <wp:posOffset>3067493</wp:posOffset>
                </wp:positionH>
                <wp:positionV relativeFrom="paragraph">
                  <wp:posOffset>-393405</wp:posOffset>
                </wp:positionV>
                <wp:extent cx="350874" cy="340242"/>
                <wp:effectExtent b="41275" l="19050" r="30480" t="38100"/>
                <wp:wrapNone/>
                <wp:docPr id="4215" name="5-Point Star 4215"/>
                <wp:cNvGraphicFramePr/>
                <a:graphic>
                  <a:graphicData uri="http://schemas.microsoft.com/office/word/2010/wordprocessingShape">
                    <wps:wsp>
                      <wps:cNvPr id="0" name=""/>
                      <wps:cNvSpPr/>
                      <wps:spPr>
                        <a:xfrm>
                          <a:ext cx="350874" cy="340242"/>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3C6F6EDA" id="5-Point Star 4215" o:spid="_x0000_s1026" style="position:absolute;margin-left:241.55pt;margin-top:-31pt;width:27.65pt;height:26.8pt;z-index:251911168;visibility:visible;mso-wrap-style:square;mso-wrap-distance-left:9pt;mso-wrap-distance-top:0;mso-wrap-distance-right:9pt;mso-wrap-distance-bottom:0;mso-position-horizontal:absolute;mso-position-horizontal-relative:text;mso-position-vertical:absolute;mso-position-vertical-relative:text;v-text-anchor:middle" coordsize="350874,340242"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CDIijwIAAHYFAAAOAAAAZHJzL2Uyb0RvYy54bWysVM1u2zAMvg/YOwi6t3bcZO2COkXQIsOA og2WDj0rshQLkEVNUuJkTz9KdpygLXYY5oNMiuTHH5G8vds3muyE8wpMSUeXOSXCcKiU2ZT058vi 4oYSH5ipmAYjSnoQnt7NPn+6be1UFFCDroQjCGL8tLUlrUOw0yzzvBYN85dghUGhBNewgKzbZJVj LaI3Oivy/EvWgqusAy68x9uHTkhnCV9KwcOzlF4EokuKsYV0unSu45nNbtl045itFe/DYP8QRcOU QacD1AMLjGydegfVKO7AgwyXHJoMpFRcpBwwm1H+JptVzaxIuWBxvB3K5P8fLH/aLR1RVUnHxWhC iWENvtLkYgnKBLIKzJEkwDq11k9RfWWXruc8kjHpvXRN/GM6ZJ9qexhqK/aBcLy8muQ312NKOIqu xnkxLmLts5OxdT58E9CQSJQUm8ZNUknZ7tGHTveoE5150KpaKK0T4zbre+3IjuE7L/DL09Mi/Jla FjPoYk5UOGgRjbX5ISTWAKMsksfUfWLAY5wLE0adqGaV6NxMcvz6JAaLlFICjMgSwxuwe4DY2e+x u/x6/WgqUvMOxvnfAuuMB4vkGUwYjBtlwH0EoDGr3nOnj+GflSaSa6gO2CEOutHxli8UPtAj82HJ HM4KThXOf3jGQ2poSwo9RUkN7vdH91EfWxillLQ4e/jav7bMCUr0d4PN/XU0HsdhTcx4cl0g484l 63OJ2Tb3gM8+wk1jeSKjftBHUjpoXnFNzKNXFDHD0XdJeXBH5j50OwEXDRfzeVLDAbUsPJqV5RE8 VjX238v+lTnbd2nA9n6C45yy6Zte7XSjpYH5NoBUqZFPde3rjcOdGqdfRHF7nPNJ67QuZ38AAAD/ /wMAUEsDBBQABgAIAAAAIQCI5qpA4wAAAAoBAAAPAAAAZHJzL2Rvd25yZXYueG1sTI9BS8NAEIXv gv9hGcGLtJs2tcSYTZGg6EWktVS8bbNjEpOdDdltm/57x5Oehpn3ePO9bDXaThxx8I0jBbNpBAKp dKahSsH2/WmSgPBBk9GdI1RwRg+r/PIi06lxJ1rjcRMqwSHkU62gDqFPpfRljVb7qeuRWPtyg9WB 16GSZtAnDrednEfRUlrdEH+odY9FjWW7OVgFN8/F2117/sZi3VYvO/MaP35+xEpdX40P9yACjuHP DL/4jA45M+3dgYwXnYJFEs/YqmCynHMpdtzGyQLEni88ZZ7J/xXyHwAAAP//AwBQSwECLQAUAAYA CAAAACEAtoM4kv4AAADhAQAAEwAAAAAAAAAAAAAAAAAAAAAAW0NvbnRlbnRfVHlwZXNdLnhtbFBL AQItABQABgAIAAAAIQA4/SH/1gAAAJQBAAALAAAAAAAAAAAAAAAAAC8BAABfcmVscy8ucmVsc1BL AQItABQABgAIAAAAIQA/CDIijwIAAHYFAAAOAAAAAAAAAAAAAAAAAC4CAABkcnMvZTJvRG9jLnht bFBLAQItABQABgAIAAAAIQCI5qpA4wAAAAoBAAAPAAAAAAAAAAAAAAAAAOkEAABkcnMvZG93bnJl di54bWxQSwUGAAAAAAQABADzAAAA+QUAAAAA " path="m,129961r134023,l175437,r41414,129961l350874,129961,242447,210280r41416,129961l175437,259920,67011,340241,108427,210280,,129961xe" fillcolor="yellow" strokecolor="#0a5382 [1604]" strokeweight="1.25pt">
                <v:path arrowok="t" o:connecttype="custom" o:connectlocs="0,129961;134023,129961;175437,0;216851,129961;350874,129961;242447,210280;283863,340241;175437,259920;67011,340241;108427,210280;0,129961" o:connectangles="0,0,0,0,0,0,0,0,0,0,0"/>
              </v:shape>
            </w:pict>
          </mc:Fallback>
        </mc:AlternateContent>
      </w:r>
      <w:r>
        <w:rPr>
          <w:sz w:val="28"/>
          <w:szCs w:val="28"/>
        </w:rPr>
        <w:t>Merit challenge</w:t>
      </w:r>
    </w:p>
    <w:p>
      <w:pPr>
        <w:pStyle w:val="ListParagraph"/>
        <w:numPr>
          <w:ilvl w:val="0"/>
          <w:numId w:val="5"/>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 xml:space="preserve">a </w:t>
      </w:r>
      <w:r>
        <w:rPr>
          <w:sz w:val="28"/>
          <w:szCs w:val="28"/>
        </w:rPr>
        <w:t>prepositional phrase</w:t>
      </w:r>
      <w:r>
        <w:rPr>
          <w:sz w:val="28"/>
          <w:szCs w:val="28"/>
        </w:rPr>
        <w:t xml:space="preserve"> </w:t>
      </w:r>
      <w:r>
        <w:rPr>
          <w:sz w:val="28"/>
          <w:szCs w:val="28"/>
        </w:rPr>
        <w:t>in your reading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any </w:t>
      </w:r>
      <w:r>
        <w:rPr>
          <w:sz w:val="28"/>
          <w:szCs w:val="28"/>
        </w:rPr>
        <w:t>preposition</w:t>
      </w:r>
      <w:r>
        <w:rPr>
          <w:sz w:val="28"/>
          <w:szCs w:val="28"/>
        </w:rPr>
        <w:t>s</w:t>
      </w:r>
      <w:r>
        <w:rPr>
          <w:sz w:val="28"/>
          <w:szCs w:val="28"/>
        </w:rPr>
        <w:t xml:space="preserve"> or prepositional phrases</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1900928" simplePos="0">
                <wp:simplePos x="0" y="0"/>
                <wp:positionH relativeFrom="margin">
                  <wp:align>left</wp:align>
                </wp:positionH>
                <wp:positionV relativeFrom="paragraph">
                  <wp:posOffset>5715</wp:posOffset>
                </wp:positionV>
                <wp:extent cx="1905000" cy="352425"/>
                <wp:effectExtent b="28575" l="0" r="19050" t="0"/>
                <wp:wrapNone/>
                <wp:docPr id="4205" name="Rounded Rectangle 4205"/>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AED1F35" id="Rounded Rectangle 4205" o:spid="_x0000_s1068" style="position:absolute;margin-left:0;margin-top:.45pt;width:150pt;height:27.75pt;z-index:2519009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givjyhgIAABAFAAAOAAAAZHJzL2Uyb0RvYy54bWysVEtv2zAMvg/YfxB0X+2k8doGdYqgQYYB RRv0gZ4ZWX4AsqhJSuzs14+S3fSxnobl4JAixcfHj7q86lvF9tK6BnXOJycpZ1ILLBpd5fzpcf3t nDPnQRegUMucH6TjV4uvXy47M5dTrFEV0jIKot28MzmvvTfzJHGili24EzRSk7FE24In1VZJYaGj 6K1Kpmn6PenQFsaikM7R6Wow8kWMX5ZS+LuydNIzlXOqzcevjd9t+CaLS5hXFkzdiLEM+IcqWmg0 JT2GWoEHtrPNX6HaRlh0WPoTgW2CZdkIGXugbibph24eajAy9kLgOHOEyf2/sOJ2v7GsKXI+m6YZ ZxpamtI97nQhC3ZP+IGulGTRSmB1xs3pzoPZ2FFzJIbO+9K24Z96Yn0E+HAEWPaeCTqcXKRZmtIc BNlOs+lsmoUJJK+3jXX+h8SWBSHnNhQSqojgwv7G+cH/xS9kdKiaYt0oFZWDu1aW7YEGTjwpsONM gfN0mPN1/I0p311TmnVUX3Z+RiAIICaWCjyJrSFsnK44A1URxYW3sZZ3t52ttsesy9NstZp8liQU vQJXD9XFCKOb0qF2GQk79hiQHrANku+3fRzT6UW4Eo62WBxodhYHUjsj1g0luKFmN2CJxYQzbaa/ o0+pkNrDUeKsRvv7s/PgT+QiK2cdbQW1/msHVhKGPzXR7mIym4U1isosO5uSYt9atm8tetdeI81h Qm+AEVEM/l69iKXF9pkWeBmykgm0oNwDyKNy7YdtpSdAyOUyutHqGPA3+sGIEDxAF6B97J/BmpE5 njh3iy8bBPMP3Bl8w02Ny53HsonEesWVWBkUWrvIz/GJCHv9Vo9erw/Z4g8AAAD//wMAUEsDBBQA BgAIAAAAIQCyp1vc2AAAAAQBAAAPAAAAZHJzL2Rvd25yZXYueG1sTI/BTsMwEETvSPyDtUjcqA2U CEKcCkVCAm6UcuC2TZY4EK8j223Tv2c5wXE0o5k31Wr2o9pTTENgC5cLA4q4Dd3AvYXN2+PFLaiU kTscA5OFIyVY1acnFZZdOPAr7de5V1LCqUQLLuep1Dq1jjymRZiIxfsM0WMWGXvdRTxIuR/1lTGF 9jiwLDicqHHUfq933sK70ccnXjbYRueagl4+vmjzbO352fxwDyrTnP/C8Isv6FAL0zbsuEtqtCBH soU7UOJdGyNya+GmWIKuK/0fvv4BAAD//wMAUEsBAi0AFAAGAAgAAAAhALaDOJL+AAAA4QEAABMA AAAAAAAAAAAAAAAAAAAAAFtDb250ZW50X1R5cGVzXS54bWxQSwECLQAUAAYACAAAACEAOP0h/9YA AACUAQAACwAAAAAAAAAAAAAAAAAvAQAAX3JlbHMvLnJlbHNQSwECLQAUAAYACAAAACEAYIr48oYC AAAQBQAADgAAAAAAAAAAAAAAAAAuAgAAZHJzL2Uyb0RvYy54bWxQSwECLQAUAAYACAAAACEAsqdb 3NgAAAAEAQAADwAAAAAAAAAAAAAAAADgBAAAZHJzL2Rvd25yZXYueG1sUEsFBgAAAAAEAAQA8wAA AOUFAAAAAA== " fillcolor="window" strokecolor="#a35dd1" strokeweight="1.25pt">
                <v:textbox>
                  <w:txbxContent>
                    <w:p w:rsidR="00CC1DF3" w:rsidRPr="004413C7" w:rsidRDefault="00CC1DF3" w:rsidP="008A4766">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901952" simplePos="0">
                <wp:simplePos x="0" y="0"/>
                <wp:positionH relativeFrom="margin">
                  <wp:align>right</wp:align>
                </wp:positionH>
                <wp:positionV relativeFrom="paragraph">
                  <wp:posOffset>428625</wp:posOffset>
                </wp:positionV>
                <wp:extent cx="6162675" cy="1371600"/>
                <wp:effectExtent b="19050" l="0" r="28575" t="0"/>
                <wp:wrapNone/>
                <wp:docPr id="4206" name="Text Box 4206"/>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7C69050B" id="Text Box 4206" o:spid="_x0000_s1069" type="#_x0000_t202" style="position:absolute;margin-left:434.05pt;margin-top:33.75pt;width:485.25pt;height:108pt;z-index:251901952;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TOM16mQIAAMEFAAAOAAAAZHJzL2Uyb0RvYy54bWysVFtP2zAUfp+0/2D5fSQppWwVKeqKmCYh QCsTz65jtxaOj2e7Tbpfv2MnvTFemPaS2D7fuX3ncnXd1ppshPMKTEmLs5wSYThUyixL+vPp9tNn SnxgpmIajCjpVnh6Pfn44aqxYzGAFehKOIJGjB83tqSrEOw4yzxfiZr5M7DCoFCCq1nAq1tmlWMN Wq91NsjzUdaAq6wDLrzH15tOSCfJvpSChwcpvQhElxRjC+nr0ncRv9nkio2XjtmV4n0Y7B+iqJky 6HRv6oYFRtZO/WWqVtyBBxnOONQZSKm4SDlgNkX+Kpv5ilmRckFyvN3T5P+fWX6/eXREVSUdDvIR JYbVWKUn0QbyFVqSHpGjxvoxQucWwaFFCdY6chffPT7G1Fvp6vjHpAjKke3tnuFoj+PjqBgNRpcX lHCUFeeXxShPNcgO6tb58E1ATeKhpA5LmJhlmzsf0CVCd5DozYNW1a3SOl1i24iZdmTDsOA6pCBR 4wSlDWkwlPOLPBk+kUXTe/2FZvwlpnlqAW/aRHciNVgf1oGKdApbLSJGmx9CIsGJkTdiZJwLs48z oSNKYkbvUezxh6jeo9zlgRrJM5iwV66VAdexdEpt9bKjVnZ4JOko73gM7aLtOiuVOD4toNpiBzno 5tBbfquQ8DvmwyNzOHjYNLhMwgN+pAasEvQnSlbgfr/1HvE4DyilpMFBLqn/tWZOUKK/G5yUL8Vw GCc/XYYXlwO8uGPJ4lhi1vUMsHUKXFuWp2PEB707Sgf1M+6cafSKImY4+i5p2B1noVsvuLO4mE4T CGfdsnBn5pZH05Hm2GhP7TNztm/0gDNyD7uRZ+NX/d5ho6aB6TqAVGkYDqz2BcA9kfq132lxER3f E+qweSd/AAAA//8DAFBLAwQUAAYACAAAACEA5i2JStwAAAAHAQAADwAAAGRycy9kb3ducmV2Lnht bEyPwU7DMBBE70j8g7VI3KhDUds0ZFMBarlwoiDObry1LeJ1FLtp+PuaE9x2NKOZt/Vm8p0YaYgu MML9rABB3Abt2CB8fuzuShAxKdaqC0wIPxRh01xf1arS4czvNO6TEbmEY6UQbEp9JWVsLXkVZ6En zt4xDF6lLAcj9aDOudx3cl4US+mV47xgVU8vltrv/ckjbJ/N2rSlGuy21M6N09fxzbwi3t5MT48g Ek3pLwy/+Bkdmsx0CCfWUXQI+ZGEsFwtQGR3vSrycUCYlw8LkE0t//M3FwAAAP//AwBQSwECLQAU AAYACAAAACEAtoM4kv4AAADhAQAAEwAAAAAAAAAAAAAAAAAAAAAAW0NvbnRlbnRfVHlwZXNdLnht bFBLAQItABQABgAIAAAAIQA4/SH/1gAAAJQBAAALAAAAAAAAAAAAAAAAAC8BAABfcmVscy8ucmVs c1BLAQItABQABgAIAAAAIQBTOM16mQIAAMEFAAAOAAAAAAAAAAAAAAAAAC4CAABkcnMvZTJvRG9j LnhtbFBLAQItABQABgAIAAAAIQDmLYlK3AAAAAcBAAAPAAAAAAAAAAAAAAAAAPMEAABkcnMvZG93 bnJldi54bWxQSwUGAAAAAAQABADzAAAA/AUAAAAA " fillcolor="white [3201]" strokeweight=".5pt">
                <v:textbox>
                  <w:txbxContent>
                    <w:p w:rsidR="00CC1DF3" w:rsidRDefault="00CC1DF3" w:rsidP="008A4766"/>
                    <w:p w:rsidR="00CC1DF3" w:rsidRDefault="00CC1DF3" w:rsidP="008A4766"/>
                    <w:p w:rsidR="00CC1DF3" w:rsidRDefault="00CC1DF3" w:rsidP="008A4766"/>
                    <w:p w:rsidR="00CC1DF3" w:rsidRDefault="00CC1DF3" w:rsidP="008A4766"/>
                    <w:p w:rsidR="00CC1DF3" w:rsidRDefault="00CC1DF3" w:rsidP="008A4766"/>
                    <w:p w:rsidR="00CC1DF3" w:rsidRDefault="00CC1DF3" w:rsidP="008A4766"/>
                    <w:p w:rsidR="00CC1DF3" w:rsidRDefault="00CC1DF3" w:rsidP="008A4766"/>
                    <w:p w:rsidR="00CC1DF3" w:rsidRDefault="00CC1DF3" w:rsidP="008A4766"/>
                    <w:p w:rsidR="00CC1DF3" w:rsidRDefault="00CC1DF3" w:rsidP="008A4766"/>
                  </w:txbxContent>
                </v:textbox>
                <w10:wrap anchorx="margin"/>
              </v:shape>
            </w:pict>
          </mc:Fallback>
        </mc:AlternateContent>
      </w:r>
      <w:r>
        <w:rPr>
          <w:sz w:val="28"/>
        </w:rPr>
        <w:t xml:space="preserve">Record the rules for </w:t>
      </w:r>
      <w:r>
        <w:rPr>
          <w:sz w:val="28"/>
        </w:rPr>
        <w:t xml:space="preserve">prepositional phrases </w:t>
      </w:r>
      <w:r>
        <w:rPr>
          <w:sz w:val="28"/>
        </w:rPr>
        <w:t xml:space="preserve">here.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1904000" simplePos="0">
            <wp:simplePos x="0" y="0"/>
            <wp:positionH relativeFrom="column">
              <wp:posOffset>2028825</wp:posOffset>
            </wp:positionH>
            <wp:positionV relativeFrom="paragraph">
              <wp:posOffset>11430</wp:posOffset>
            </wp:positionV>
            <wp:extent cx="302895" cy="600075"/>
            <wp:effectExtent b="9525" l="0" r="1905" t="0"/>
            <wp:wrapTight wrapText="bothSides">
              <wp:wrapPolygon edited="0">
                <wp:start x="0" y="0"/>
                <wp:lineTo x="0" y="21257"/>
                <wp:lineTo x="20377" y="21257"/>
                <wp:lineTo x="20377" y="0"/>
                <wp:lineTo x="0" y="0"/>
              </wp:wrapPolygon>
            </wp:wrapTight>
            <wp:docPr id="4213" name="Picture 4213"/>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r>
        <w:rPr>
          <w:noProof w:val="1"/>
          <w:lang w:eastAsia="en-GB"/>
        </w:rPr>
        <mc:AlternateContent>
          <mc:Choice Requires="wps">
            <w:drawing>
              <wp:anchor allowOverlap="1" behindDoc="0" distB="0" distL="114300" distR="114300" distT="0" layoutInCell="1" locked="0" relativeHeight="251902976" simplePos="0">
                <wp:simplePos x="0" y="0"/>
                <wp:positionH relativeFrom="margin">
                  <wp:align>left</wp:align>
                </wp:positionH>
                <wp:positionV relativeFrom="paragraph">
                  <wp:posOffset>15240</wp:posOffset>
                </wp:positionV>
                <wp:extent cx="1905000" cy="352425"/>
                <wp:effectExtent b="28575" l="0" r="19050" t="0"/>
                <wp:wrapNone/>
                <wp:docPr id="4207" name="Rounded Rectangle 4207"/>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1C4EA27C" id="Rounded Rectangle 4207" o:spid="_x0000_s1070" style="position:absolute;margin-left:0;margin-top:1.2pt;width:150pt;height:27.75pt;z-index:2519029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1qgxhAIAABAFAAAOAAAAZHJzL2Uyb0RvYy54bWysVEtv2zAMvg/YfxB0X+2k8doGdYqgQYYB RRv0gZ4ZWX4AsqhJSuzs14+S3fSxnobl4JAixcfHj7q86lvF9tK6BnXOJycpZ1ILLBpd5fzpcf3t nDPnQRegUMucH6TjV4uvXy47M5dTrFEV0jIKot28MzmvvTfzJHGili24EzRSk7FE24In1VZJYaGj 6K1Kpmn6PenQFsaikM7R6Wow8kWMX5ZS+LuydNIzlXOqzcevjd9t+CaLS5hXFkzdiLEM+IcqWmg0 JT2GWoEHtrPNX6HaRlh0WPoTgW2CZdkIGXugbibph24eajAy9kLgOHOEyf2/sOJ2v7GsKXI+m6Zn nGloaUr3uNOFLNg94Qe6UpJFK4HVGTenOw9mY0fNkRg670vbhn/qifUR4MMRYNl7JuhwcpFmaUpz EGQ7zaazaRYmkLzeNtb5HxJbFoSc21BIqCKCC/sb5wf/F7+Q0aFqinWjVFQO7lpZtgcaOPGkwI4z Bc7TYc7X8TemfHdNadZRfdn5WUbVATGxVOBJbA1h43TFGaiKKC68jbW8u+1stT1mXZ5mq9XksySh 6BW4eqguRhjdlA61y0jYsceA9IBtkHy/7YcxxcjhaIvFgWZncSC1M2LdUIIbanYDllhMONNm+jv6 lAqpPRwlzmq0vz87D/5ELrJy1tFWUOu/dmAlYfhTE+0uJrNZWKOozLKzKSn2rWX71qJ37TXSHCb0 BhgRxeDv1YtYWmyfaYGXISuZQAvKPYA8Ktd+2FZ6AoRcLqMbrY4Bf6MfjAjBA3QB2sf+GawZmeOJ c7f4skEw/8CdwTfc1LjceSybSKxXXImVQaG1i/wcn4iw12/16PX6kC3+AAAA//8DAFBLAwQUAAYA CAAAACEAfm/8RNkAAAAFAQAADwAAAGRycy9kb3ducmV2LnhtbEyPwU7DMBBE70j8g7VI3KhNKQVC nApFQgJulHLgto2XOBCvo9ht079nOcFxNKOZN+VqCr3a05i6yBYuZwYUcRNdx62FzdvjxS2olJEd 9pHJwpESrKrTkxILFw/8Svt1bpWUcCrQgs95KLROjaeAaRYHYvE+4xgwixxb7UY8SHno9dyYpQ7Y sSx4HKj21Hyvd8HCu9HHJ17U2Ize10t6+fiizbO152fTwz2oTFP+C8MvvqBDJUzbuGOXVG9BjmQL 8wUoMa+MEb21cH1zB7oq9X/66gcAAP//AwBQSwECLQAUAAYACAAAACEAtoM4kv4AAADhAQAAEwAA AAAAAAAAAAAAAAAAAAAAW0NvbnRlbnRfVHlwZXNdLnhtbFBLAQItABQABgAIAAAAIQA4/SH/1gAA AJQBAAALAAAAAAAAAAAAAAAAAC8BAABfcmVscy8ucmVsc1BLAQItABQABgAIAAAAIQD/1qgxhAIA ABAFAAAOAAAAAAAAAAAAAAAAAC4CAABkcnMvZTJvRG9jLnhtbFBLAQItABQABgAIAAAAIQB+b/xE 2QAAAAUBAAAPAAAAAAAAAAAAAAAAAN4EAABkcnMvZG93bnJldi54bWxQSwUGAAAAAAQABADzAAAA 5AUAAAAA " fillcolor="window" strokecolor="#a35dd1" strokeweight="1.25pt">
                <v:textbox>
                  <w:txbxContent>
                    <w:p w:rsidR="00CC1DF3" w:rsidRPr="004413C7" w:rsidRDefault="00CC1DF3" w:rsidP="008A4766">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909120" simplePos="0">
                <wp:simplePos x="0" y="0"/>
                <wp:positionH relativeFrom="column">
                  <wp:posOffset>4238625</wp:posOffset>
                </wp:positionH>
                <wp:positionV relativeFrom="paragraph">
                  <wp:posOffset>1376045</wp:posOffset>
                </wp:positionV>
                <wp:extent cx="390525" cy="390525"/>
                <wp:effectExtent b="28575" l="0" r="28575" t="0"/>
                <wp:wrapNone/>
                <wp:docPr id="4208" name="Text Box 4208"/>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42064383" id="Text Box 4208" o:spid="_x0000_s1071" type="#_x0000_t202" style="position:absolute;margin-left:333.75pt;margin-top:108.35pt;width:30.75pt;height:30.75pt;z-index:251909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zYJY2WwIAAM0EAAAOAAAAZHJzL2Uyb0RvYy54bWysVE1vGjEQvVfqf7B8b3YhkDaIJaKJqCpF SSRS5Wy8XljV63Ftwy799X02C/nqqSoHM19+M34zs9OrrtFsp5yvyRR8cJZzpoyksjbrgv94XHz6 wpkPwpRCk1EF3yvPr2YfP0xbO1FD2pAulWMAMX7S2oJvQrCTLPNyoxrhz8gqA2dFrhEBqltnpRMt 0BudDfP8ImvJldaRVN7DenNw8lnCryolw31VeRWYLjhqC+l06VzFM5tNxWTthN3Usi9D/EMVjagN kp6gbkQQbOvqd1BNLR15qsKZpCajqqqlSm/Aawb5m9csN8Kq9BaQ4+2JJv//YOXd7sGxuiz4aJij V0Y06NKj6gL7Sh1LRnDUWj9B6NIiOHTwoNeRu2j3MMand5Vr4j8exeAH2/sTwxFPwnh+mY+HY84k XL0MlOz5snU+fFPUsCgU3KGBiVexu/XhEHoMibk86bpc1FonZe+vtWM7gV5jREpqOdPCBxgLvki/ WDOyvbqmDWsLfnE+zlOmV76Y64S50kL+fI8APG1ifpXmra/zmZkohW7V9SwfaVtRuQebjg4z6a1c 1Mh2i4IfhMMQgkAsVrjHUWlCidRLnG3I/f6bPcZjNuDlrMVQF9z/2gqnwMN3g6m5HIxGcQuSMhp/ HkJxLz2rlx6zba4JXA6wwlYmMcYHfRQrR80T9m8es8IljETugoejeB0Oq4b9lWo+T0GYeyvCrVla GaEjcZHlx+5JONu3PWBe7ug4/mLypvuH2HjT0HwbqKrTaESiD6yiyVHBzqR29/sdl/KlnqKev0Kz PwAAAP//AwBQSwMEFAAGAAgAAAAhAEnGyi7eAAAACwEAAA8AAABkcnMvZG93bnJldi54bWxMj8FO wzAMhu9IvENkJG4sXSXarjSdEBJHhBg7wC1LTBtonKrJurKnx5zgaPvT7+9vtosfxIxTdIEUrFcZ CCQTrKNOwf718aYCEZMmq4dAqOAbI2zby4tG1zac6AXnXeoEh1CstYI+pbGWMpoevY6rMCLx7SNM Xicep07aSZ843A8yz7JCeu2IP/R6xIcezdfu6BVYegtk3t3T2dHOuM35ufo0s1LXV8v9HYiES/qD 4Vef1aFlp0M4ko1iUFAU5S2jCvJ1UYJgosw33O7Am7LKQbaN/N+h/QEAAP//AwBQSwECLQAUAAYA CAAAACEAtoM4kv4AAADhAQAAEwAAAAAAAAAAAAAAAAAAAAAAW0NvbnRlbnRfVHlwZXNdLnhtbFBL AQItABQABgAIAAAAIQA4/SH/1gAAAJQBAAALAAAAAAAAAAAAAAAAAC8BAABfcmVscy8ucmVsc1BL AQItABQABgAIAAAAIQCzYJY2WwIAAM0EAAAOAAAAAAAAAAAAAAAAAC4CAABkcnMvZTJvRG9jLnht bFBLAQItABQABgAIAAAAIQBJxsou3gAAAAsBAAAPAAAAAAAAAAAAAAAAALUEAABkcnMvZG93bnJl di54bWxQSwUGAAAAAAQABADzAAAAwAUAAAAA " fillcolor="window" strokeweight=".5pt">
                <v:textbox>
                  <w:txbxContent>
                    <w:p w:rsidR="00CC1DF3" w:rsidRDefault="00CC1DF3" w:rsidP="008A4766"/>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908096" simplePos="0">
                <wp:simplePos x="0" y="0"/>
                <wp:positionH relativeFrom="margin">
                  <wp:posOffset>3008630</wp:posOffset>
                </wp:positionH>
                <wp:positionV relativeFrom="paragraph">
                  <wp:posOffset>1395095</wp:posOffset>
                </wp:positionV>
                <wp:extent cx="390525" cy="409575"/>
                <wp:effectExtent b="28575" l="0" r="28575" t="0"/>
                <wp:wrapNone/>
                <wp:docPr id="4209" name="Text Box 4209"/>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3BBE756F" id="Text Box 4209" o:spid="_x0000_s1072" type="#_x0000_t202" style="position:absolute;margin-left:236.9pt;margin-top:109.85pt;width:30.75pt;height:32.25pt;z-index:25190809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ehZeVXwIAAM0EAAAOAAAAZHJzL2Uyb0RvYy54bWysVFtv2jAUfp+0/2D5fU2g0BbUULFWTJOq thKd+mwcp0RzfDzbkLBfv88O0NuepvFgfC4+l+98J5dXXaPZVjlfkyn44CTnTBlJZW2eC/7jcfHl gjMfhCmFJqMKvlOeX80+f7ps7VQNaU26VI4hiPHT1hZ8HYKdZpmXa9UIf0JWGRgrco0IEN1zVjrR Inqjs2Gen2UtudI6ksp7aG96I5+l+FWlZLivKq8C0wVHbSGdLp2reGazSzF9dsKua7kvQ/xDFY2o DZIeQ92IINjG1R9CNbV05KkKJ5KajKqqlir1gG4G+btulmthVeoF4Hh7hMn/v7DybvvgWF0WfDTM J5wZ0WBKj6oL7Ct1LCmBUWv9FK5LC+fQwYJZR+yi3kMZW+8q18R/NMVgB9q7I8IxnoTydJKPh2PO JEyjfDI+H8co2ctj63z4pqhh8VJwhwEmXMX21ofe9eASc3nSdbmotU7Czl9rx7YCswZFSmo508IH KAu+SL99tjfPtGFtwc9Ox3nK9MYWcx1jrrSQPz9GQPXaxPwq8W1f5wsy8Ra6VdejfHqAbUXlDmg6 6jnprVzUyHaLgh+EAwkBIBYr3OOoNKFE2t84W5P7/Td99Ac3YOWsBakL7n9thFPA4bsBayaD0Shu QRJG4/MhBPfasnptMZvmmoDlACtsZbpG/6AP18pR84T9m8esMAkjkbvg4XC9Dv2qYX+lms+TE3hv Rbg1Sytj6AhcRPmxexLO7scewJc7OtBfTN9Nv/eNLw3NN4GqOlEjAt2jCkpFATuTyLXf77iUr+Xk 9fIVmv0BAAD//wMAUEsDBBQABgAIAAAAIQAiXcZf4AAAAAsBAAAPAAAAZHJzL2Rvd25yZXYueG1s TI/BTsMwEETvlfgHaytxo06TlqYhToWQOCJE4AA3114S03gdxW4a+vWYU3vc2dHMm3I32Y6NOHjj SMBykQBDUk4bagR8vD/f5cB8kKRl5wgF/KKHXXUzK2Wh3YnecKxDw2II+UIKaEPoC869atFKv3A9 Uvx9u8HKEM+h4XqQpxhuO54myT230lBsaGWPTy2qQ320AjR9OlJf5uVsqFZme37Nf9QoxO18enwA FnAKFzP840d0qCLT3h1Je9YJWG2yiB4EpMvtBlh0rLN1BmwflXyVAq9Kfr2h+gMAAP//AwBQSwEC LQAUAAYACAAAACEAtoM4kv4AAADhAQAAEwAAAAAAAAAAAAAAAAAAAAAAW0NvbnRlbnRfVHlwZXNd LnhtbFBLAQItABQABgAIAAAAIQA4/SH/1gAAAJQBAAALAAAAAAAAAAAAAAAAAC8BAABfcmVscy8u cmVsc1BLAQItABQABgAIAAAAIQCehZeVXwIAAM0EAAAOAAAAAAAAAAAAAAAAAC4CAABkcnMvZTJv RG9jLnhtbFBLAQItABQABgAIAAAAIQAiXcZf4AAAAAsBAAAPAAAAAAAAAAAAAAAAALkEAABkcnMv ZG93bnJldi54bWxQSwUGAAAAAAQABADzAAAAxgUAAAAA " fillcolor="window" strokeweight=".5pt">
                <v:textbox>
                  <w:txbxContent>
                    <w:p w:rsidR="00CC1DF3" w:rsidRDefault="00CC1DF3" w:rsidP="008A4766"/>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1907072" simplePos="0">
                <wp:simplePos x="0" y="0"/>
                <wp:positionH relativeFrom="column">
                  <wp:posOffset>1866900</wp:posOffset>
                </wp:positionH>
                <wp:positionV relativeFrom="paragraph">
                  <wp:posOffset>1385570</wp:posOffset>
                </wp:positionV>
                <wp:extent cx="390525" cy="390525"/>
                <wp:effectExtent b="28575" l="0" r="28575" t="0"/>
                <wp:wrapNone/>
                <wp:docPr id="4210" name="Text Box 4210"/>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260A9B33" id="Text Box 4210" o:spid="_x0000_s1073" type="#_x0000_t202" style="position:absolute;margin-left:147pt;margin-top:109.1pt;width:30.75pt;height:30.75pt;z-index:251907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YKBfYWwIAAM0EAAAOAAAAZHJzL2Uyb0RvYy54bWysVE1vGjEQvVfqf7B8LwsE0gZliWgiqkoo iQRVzsbrDat6Pa5t2KW/vs9eICTpqSoHM19+M34zs9c3ba3ZTjlfkcn5oNfnTBlJRWWec/5jNf/0 hTMfhCmEJqNyvlee30w/frhu7EQNaUO6UI4BxPhJY3O+CcFOsszLjaqF75FVBs6SXC0CVPecFU40 QK91Nuz3L7OGXGEdSeU9rHedk08TflkqGR7K0qvAdM5RW0inS+c6ntn0WkyenbCbSh7KEP9QRS0q g6QnqDsRBNu66h1UXUlHnsrQk1RnVJaVVOkNeM2g/+Y1y42wKr0F5Hh7osn/P1h5v3t0rCpyPhoO QJARNbq0Um1gX6llyQiOGusnCF1aBIcWHvQ6chftHsb49LZ0dfzHoxj8ANufGI54EsaLq/54OOZM wnWQgZK9XLbOh2+KahaFnDs0MPEqdgsfutBjSMzlSVfFvNI6KXt/qx3bCfQaI1JQw5kWPsCY83n6 xZqR7dU1bViT88uLcT9leuWLuU6Yay3kz/cIwNMm5ldp3g51vjATpdCu247l0ZG2NRV7sOmom0lv 5bxCtgUKfhQOQwgCsVjhAUepCSXSQeJsQ+733+wxHrMBL2cNhjrn/tdWOAUevhtMzdVgNIpbkJTR +PMQijv3rM89ZlvfErgcYIWtTGKMD/oolo7qJ+zfLGaFSxiJ3DkPR/E2dKuG/ZVqNktBmHsrwsIs rYzQkbjI8qp9Es4e2h4wL/d0HH8xedP9LjbeNDTbBiqrNBqR6I5VNDkq2JnU7sN+x6U811PUy1do +gcAAP//AwBQSwMEFAAGAAgAAAAhACDRVfHgAAAACwEAAA8AAABkcnMvZG93bnJldi54bWxMj8FO wzAQRO9I/QdrK3GjTgOhSYhTVUgcESJwgJtrm8Q0Xkexm4Z+Pcup3HZ3RrNvqu3sejaZMViPAtar BJhB5bXFVsD729NNDixEiVr2Ho2AHxNgWy+uKllqf8JXMzWxZRSCoZQCuhiHkvOgOuNkWPnBIGlf fnQy0jq2XI/yROGu52mS3HMnLdKHTg7msTPq0BydAI0fHtWnfT5bbJQtzi/5t5qEuF7Ouwdg0czx YoY/fEKHmpj2/og6sF5AWtxRl0jDOk+BkeM2yzJge7psig3wuuL/O9S/AAAA//8DAFBLAQItABQA BgAIAAAAIQC2gziS/gAAAOEBAAATAAAAAAAAAAAAAAAAAAAAAABbQ29udGVudF9UeXBlc10ueG1s UEsBAi0AFAAGAAgAAAAhADj9If/WAAAAlAEAAAsAAAAAAAAAAAAAAAAALwEAAF9yZWxzLy5yZWxz UEsBAi0AFAAGAAgAAAAhAJgoF9hbAgAAzQQAAA4AAAAAAAAAAAAAAAAALgIAAGRycy9lMm9Eb2Mu eG1sUEsBAi0AFAAGAAgAAAAhACDRVfHgAAAACwEAAA8AAAAAAAAAAAAAAAAAtQQAAGRycy9kb3du cmV2LnhtbFBLBQYAAAAABAAEAPMAAADCBQAAAAA= " fillcolor="window" strokeweight=".5pt">
                <v:textbox>
                  <w:txbxContent>
                    <w:p w:rsidR="00CC1DF3" w:rsidRDefault="00CC1DF3" w:rsidP="008A4766"/>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910144" simplePos="0">
                <wp:simplePos x="0" y="0"/>
                <wp:positionH relativeFrom="column">
                  <wp:posOffset>5314950</wp:posOffset>
                </wp:positionH>
                <wp:positionV relativeFrom="paragraph">
                  <wp:posOffset>1404620</wp:posOffset>
                </wp:positionV>
                <wp:extent cx="390525" cy="390525"/>
                <wp:effectExtent b="28575" l="0" r="28575" t="0"/>
                <wp:wrapNone/>
                <wp:docPr id="4211" name="Text Box 4211"/>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4EADFE40" id="Text Box 4211" o:spid="_x0000_s1074" type="#_x0000_t202" style="position:absolute;margin-left:418.5pt;margin-top:110.6pt;width:30.75pt;height:30.75pt;z-index:251910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WsSBWXAIAAM0EAAAOAAAAZHJzL2Uyb0RvYy54bWysVE1vGjEQvVfqf7B8LwsE0gZliWgiqkoo iQRVzsbrDat6Pa5t2KW/vs9eICTpqSoHM1+eGb95s9c3ba3ZTjlfkcn5oNfnTBlJRWWec/5jNf/0 hTMfhCmEJqNyvlee30w/frhu7EQNaUO6UI4hifGTxuZ8E4KdZJmXG1UL3yOrDJwluVoEqO45K5xo kL3W2bDfv8wacoV1JJX3sN51Tj5N+ctSyfBQll4FpnOO3kI6XTrX8cym12Ly7ITdVPLQhviHLmpR GRQ9pboTQbCtq96lqivpyFMZepLqjMqykiq9Aa8Z9N+8ZrkRVqW3ABxvTzD5/5dW3u8eHauKnI+G gwFnRtSY0kq1gX2lliUjMGqsnyB0aREcWngw64hdtHsY49Pb0tXxH49i8APt/QnhmE/CeHHVHw/H nEm4DjKyZC+XrfPhm6KaRSHnDgNMuIrdwocu9BgSa3nSVTGvtE7K3t9qx3YCswZFCmo408IHGHM+ T7/YM6q9uqYNa3J+eTHup0qvfLHWKedaC/nzfQbk0ybWV4lvhz5fkIlSaNdth/L4CNuaij3QdNRx 0ls5r1BtgYYfhQMJASAWKzzgKDWhRTpInG3I/f6bPcaDG/By1oDUOfe/tsIp4PDdgDVXg9EobkFS RuPPQyju3LM+95htfUvAErRAd0mM8UEfxdJR/YT9m8WqcAkjUTvn4Sjehm7VsL9SzWYpCLy3IizM 0sqYOgIXUV61T8LZw9gD+HJPR/qLyZvpd7HxpqHZNlBZJWpEoDtUMeSoYGfSuA/7HZfyXE9RL1+h 6R8AAAD//wMAUEsDBBQABgAIAAAAIQC73CfD3wAAAAsBAAAPAAAAZHJzL2Rvd25yZXYueG1sTI/B TsMwEETvSPyDtUjcqFMjqJvGqRASR4RIOcDNtU3iEq+j2E1Dv57lBMfZGc2+qbZz6NnkxuQjKlgu CmAOTbQeWwVvu6cbCSxljVb3EZ2Cb5dgW19eVLq08YSvbmpyy6gEU6kVdDkPJefJdC7otIiDQ/I+ 4xh0Jjm23I76ROWh56Io7nnQHulDpwf32Dnz1RyDAovvEc2Hfz57bIxfn1/kwUxKXV/NDxtg2c35 Lwy/+IQONTHt4xFtYr0CebuiLVmBEEsBjBJyLe+A7ekixQp4XfH/G+ofAAAA//8DAFBLAQItABQA BgAIAAAAIQC2gziS/gAAAOEBAAATAAAAAAAAAAAAAAAAAAAAAABbQ29udGVudF9UeXBlc10ueG1s UEsBAi0AFAAGAAgAAAAhADj9If/WAAAAlAEAAAsAAAAAAAAAAAAAAAAALwEAAF9yZWxzLy5yZWxz UEsBAi0AFAAGAAgAAAAhABaxIFZcAgAAzQQAAA4AAAAAAAAAAAAAAAAALgIAAGRycy9lMm9Eb2Mu eG1sUEsBAi0AFAAGAAgAAAAhALvcJ8PfAAAACwEAAA8AAAAAAAAAAAAAAAAAtgQAAGRycy9kb3du cmV2LnhtbFBLBQYAAAAABAAEAPMAAADCBQAAAAA= " fillcolor="window" strokeweight=".5pt">
                <v:textbox>
                  <w:txbxContent>
                    <w:p w:rsidR="00CC1DF3" w:rsidRDefault="00CC1DF3" w:rsidP="008A4766"/>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906048" simplePos="0">
                <wp:simplePos x="0" y="0"/>
                <wp:positionH relativeFrom="column">
                  <wp:posOffset>676275</wp:posOffset>
                </wp:positionH>
                <wp:positionV relativeFrom="paragraph">
                  <wp:posOffset>1414145</wp:posOffset>
                </wp:positionV>
                <wp:extent cx="390525" cy="390525"/>
                <wp:effectExtent b="28575" l="0" r="28575" t="0"/>
                <wp:wrapNone/>
                <wp:docPr id="4212" name="Text Box 4212"/>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0436BDFF" id="Text Box 4212" o:spid="_x0000_s1075" type="#_x0000_t202" style="position:absolute;margin-left:53.25pt;margin-top:111.35pt;width:30.75pt;height:30.75pt;z-index:2519060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FHQkfXAIAAM0EAAAOAAAAZHJzL2Uyb0RvYy54bWysVE1vGjEQvVfqf7B8LwsEaIOyRDQRVaUo iQRVzsbrDat6Pa5t2KW/vs9eICTpqSoHM19+M34zs1fXba3ZTjlfkcn5oNfnTBlJRWWec/5jtfj0 hTMfhCmEJqNyvleeX88+frhq7FQNaUO6UI4BxPhpY3O+CcFOs8zLjaqF75FVBs6SXC0CVPecFU40 QK91Nuz3J1lDrrCOpPIe1tvOyWcJvyyVDA9l6VVgOueoLaTTpXMdz2x2JabPTthNJQ9liH+oohaV QdIT1K0Igm1d9Q6qrqQjT2XoSaozKstKqvQGvGbQf/Oa5UZYld4Ccrw90eT/H6y83z06VhU5Hw0H Q86MqNGllWoD+0otS0Zw1Fg/RejSIji08KDXkbto9zDGp7elq+M/HsXgB9v7E8MRT8J4cdkfD8ec SbgOMlCyl8vW+fBNUc2ikHOHBiZexe7Ohy70GBJzedJVsai0Tsre32jHdgK9xogU1HCmhQ8w5nyR frFmZHt1TRvW5HxyMe6nTK98MdcJc62F/PkeAXjaxPwqzduhzhdmohTadduxPDnStqZiDzYddTPp rVxUyHaHgh+FwxCCQCxWeMBRakKJdJA425D7/Td7jMdswMtZg6HOuf+1FU6Bh+8GU3M5GI3iFiRl NP48hOLOPetzj9nWNwQuB1hhK5MY44M+iqWj+gn7N49Z4RJGInfOw1G8Cd2qYX+lms9TEObeinBn llZG6EhcZHnVPglnD20PmJd7Oo6/mL7pfhcbbxqabwOVVRqNSHTHKpocFexMavdhv+NSnusp6uUr NPsDAAD//wMAUEsDBBQABgAIAAAAIQCIEqFz3QAAAAsBAAAPAAAAZHJzL2Rvd25yZXYueG1sTI/B TsMwEETvSPyDtUjcqEMEIaRxKoTEESECB7i59jYxxOsodtPQr2d7guPMPs3O1JvFD2LGKbpACq5X GQgkE6yjTsH729NVCSImTVYPgVDBD0bYNOdnta5sONArzm3qBIdQrLSCPqWxkjKaHr2OqzAi8W0X Jq8Ty6mTdtIHDveDzLOskF474g+9HvGxR/Pd7r0CSx+BzKd7Pjpqjbs/vpRfZlbq8mJ5WINIuKQ/ GE71uTo03Gkb9mSjGFhnxS2jCvI8vwNxIoqS123ZKW9ykE0t/29ofgEAAP//AwBQSwECLQAUAAYA CAAAACEAtoM4kv4AAADhAQAAEwAAAAAAAAAAAAAAAAAAAAAAW0NvbnRlbnRfVHlwZXNdLnhtbFBL AQItABQABgAIAAAAIQA4/SH/1gAAAJQBAAALAAAAAAAAAAAAAAAAAC8BAABfcmVscy8ucmVsc1BL AQItABQABgAIAAAAIQDFHQkfXAIAAM0EAAAOAAAAAAAAAAAAAAAAAC4CAABkcnMvZTJvRG9jLnht bFBLAQItABQABgAIAAAAIQCIEqFz3QAAAAsBAAAPAAAAAAAAAAAAAAAAALYEAABkcnMvZG93bnJl di54bWxQSwUGAAAAAAQABADzAAAAwAUAAAAA " fillcolor="window" strokeweight=".5pt">
                <v:textbox>
                  <w:txbxContent>
                    <w:p w:rsidR="00CC1DF3" w:rsidRDefault="00CC1DF3" w:rsidP="008A4766"/>
                  </w:txbxContent>
                </v:textbox>
              </v:shape>
            </w:pict>
          </mc:Fallback>
        </mc:AlternateContent>
      </w:r>
      <w:r>
        <w:rPr>
          <w:noProof w:val="1"/>
          <w:sz w:val="28"/>
          <w:lang w:eastAsia="en-GB"/>
        </w:rPr>
        <w:drawing>
          <wp:anchor allowOverlap="1" behindDoc="0" distB="0" distL="114300" distR="114300" distT="0" layoutInCell="1" locked="0" relativeHeight="251905024"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4214" name="Diagram 4214"/>
            <wp:cNvGraphicFramePr/>
            <a:graphic>
              <a:graphicData uri="http://schemas.openxmlformats.org/drawingml/2006/diagram">
                <dgm:relIds r:dm="rId19" r:lo="rId20" r:qs="rId21" r:cs="rId22"/>
              </a:graphicData>
            </a:graphic>
            <wp14:sizeRelH relativeFrom="margin">
              <wp14:pctWidth>0</wp14:pctWidth>
            </wp14:sizeRelH>
            <wp14:sizeRelV relativeFrom="margin">
              <wp14:pctHeight>0</wp14:pctHeight>
            </wp14:sizeRelV>
          </wp:anchor>
        </w:drawing>
      </w:r>
      <w:r>
        <w:rPr>
          <w:sz w:val="28"/>
        </w:rPr>
        <w:t xml:space="preserve">How confident are you with </w:t>
      </w:r>
      <w:r>
        <w:rPr>
          <w:sz w:val="28"/>
        </w:rPr>
        <w:t>prepositional phrase</w:t>
      </w:r>
      <w:r>
        <w:rPr>
          <w:sz w:val="28"/>
        </w:rPr>
        <w:t>s?</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ind w:firstLine="720"/>
        <w:rPr>
          <w:sz w:val="28"/>
          <w:szCs w:val="28"/>
          <w:lang w:bidi="ar_SA" w:eastAsia="en_US" w:val="en_GB"/>
        </w:rPr>
      </w:pPr>
    </w:p>
    <w:p>
      <w:pPr>
        <w:rPr>
          <w:sz w:val="28"/>
          <w:szCs w:val="28"/>
          <w:lang w:bidi="ar_SA" w:eastAsia="en_US" w:val="en_GB"/>
        </w:rPr>
      </w:pPr>
    </w:p>
    <w:p>
      <w:pPr>
        <w:tabs>
          <w:tab w:leader="none" w:pos="2955" w:val="left"/>
        </w:tabs>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tabs>
          <w:tab w:leader="none" w:pos="1515" w:val="left"/>
          <w:tab w:leader="none" w:pos="4663" w:val="center"/>
          <w:tab w:leader="none" w:pos="4873" w:val="center"/>
        </w:tabs>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152832" simplePos="0">
                <wp:simplePos x="0" y="0"/>
                <wp:positionH relativeFrom="margin">
                  <wp:posOffset>266700</wp:posOffset>
                </wp:positionH>
                <wp:positionV relativeFrom="paragraph">
                  <wp:posOffset>0</wp:posOffset>
                </wp:positionV>
                <wp:extent cx="2434442" cy="352425"/>
                <wp:effectExtent b="28575" l="0" r="23495" t="0"/>
                <wp:wrapNone/>
                <wp:docPr id="449" name="Rounded Rectangle 449"/>
                <wp:cNvGraphicFramePr/>
                <a:graphic>
                  <a:graphicData uri="http://schemas.microsoft.com/office/word/2010/wordprocessingShape">
                    <wps:wsp>
                      <wps:cNvPr id="0" name=""/>
                      <wps:cNvSpPr/>
                      <wps:spPr>
                        <a:xfrm>
                          <a:ext cx="2434442"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Week 1-Past tense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550562FC" id="Rounded Rectangle 449" o:spid="_x0000_s1076" style="position:absolute;margin-left:21pt;margin-top:0;width:191.7pt;height:27.75pt;z-index:2521528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GD1hphAIAAA4FAAAOAAAAZHJzL2Uyb0RvYy54bWysVEtv2zAMvg/YfxB0X524ztoGdYqgQYYB RRv0gZ4ZWX4AsqhJSuzs14+S3fSxnob5IJMixcenj7q86lvF9tK6BnXOpycTzqQWWDS6yvnT4/rb OWfOgy5AoZY5P0jHrxZfv1x2Zi5TrFEV0jIKot28MzmvvTfzJHGili24EzRSk7FE24In1VZJYaGj 6K1K0snke9KhLYxFIZ2j3dVg5IsYvyyl8Hdl6aRnKudUm4+rjes2rMniEuaVBVM3YiwD/qGKFhpN SY+hVuCB7WzzV6i2ERYdlv5EYJtgWTZCxh6om+nkQzcPNRgZeyFwnDnC5P5fWHG731jWFDnPsgvO NLR0Sfe404Us2D3BB7pSkgUjQdUZN6cTD2ZjR82RGPruS9uGP3XE+gjv4Qiv7D0TtJlmp1mWpZwJ sp3O0iydhaDJ62ljnf8hsWVByLkNdYQiIrSwv3F+8H/xCxkdqqZYN0pF5eCulWV7oOsmlhTYcabA edrM+Tp+Y8p3x5RmHbF3dn42o+qAeFgq8CS2hpBxuuIMVEUEF97GWt6ddrbaHrMuT2er1fSzJKHo Fbh6qC5GGN2UDrXLSNexx4D0gG2QfL/th0s6C0fC1haLA92cxYHSzoh1QwluqNkNWOIwsZ3m0t/R Uiqk9nCUOKvR/v5sP/gTtcjKWUczQa3/2oGVhOFPTaS7mGZZGKKoZLOzlBT71rJ9a9G79hrpHqb0 AhgRxeDv1YtYWmyfaXyXISuZQAvKPYA8Ktd+mFV6AIRcLqMbDY4Bf6MfjAjBA3QB2sf+GawZmeOJ c7f4Mj8w/8CdwTec1LjceSybSKxXXImVQaGhi/wcH4gw1W/16PX6jC3+AAAA//8DAFBLAwQUAAYA CAAAACEAawk3n9sAAAAGAQAADwAAAGRycy9kb3ducmV2LnhtbEyPQUvDQBCF74L/YRnBm90YkiIx kyIBQb1Z68HbNDtmo9nZkN226b93Pell4PEe731TbxY3qiPPYfCCcLvKQLF03gzSI+zeHm/uQIVI Ymj0wghnDrBpLi9qqow/ySsft7FXqURCRQg2xqnSOnSWHYWVn1iS9+lnRzHJuddmplMqd6POs2yt HQ2SFixN3FruvrcHh/Ce6fOTFC11s7Xtml8+vnj3jHh9tTzcg4q8xL8w/OIndGgS094fxAQ1IhR5 eiUipJvcIi8LUHuEsixBN7X+j9/8AAAA//8DAFBLAQItABQABgAIAAAAIQC2gziS/gAAAOEBAAAT AAAAAAAAAAAAAAAAAAAAAABbQ29udGVudF9UeXBlc10ueG1sUEsBAi0AFAAGAAgAAAAhADj9If/W AAAAlAEAAAsAAAAAAAAAAAAAAAAALwEAAF9yZWxzLy5yZWxzUEsBAi0AFAAGAAgAAAAhAMYPWGmE AgAADgUAAA4AAAAAAAAAAAAAAAAALgIAAGRycy9lMm9Eb2MueG1sUEsBAi0AFAAGAAgAAAAhAGsJ N5/bAAAABgEAAA8AAAAAAAAAAAAAAAAA3gQAAGRycy9kb3ducmV2LnhtbFBLBQYAAAAABAAEAPMA AADmBQAAAAA= " fillcolor="window" strokecolor="#a35dd1" strokeweight="1.25pt">
                <v:textbox>
                  <w:txbxContent>
                    <w:p w:rsidR="00CC1DF3" w:rsidRPr="004413C7" w:rsidRDefault="00CC1DF3" w:rsidP="006E62BD">
                      <w:pPr>
                        <w:jc w:val="center"/>
                        <w:rPr>
                          <w:sz w:val="24"/>
                        </w:rPr>
                      </w:pPr>
                      <w:r>
                        <w:rPr>
                          <w:sz w:val="32"/>
                        </w:rPr>
                        <w:t>Week 1-Past tense</w:t>
                      </w:r>
                    </w:p>
                  </w:txbxContent>
                </v:textbox>
                <w10:wrap anchorx="margin"/>
              </v:roundrect>
            </w:pict>
          </mc:Fallback>
        </mc:AlternateContent>
      </w:r>
      <w:r>
        <w:rPr>
          <w:sz w:val="28"/>
          <w:szCs w:val="28"/>
        </w:rPr>
        <w:t xml:space="preserve">	</w:t>
      </w:r>
      <w:r>
        <w:rPr>
          <w:sz w:val="28"/>
          <w:szCs w:val="28"/>
        </w:rPr>
        <w:t xml:space="preserve">	</w:t>
      </w:r>
      <w:r>
        <w:rPr>
          <w:noProof w:val="1"/>
          <w:lang w:eastAsia="en-GB"/>
        </w:rPr>
        <mc:AlternateContent>
          <mc:Choice Requires="wps">
            <w:drawing>
              <wp:anchor allowOverlap="1" behindDoc="0" distB="0" distL="114300" distR="114300" distT="0" layoutInCell="1" locked="0" relativeHeight="252150784" simplePos="0">
                <wp:simplePos x="0" y="0"/>
                <wp:positionH relativeFrom="margin">
                  <wp:posOffset>4183083</wp:posOffset>
                </wp:positionH>
                <wp:positionV relativeFrom="paragraph">
                  <wp:posOffset>-380010</wp:posOffset>
                </wp:positionV>
                <wp:extent cx="2434442" cy="352425"/>
                <wp:effectExtent b="28575" l="0" r="23495" t="0"/>
                <wp:wrapNone/>
                <wp:docPr id="448" name="Rounded Rectangle 448"/>
                <wp:cNvGraphicFramePr/>
                <a:graphic>
                  <a:graphicData uri="http://schemas.microsoft.com/office/word/2010/wordprocessingShape">
                    <wps:wsp>
                      <wps:cNvPr id="0" name=""/>
                      <wps:cNvSpPr/>
                      <wps:spPr>
                        <a:xfrm>
                          <a:ext cx="2434442"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 xml:space="preserve">Autumn </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6972326A" id="Rounded Rectangle 448" o:spid="_x0000_s1077" style="position:absolute;margin-left:329.4pt;margin-top:-29.9pt;width:191.7pt;height:27.75pt;z-index:252150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3eePhAIAAA4FAAAOAAAAZHJzL2Uyb0RvYy54bWysVEtv2zAMvg/YfxB0X504ztoFdYqgQYYB RVu0HXpmZPkByKImKbGzXz9KdtO062lYDgppUnx8/KjLq75VbC+ta1DnfHo24UxqgUWjq5z/fNp8 ueDMedAFKNQy5wfp+NXy86fLzixkijWqQlpGQbRbdCbntfdmkSRO1LIFd4ZGajKWaFvwpNoqKSx0 FL1VSTqZfE06tIWxKKRz9HU9GPkyxi9LKfxdWTrpmco51ebjaeO5DWeyvIRFZcHUjRjLgH+oooVG U9JjqDV4YDvb/BWqbYRFh6U/E9gmWJaNkLEH6mY6edfNYw1Gxl4IHGeOMLn/F1bc7u8ta4qcZxmN SkNLQ3rAnS5kwR4IPtCVkiwYCarOuAXdeDT3dtQciaHvvrRt+KeOWB/hPRzhlb1ngj6m2SzLspQz QbbZPM3SeQiavN421vnvElsWhJzbUEcoIkIL+xvnB/8Xv5DRoWqKTaNUVA7uWlm2Bxo3saTAjjMF ztPHnG/ib0z55prSrCP2zi/O51QdEA9LBZ7E1hAyTlecgaqI4MLbWMub285W22PW1Wy+Xk8/ShKK XoOrh+pihNFN6VC7jHQdewxID9gGyffbfhjScQxbLA40OYsDpZ0Rm4YS3FCz92CJw8R22kt/R0ep kNrDUeKsRvv7o+/Bn6hFVs462glq/dcOrCQMf2gi3bdploUliko2P09JsaeW7alF79prpDlM6QUw IorB36sXsbTYPtP6rkJWMoEWlHsAeVSu/bCr9AAIuVpFN1ocA/5GPxoRggfoArRP/TNYMzLHE+du 8WV/YPGOO4NvuKlxtfNYNpFYAeoBV2JlUGjpIj/HByJs9akevV6fseUfAAAA//8DAFBLAwQUAAYA CAAAACEAUKTrGN8AAAALAQAADwAAAGRycy9kb3ducmV2LnhtbEyPwU7DMBBE70j8g7VI3FqbkEYl jVOhSEjAjVIO3Nx4GwfidWS7bfr3uCd6250dzbyt1pMd2BF96B1JeJgLYEit0z11ErafL7MlsBAV aTU4QglnDLCub28qVWp3og88bmLHUgiFUkkwMY4l56E1aFWYuxEp3fbOWxXT6juuvTqlcDvwTIiC W9VTajBqxMZg+7s5WAlfgp9fKW9U641pCnz//sHtm5T3d9PzCljEKf6b4YKf0KFOTDt3IB3YIKFY LBN6lDBbPKXh4hB5lgHbJSl/BF5X/PqH+g8AAP//AwBQSwECLQAUAAYACAAAACEAtoM4kv4AAADh AQAAEwAAAAAAAAAAAAAAAAAAAAAAW0NvbnRlbnRfVHlwZXNdLnhtbFBLAQItABQABgAIAAAAIQA4 /SH/1gAAAJQBAAALAAAAAAAAAAAAAAAAAC8BAABfcmVscy8ucmVsc1BLAQItABQABgAIAAAAIQB/ 3eePhAIAAA4FAAAOAAAAAAAAAAAAAAAAAC4CAABkcnMvZTJvRG9jLnhtbFBLAQItABQABgAIAAAA IQBQpOsY3wAAAAsBAAAPAAAAAAAAAAAAAAAAAN4EAABkcnMvZG93bnJldi54bWxQSwUGAAAAAAQA BADzAAAA6gUAAAAA " fillcolor="window" strokecolor="#a35dd1" strokeweight="1.25pt">
                <v:textbox>
                  <w:txbxContent>
                    <w:p w:rsidR="00CC1DF3" w:rsidRPr="004413C7" w:rsidRDefault="00CC1DF3" w:rsidP="006E62BD">
                      <w:pPr>
                        <w:jc w:val="center"/>
                        <w:rPr>
                          <w:sz w:val="24"/>
                        </w:rPr>
                      </w:pPr>
                      <w:r>
                        <w:rPr>
                          <w:sz w:val="32"/>
                        </w:rPr>
                        <w:t xml:space="preserve">Autumn </w:t>
                      </w:r>
                    </w:p>
                  </w:txbxContent>
                </v:textbox>
                <w10:wrap anchorx="margin"/>
              </v:roundrect>
            </w:pict>
          </mc:Fallback>
        </mc:AlternateContent>
      </w: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What is the past tense, and when would I write in past tense? </w:t>
      </w:r>
    </w:p>
    <w:p>
      <w:pPr>
        <w:tabs>
          <w:tab w:leader="none" w:pos="1515" w:val="left"/>
          <w:tab w:leader="none" w:pos="4873" w:val="center"/>
        </w:tabs>
        <w:rPr>
          <w:sz w:val="28"/>
          <w:szCs w:val="28"/>
          <w:lang w:bidi="ar_SA" w:eastAsia="en_US" w:val="en_GB"/>
        </w:rPr>
      </w:pPr>
      <w:r>
        <w:rPr>
          <w:sz w:val="28"/>
          <w:szCs w:val="28"/>
        </w:rPr>
        <w:t>The simple past tense:</w:t>
      </w:r>
    </w:p>
    <w:p>
      <w:pPr>
        <w:tabs>
          <w:tab w:leader="none" w:pos="1515" w:val="left"/>
          <w:tab w:leader="none" w:pos="4873" w:val="center"/>
        </w:tabs>
        <w:rPr>
          <w:sz w:val="28"/>
          <w:szCs w:val="28"/>
          <w:lang w:bidi="ar_SA" w:eastAsia="en_US" w:val="en_GB"/>
        </w:rPr>
      </w:pPr>
      <w:r>
        <w:rPr>
          <w:sz w:val="28"/>
          <w:szCs w:val="28"/>
        </w:rPr>
        <w:t>We use this tense to talk about events or situations that are finished. Normally we use a time reference.</w:t>
      </w:r>
    </w:p>
    <w:p>
      <w:pPr>
        <w:tabs>
          <w:tab w:leader="none" w:pos="1515" w:val="left"/>
          <w:tab w:leader="none" w:pos="4873" w:val="center"/>
        </w:tabs>
        <w:rPr>
          <w:sz w:val="28"/>
          <w:szCs w:val="28"/>
          <w:lang w:bidi="ar_SA" w:eastAsia="en_US" w:val="en_GB"/>
        </w:rPr>
      </w:pPr>
      <w:r>
        <w:rPr>
          <w:sz w:val="28"/>
          <w:szCs w:val="28"/>
        </w:rPr>
        <w:t>We also use the</w:t>
      </w:r>
      <w:r>
        <w:rPr>
          <w:b w:val="1"/>
          <w:bCs w:val="1"/>
          <w:sz w:val="28"/>
          <w:szCs w:val="28"/>
        </w:rPr>
        <w:t xml:space="preserve"> Past Simple</w:t>
      </w:r>
      <w:r>
        <w:rPr>
          <w:sz w:val="28"/>
          <w:szCs w:val="28"/>
        </w:rPr>
        <w:t xml:space="preserve"> tense in English to talk about long-lasting events or situations in the past;</w:t>
      </w:r>
    </w:p>
    <w:p>
      <w:pPr>
        <w:tabs>
          <w:tab w:leader="none" w:pos="1515" w:val="left"/>
          <w:tab w:leader="none" w:pos="4873" w:val="center"/>
        </w:tabs>
        <w:rPr>
          <w:sz w:val="28"/>
          <w:szCs w:val="28"/>
          <w:lang w:bidi="ar_SA" w:eastAsia="en_US" w:val="en_GB"/>
        </w:rPr>
      </w:pPr>
      <w:r>
        <w:rPr>
          <w:sz w:val="28"/>
          <w:szCs w:val="28"/>
        </w:rPr>
        <w:t xml:space="preserve">"When I </w:t>
      </w:r>
      <w:r>
        <w:rPr>
          <w:b w:val="1"/>
          <w:bCs w:val="1"/>
          <w:sz w:val="28"/>
          <w:szCs w:val="28"/>
        </w:rPr>
        <w:t>was</w:t>
      </w:r>
      <w:r>
        <w:rPr>
          <w:sz w:val="28"/>
          <w:szCs w:val="28"/>
        </w:rPr>
        <w:t xml:space="preserve"> a child, I </w:t>
      </w:r>
      <w:r>
        <w:rPr>
          <w:b w:val="1"/>
          <w:bCs w:val="1"/>
          <w:sz w:val="28"/>
          <w:szCs w:val="28"/>
        </w:rPr>
        <w:t xml:space="preserve">lived </w:t>
      </w:r>
      <w:r>
        <w:rPr>
          <w:sz w:val="28"/>
          <w:szCs w:val="28"/>
        </w:rPr>
        <w:t>in the countryside."</w:t>
      </w:r>
    </w:p>
    <w:p>
      <w:pPr>
        <w:rPr>
          <w:b w:val="1"/>
          <w:sz w:val="28"/>
          <w:szCs w:val="28"/>
          <w:lang w:bidi="ar_SA" w:eastAsia="en_US" w:val="en_GB"/>
        </w:rPr>
      </w:pPr>
      <w:r>
        <w:rPr>
          <w:b w:val="1"/>
          <w:sz w:val="28"/>
          <w:szCs w:val="28"/>
        </w:rPr>
        <w:t xml:space="preserve">WAS, WERE, THERE WAS, THERE WERE, WENT </w:t>
      </w:r>
    </w:p>
    <w:p>
      <w:pPr>
        <w:spacing w:line="360" w:lineRule="auto"/>
        <w:rPr>
          <w:i w:val="1"/>
          <w:sz w:val="28"/>
          <w:szCs w:val="28"/>
          <w:lang w:bidi="ar_SA" w:eastAsia="en_US" w:val="en_GB"/>
        </w:rPr>
      </w:pPr>
      <w:r>
        <w:rPr>
          <w:i w:val="1"/>
          <w:sz w:val="28"/>
          <w:szCs w:val="28"/>
        </w:rPr>
        <w:t xml:space="preserve"> “Last weekend, I </w:t>
      </w:r>
      <w:r>
        <w:rPr>
          <w:b w:val="1"/>
          <w:i w:val="1"/>
          <w:sz w:val="28"/>
          <w:szCs w:val="28"/>
        </w:rPr>
        <w:t>went</w:t>
      </w:r>
      <w:r>
        <w:rPr>
          <w:i w:val="1"/>
          <w:sz w:val="28"/>
          <w:szCs w:val="28"/>
        </w:rPr>
        <w:t xml:space="preserve"> to the Leisure Centre for a swim very early in the morning. </w:t>
      </w:r>
      <w:r>
        <w:rPr>
          <w:b w:val="1"/>
          <w:i w:val="1"/>
          <w:sz w:val="28"/>
          <w:szCs w:val="28"/>
        </w:rPr>
        <w:t xml:space="preserve">There were </w:t>
      </w:r>
      <w:r>
        <w:rPr>
          <w:i w:val="1"/>
          <w:sz w:val="28"/>
          <w:szCs w:val="28"/>
        </w:rPr>
        <w:t xml:space="preserve">six people in the swimming pool, so it </w:t>
      </w:r>
      <w:r>
        <w:rPr>
          <w:b w:val="1"/>
          <w:i w:val="1"/>
          <w:sz w:val="28"/>
          <w:szCs w:val="28"/>
        </w:rPr>
        <w:t>was</w:t>
      </w:r>
      <w:r>
        <w:rPr>
          <w:i w:val="1"/>
          <w:sz w:val="28"/>
          <w:szCs w:val="28"/>
        </w:rPr>
        <w:t xml:space="preserve"> not too bad. And they </w:t>
      </w:r>
      <w:r>
        <w:rPr>
          <w:b w:val="1"/>
          <w:i w:val="1"/>
          <w:sz w:val="28"/>
          <w:szCs w:val="28"/>
        </w:rPr>
        <w:t>were</w:t>
      </w:r>
      <w:r>
        <w:rPr>
          <w:i w:val="1"/>
          <w:sz w:val="28"/>
          <w:szCs w:val="28"/>
        </w:rPr>
        <w:t xml:space="preserve"> all guys! </w:t>
      </w:r>
      <w:r>
        <w:rPr>
          <w:b w:val="1"/>
          <w:i w:val="1"/>
          <w:sz w:val="28"/>
          <w:szCs w:val="28"/>
        </w:rPr>
        <w:t>There was</w:t>
      </w:r>
      <w:r>
        <w:rPr>
          <w:i w:val="1"/>
          <w:sz w:val="28"/>
          <w:szCs w:val="28"/>
        </w:rPr>
        <w:t xml:space="preserve"> nobody in the ladies’ dressing room! After swimming, I </w:t>
      </w:r>
      <w:r>
        <w:rPr>
          <w:b w:val="1"/>
          <w:i w:val="1"/>
          <w:sz w:val="28"/>
          <w:szCs w:val="28"/>
        </w:rPr>
        <w:t>went</w:t>
      </w:r>
      <w:r>
        <w:rPr>
          <w:i w:val="1"/>
          <w:sz w:val="28"/>
          <w:szCs w:val="28"/>
        </w:rPr>
        <w:t xml:space="preserve"> for breakfast with my friends. It </w:t>
      </w:r>
      <w:r>
        <w:rPr>
          <w:b w:val="1"/>
          <w:i w:val="1"/>
          <w:sz w:val="28"/>
          <w:szCs w:val="28"/>
        </w:rPr>
        <w:t>was</w:t>
      </w:r>
      <w:r>
        <w:rPr>
          <w:i w:val="1"/>
          <w:sz w:val="28"/>
          <w:szCs w:val="28"/>
        </w:rPr>
        <w:t xml:space="preserve"> cold outside but we </w:t>
      </w:r>
      <w:r>
        <w:rPr>
          <w:b w:val="1"/>
          <w:i w:val="1"/>
          <w:sz w:val="28"/>
          <w:szCs w:val="28"/>
        </w:rPr>
        <w:t>were</w:t>
      </w:r>
      <w:r>
        <w:rPr>
          <w:i w:val="1"/>
          <w:sz w:val="28"/>
          <w:szCs w:val="28"/>
        </w:rPr>
        <w:t xml:space="preserve"> indoors, so it </w:t>
      </w:r>
      <w:r>
        <w:rPr>
          <w:b w:val="1"/>
          <w:i w:val="1"/>
          <w:sz w:val="28"/>
          <w:szCs w:val="28"/>
        </w:rPr>
        <w:t>was</w:t>
      </w:r>
      <w:r>
        <w:rPr>
          <w:i w:val="1"/>
          <w:sz w:val="28"/>
          <w:szCs w:val="28"/>
        </w:rPr>
        <w:t xml:space="preserve"> all right.” </w:t>
      </w:r>
    </w:p>
    <w:p>
      <w:pPr>
        <w:spacing w:line="360" w:lineRule="auto"/>
        <w:rPr>
          <w:b w:val="1"/>
          <w:sz w:val="28"/>
          <w:szCs w:val="28"/>
          <w:u w:val="single"/>
          <w:lang w:bidi="ar_SA" w:eastAsia="en_US" w:val="en_GB"/>
        </w:rPr>
      </w:pPr>
      <w:r>
        <w:rPr>
          <w:b w:val="1"/>
          <w:sz w:val="28"/>
          <w:szCs w:val="28"/>
          <w:u w:val="single"/>
        </w:rPr>
        <w:t>Irregular past tense verbs</w:t>
      </w:r>
    </w:p>
    <w:p>
      <w:pPr>
        <w:spacing w:line="360" w:lineRule="auto"/>
        <w:rPr>
          <w:sz w:val="28"/>
          <w:szCs w:val="28"/>
          <w:lang w:bidi="ar_SA" w:eastAsia="en_US" w:val="en_GB"/>
        </w:rPr>
      </w:pPr>
      <w:r>
        <w:rPr>
          <w:sz w:val="28"/>
          <w:szCs w:val="28"/>
        </w:rPr>
        <w:t>There are some verbs that don’t follow a regular pattern; you simply have to learn these.</w:t>
      </w:r>
    </w:p>
    <w:p>
      <w:pPr>
        <w:spacing w:line="360" w:lineRule="auto"/>
        <w:rPr>
          <w:sz w:val="24"/>
          <w:szCs w:val="22"/>
          <w:lang w:bidi="ar_SA" w:eastAsia="en_US" w:val="en_GB"/>
        </w:rPr>
      </w:pPr>
      <w:r>
        <w:rPr>
          <w:noProof w:val="1"/>
          <w:lang w:eastAsia="en-GB"/>
        </w:rPr>
        <mc:AlternateContent>
          <mc:Choice Requires="wps">
            <w:drawing>
              <wp:anchor allowOverlap="1" behindDoc="0" distB="0" distL="114300" distR="114300" distT="0" layoutInCell="1" locked="0" relativeHeight="251966464" simplePos="0">
                <wp:simplePos x="0" y="0"/>
                <wp:positionH relativeFrom="margin">
                  <wp:posOffset>-142883</wp:posOffset>
                </wp:positionH>
                <wp:positionV relativeFrom="paragraph">
                  <wp:posOffset>156350</wp:posOffset>
                </wp:positionV>
                <wp:extent cx="1049572" cy="323850"/>
                <wp:effectExtent b="19050" l="0" r="17780" t="0"/>
                <wp:wrapNone/>
                <wp:docPr id="288" name="Rounded Rectangle 288"/>
                <wp:cNvGraphicFramePr/>
                <a:graphic>
                  <a:graphicData uri="http://schemas.microsoft.com/office/word/2010/wordprocessingShape">
                    <wps:wsp>
                      <wps:cNvPr id="0" name=""/>
                      <wps:cNvSpPr/>
                      <wps:spPr>
                        <a:xfrm>
                          <a:ext cx="1049572" cy="323850"/>
                        </a:xfrm>
                        <a:prstGeom prst="roundRect">
                          <a:avLst/>
                        </a:prstGeom>
                      </wps:spPr>
                      <wps:style>
                        <a:lnRef idx="2">
                          <a:schemeClr val="accent6"/>
                        </a:lnRef>
                        <a:fillRef idx="1">
                          <a:schemeClr val="lt1"/>
                        </a:fillRef>
                        <a:effectRef idx="0">
                          <a:schemeClr val="accent6"/>
                        </a:effectRef>
                        <a:fontRef idx="minor">
                          <a:schemeClr val="dk1"/>
                        </a:fontRef>
                      </wps:style>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D92B116" id="Rounded Rectangle 288" o:spid="_x0000_s1078" style="position:absolute;margin-left:-11.25pt;margin-top:12.3pt;width:82.65pt;height:25.5pt;z-index:251966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lryd/egIAADYFAAAOAAAAZHJzL2Uyb0RvYy54bWysVEtv2zAMvg/YfxB0Xx2nadcGcYogRYcB RVu0HXpWZCkxJosapcTOfv0o2XEfy2nYRRZNfnx+1OyqrQ3bKfQV2ILnJyPOlJVQVnZd8B/PN18u OPNB2FIYsKrge+X51fzzp1njpmoMGzClQkZOrJ82ruCbENw0y7zcqFr4E3DKklID1iKQiOusRNGQ 99pk49HoPGsAS4cglff097pT8nnyr7WS4V5rrwIzBafcQjoxnat4ZvOZmK5RuE0l+zTEP2RRi8pS 0MHVtQiCbbH6y1VdSQQPOpxIqDPQupIq1UDV5KMP1TxthFOpFmqOd0Ob/P9zK+92D8iqsuDjCxqV FTUN6RG2tlQle6T2Cbs2ikUltapxfkqIJ/eAveTpGutuNdbxSxWxNrV3P7RXtYFJ+pmPJpdnX8ec SdKdjk8vzlL/s1e0Qx++KahZvBQcYx4xidRasbv1gcKS/cGOhJhSl0S6hb1RMQ9jH5WmuijsOKET o9TSINsJ4oKQUtlwHosif8k6wnRlzADMjwFNyHtQbxthKjFtAI6OAd9HHBApKtgwgOvKAh5zUP4c Inf2h+q7mmP5oV21aZiTy8O4VlDuacIIHfW9kzcVNfdW+PAgkLhOW0H7G+7p0AaagkN/42wD+PvY /2hPFCQtZw3tTsH9r61AxZn5bomcl/lkEpctCRMaOQn4VrN6q7Hbegk0kpxeCifTNdoHc7hqhPqF 1nwRo5JKWEmxCy4DHoRl6HaaHgqpFotkRgvmRLi1T05G57HRkTfP7YtA1zMsEDfv4LBnYvqBY51t RFpYbAPoKhEwtrrraz8CWs7Eo/4hidv/Vk5Wr8/d/A8AAAD//wMAUEsDBBQABgAIAAAAIQAvZjmw 4QAAAAkBAAAPAAAAZHJzL2Rvd25yZXYueG1sTI9Ba8JAEIXvhf6HZQq96SRBU5tmIiK0UKgH04J4 W7PbJJidDdlVU39911N7HObjve/ly9F04qwH11omiKcRCM2VVS3XBF+fr5MFCOclK9lZ1gQ/2sGy uL/LZabshbf6XPpahBB2mSRovO8zRFc12kg3tb3m8Pu2g5E+nEONapCXEG46TKIoRSNbDg2N7PW6 0dWxPBmCtY8/9vF1V+L75vh2XZgN4uqZ6PFhXL2A8Hr0fzDc9IM6FMHpYE+snOgIJkkyDyhBMktB 3IBZErYcCJ7mKWCR4/8FxS8AAAD//wMAUEsBAi0AFAAGAAgAAAAhALaDOJL+AAAA4QEAABMAAAAA AAAAAAAAAAAAAAAAAFtDb250ZW50X1R5cGVzXS54bWxQSwECLQAUAAYACAAAACEAOP0h/9YAAACU AQAACwAAAAAAAAAAAAAAAAAvAQAAX3JlbHMvLnJlbHNQSwECLQAUAAYACAAAACEA5a8nf3oCAAA2 BQAADgAAAAAAAAAAAAAAAAAuAgAAZHJzL2Uyb0RvYy54bWxQSwECLQAUAAYACAAAACEAL2Y5sOEA AAAJAQAADwAAAAAAAAAAAAAAAADUBAAAZHJzL2Rvd25yZXYueG1sUEsFBgAAAAAEAAQA8wAAAOIF AAAAAA== " fillcolor="white [3201]" strokecolor="#a35dd1 [3209]" strokeweight="1.25pt">
                <v:textbox>
                  <w:txbxContent>
                    <w:p w:rsidR="00CC1DF3" w:rsidRPr="004413C7" w:rsidRDefault="00CC1DF3" w:rsidP="00EA7F7F">
                      <w:pPr>
                        <w:jc w:val="center"/>
                        <w:rPr>
                          <w:sz w:val="24"/>
                        </w:rPr>
                      </w:pPr>
                      <w:r>
                        <w:rPr>
                          <w:sz w:val="32"/>
                        </w:rPr>
                        <w:t>Task 1</w:t>
                      </w:r>
                    </w:p>
                  </w:txbxContent>
                </v:textbox>
                <w10:wrap anchorx="margin"/>
              </v:roundrect>
            </w:pict>
          </mc:Fallback>
        </mc:AlternateContent>
      </w:r>
    </w:p>
    <w:p>
      <w:pPr>
        <w:tabs>
          <w:tab w:leader="none" w:pos="1515" w:val="left"/>
          <w:tab w:leader="none" w:pos="4873" w:val="center"/>
        </w:tabs>
        <w:rPr>
          <w:sz w:val="28"/>
          <w:szCs w:val="28"/>
          <w:lang w:bidi="ar_SA" w:eastAsia="en_US" w:val="en_GB"/>
        </w:rPr>
      </w:pPr>
    </w:p>
    <w:p>
      <w:pPr>
        <w:spacing w:after="0" w:line="240" w:lineRule="auto"/>
        <w:rPr>
          <w:bCs w:val="1"/>
          <w:color w:val="000000"/>
          <w:sz w:val="28"/>
          <w:szCs w:val="28"/>
          <w:u w:val="single"/>
          <w:lang w:val="en-US"/>
        </w:rPr>
      </w:pPr>
      <w:r>
        <w:rPr>
          <w:bCs w:val="1"/>
          <w:color w:val="000000"/>
          <w:sz w:val="28"/>
          <w:szCs w:val="28"/>
          <w:u w:val="single"/>
          <w:lang w:val="en-US"/>
        </w:rPr>
        <w:t>Complete each sentence with the past tense of the irregular verb in brackets.</w:t>
      </w:r>
    </w:p>
    <w:p>
      <w:pPr>
        <w:spacing w:after="0" w:line="240" w:lineRule="auto"/>
        <w:rPr>
          <w:b w:val="1"/>
          <w:bCs w:val="1"/>
          <w:color w:val="000000"/>
          <w:sz w:val="28"/>
          <w:szCs w:val="28"/>
          <w:lang w:val="en-US"/>
        </w:rPr>
      </w:pPr>
    </w:p>
    <w:p>
      <w:pPr>
        <w:spacing w:after="0" w:line="240" w:lineRule="auto"/>
        <w:rPr>
          <w:color w:val="000000"/>
          <w:sz w:val="28"/>
          <w:szCs w:val="28"/>
          <w:lang w:val="en-US"/>
        </w:rPr>
      </w:pPr>
      <w:r>
        <w:rPr>
          <w:b w:val="1"/>
          <w:bCs w:val="1"/>
          <w:color w:val="000000"/>
          <w:sz w:val="28"/>
          <w:szCs w:val="28"/>
          <w:lang w:val="en-US"/>
        </w:rPr>
        <w:t xml:space="preserve">1. </w:t>
      </w:r>
      <w:r>
        <w:rPr>
          <w:color w:val="000000"/>
          <w:sz w:val="28"/>
          <w:szCs w:val="28"/>
          <w:lang w:val="en-US"/>
        </w:rPr>
        <w:t xml:space="preserve">Ethan </w:t>
      </w:r>
      <w:r>
        <w:rPr>
          <w:b w:val="1"/>
          <w:bCs w:val="1"/>
          <w:color w:val="FFFFFF"/>
          <w:sz w:val="28"/>
          <w:szCs w:val="28"/>
          <w:lang w:val="en-US"/>
        </w:rPr>
        <w:t xml:space="preserve">[ slept </w:t>
      </w:r>
      <w:r>
        <w:rPr>
          <w:color w:val="000000"/>
          <w:sz w:val="28"/>
          <w:szCs w:val="28"/>
          <w:lang w:val="en-US"/>
        </w:rPr>
        <w:t>late that morning. (sleep)</w:t>
      </w:r>
    </w:p>
    <w:p>
      <w:pPr>
        <w:spacing w:after="0" w:line="240" w:lineRule="auto"/>
        <w:rPr>
          <w:bCs w:val="1"/>
          <w:color w:val="000000"/>
          <w:sz w:val="28"/>
          <w:szCs w:val="28"/>
          <w:lang w:val="en-US"/>
        </w:rPr>
      </w:pPr>
      <w:r>
        <w:rPr>
          <w:b w:val="1"/>
          <w:bCs w:val="1"/>
          <w:color w:val="000000"/>
          <w:sz w:val="28"/>
          <w:szCs w:val="28"/>
          <w:lang w:val="en-US"/>
        </w:rPr>
        <w:t xml:space="preserve">2. </w:t>
      </w:r>
      <w:r>
        <w:rPr>
          <w:color w:val="000000"/>
          <w:sz w:val="28"/>
          <w:szCs w:val="28"/>
          <w:lang w:val="en-US"/>
        </w:rPr>
        <w:t xml:space="preserve">Ria </w:t>
      </w:r>
      <w:r>
        <w:rPr>
          <w:b w:val="1"/>
          <w:bCs w:val="1"/>
          <w:color w:val="FFFFFF"/>
          <w:sz w:val="28"/>
          <w:szCs w:val="28"/>
          <w:lang w:val="en-US"/>
        </w:rPr>
        <w:t xml:space="preserve">[ got </w:t>
      </w:r>
      <w:r>
        <w:rPr>
          <w:color w:val="000000"/>
          <w:sz w:val="28"/>
          <w:szCs w:val="28"/>
          <w:lang w:val="en-US"/>
        </w:rPr>
        <w:t xml:space="preserve">her new book yesterday. </w:t>
      </w:r>
      <w:r>
        <w:rPr>
          <w:color w:val="000000"/>
          <w:sz w:val="28"/>
          <w:szCs w:val="28"/>
        </w:rPr>
        <w:t>(get)</w:t>
      </w:r>
    </w:p>
    <w:p>
      <w:pPr>
        <w:spacing w:after="0" w:line="240" w:lineRule="auto"/>
        <w:rPr>
          <w:color w:val="000000"/>
          <w:sz w:val="28"/>
          <w:szCs w:val="28"/>
          <w:lang w:val="en-US"/>
        </w:rPr>
      </w:pPr>
      <w:r>
        <w:rPr>
          <w:bCs w:val="1"/>
          <w:color w:val="000000"/>
          <w:sz w:val="28"/>
          <w:szCs w:val="28"/>
          <w:lang w:val="en-US"/>
        </w:rPr>
        <w:t xml:space="preserve">3. </w:t>
      </w:r>
      <w:r>
        <w:rPr>
          <w:color w:val="000000"/>
          <w:sz w:val="28"/>
          <w:szCs w:val="28"/>
          <w:lang w:val="en-US"/>
        </w:rPr>
        <w:t xml:space="preserve">Harry </w:t>
      </w:r>
      <w:r>
        <w:rPr>
          <w:bCs w:val="1"/>
          <w:color w:val="FFFFFF"/>
          <w:sz w:val="28"/>
          <w:szCs w:val="28"/>
          <w:lang w:val="en-US"/>
        </w:rPr>
        <w:t xml:space="preserve">[ kept </w:t>
      </w:r>
      <w:r>
        <w:rPr>
          <w:color w:val="000000"/>
          <w:sz w:val="28"/>
          <w:szCs w:val="28"/>
          <w:lang w:val="en-US"/>
        </w:rPr>
        <w:t>me waiting for an hour. (keep)</w:t>
      </w:r>
    </w:p>
    <w:p>
      <w:pPr>
        <w:spacing w:after="0" w:line="240" w:lineRule="auto"/>
        <w:rPr>
          <w:color w:val="000000"/>
          <w:sz w:val="28"/>
          <w:szCs w:val="28"/>
          <w:lang w:val="en-US"/>
        </w:rPr>
      </w:pPr>
      <w:r>
        <w:rPr>
          <w:bCs w:val="1"/>
          <w:color w:val="000000"/>
          <w:sz w:val="28"/>
          <w:szCs w:val="28"/>
          <w:lang w:val="en-US"/>
        </w:rPr>
        <w:t xml:space="preserve">4. </w:t>
      </w:r>
      <w:r>
        <w:rPr>
          <w:color w:val="000000"/>
          <w:sz w:val="28"/>
          <w:szCs w:val="28"/>
          <w:lang w:val="en-US"/>
        </w:rPr>
        <w:t xml:space="preserve">Mary </w:t>
      </w:r>
      <w:r>
        <w:rPr>
          <w:bCs w:val="1"/>
          <w:color w:val="FFFFFF"/>
          <w:sz w:val="28"/>
          <w:szCs w:val="28"/>
          <w:lang w:val="en-US"/>
        </w:rPr>
        <w:t xml:space="preserve">[ thought </w:t>
      </w:r>
      <w:r>
        <w:rPr>
          <w:color w:val="000000"/>
          <w:sz w:val="28"/>
          <w:szCs w:val="28"/>
          <w:lang w:val="en-US"/>
        </w:rPr>
        <w:t>about her topic for the report before the class last week. (think)</w:t>
      </w:r>
    </w:p>
    <w:p>
      <w:pPr>
        <w:spacing w:after="0" w:line="240" w:lineRule="auto"/>
        <w:rPr>
          <w:color w:val="000000"/>
          <w:sz w:val="28"/>
          <w:szCs w:val="28"/>
          <w:lang w:val="en-US"/>
        </w:rPr>
      </w:pPr>
      <w:r>
        <w:rPr>
          <w:bCs w:val="1"/>
          <w:color w:val="000000"/>
          <w:sz w:val="28"/>
          <w:szCs w:val="28"/>
          <w:lang w:val="en-US"/>
        </w:rPr>
        <w:t xml:space="preserve">5. </w:t>
      </w:r>
      <w:r>
        <w:rPr>
          <w:color w:val="000000"/>
          <w:sz w:val="28"/>
          <w:szCs w:val="28"/>
          <w:lang w:val="en-US"/>
        </w:rPr>
        <w:t xml:space="preserve">My cat just </w:t>
      </w:r>
      <w:r>
        <w:rPr>
          <w:bCs w:val="1"/>
          <w:color w:val="FFFFFF"/>
          <w:sz w:val="28"/>
          <w:szCs w:val="28"/>
          <w:lang w:val="en-US"/>
        </w:rPr>
        <w:t xml:space="preserve">[ sat </w:t>
      </w:r>
      <w:r>
        <w:rPr>
          <w:color w:val="000000"/>
          <w:sz w:val="28"/>
          <w:szCs w:val="28"/>
          <w:lang w:val="en-US"/>
        </w:rPr>
        <w:t>there while the mouse escaped. (sit)</w:t>
      </w:r>
    </w:p>
    <w:p>
      <w:pPr>
        <w:spacing w:after="0" w:line="240" w:lineRule="auto"/>
        <w:rPr>
          <w:color w:val="000000"/>
          <w:sz w:val="28"/>
          <w:szCs w:val="28"/>
          <w:lang w:val="en-US"/>
        </w:rPr>
      </w:pPr>
      <w:r>
        <w:rPr>
          <w:bCs w:val="1"/>
          <w:color w:val="000000"/>
          <w:sz w:val="28"/>
          <w:szCs w:val="28"/>
          <w:lang w:val="en-US"/>
        </w:rPr>
        <w:t xml:space="preserve">6. </w:t>
      </w:r>
      <w:r>
        <w:rPr>
          <w:color w:val="000000"/>
          <w:sz w:val="28"/>
          <w:szCs w:val="28"/>
          <w:lang w:val="en-US"/>
        </w:rPr>
        <w:t xml:space="preserve">I had </w:t>
      </w:r>
      <w:r>
        <w:rPr>
          <w:bCs w:val="1"/>
          <w:color w:val="FFFFFF"/>
          <w:sz w:val="28"/>
          <w:szCs w:val="28"/>
          <w:lang w:val="en-US"/>
        </w:rPr>
        <w:t xml:space="preserve">[ paid </w:t>
      </w:r>
      <w:r>
        <w:rPr>
          <w:color w:val="000000"/>
          <w:sz w:val="28"/>
          <w:szCs w:val="28"/>
          <w:lang w:val="en-US"/>
        </w:rPr>
        <w:t>too much for the CD at the mall. (pay)</w:t>
      </w:r>
    </w:p>
    <w:p>
      <w:pPr>
        <w:spacing w:after="0" w:line="240" w:lineRule="auto"/>
        <w:rPr>
          <w:color w:val="000000"/>
          <w:sz w:val="28"/>
          <w:szCs w:val="28"/>
          <w:lang w:val="en-US"/>
        </w:rPr>
      </w:pPr>
      <w:r>
        <w:rPr>
          <w:bCs w:val="1"/>
          <w:color w:val="000000"/>
          <w:sz w:val="28"/>
          <w:szCs w:val="28"/>
          <w:lang w:val="en-US"/>
        </w:rPr>
        <w:t xml:space="preserve">7. </w:t>
      </w:r>
      <w:r>
        <w:rPr>
          <w:color w:val="000000"/>
          <w:sz w:val="28"/>
          <w:szCs w:val="28"/>
          <w:lang w:val="en-US"/>
        </w:rPr>
        <w:t xml:space="preserve">Akira </w:t>
      </w:r>
      <w:r>
        <w:rPr>
          <w:bCs w:val="1"/>
          <w:color w:val="FFFFFF"/>
          <w:sz w:val="28"/>
          <w:szCs w:val="28"/>
          <w:lang w:val="en-US"/>
        </w:rPr>
        <w:t xml:space="preserve">[ won </w:t>
      </w:r>
      <w:r>
        <w:rPr>
          <w:color w:val="000000"/>
          <w:sz w:val="28"/>
          <w:szCs w:val="28"/>
          <w:lang w:val="en-US"/>
        </w:rPr>
        <w:t>the art prize last year. (win)</w:t>
      </w:r>
    </w:p>
    <w:p>
      <w:pPr>
        <w:spacing w:after="0" w:line="240" w:lineRule="auto"/>
        <w:rPr>
          <w:color w:val="000000"/>
          <w:sz w:val="28"/>
          <w:szCs w:val="28"/>
          <w:lang w:val="en-US"/>
        </w:rPr>
      </w:pPr>
      <w:r>
        <w:rPr>
          <w:bCs w:val="1"/>
          <w:color w:val="000000"/>
          <w:sz w:val="28"/>
          <w:szCs w:val="28"/>
          <w:lang w:val="en-US"/>
        </w:rPr>
        <w:t xml:space="preserve">8. </w:t>
      </w:r>
      <w:r>
        <w:rPr>
          <w:color w:val="000000"/>
          <w:sz w:val="28"/>
          <w:szCs w:val="28"/>
          <w:lang w:val="en-US"/>
        </w:rPr>
        <w:t xml:space="preserve">Jessica </w:t>
      </w:r>
      <w:r>
        <w:rPr>
          <w:bCs w:val="1"/>
          <w:color w:val="FFFFFF"/>
          <w:sz w:val="28"/>
          <w:szCs w:val="28"/>
          <w:lang w:val="en-US"/>
        </w:rPr>
        <w:t xml:space="preserve">[ brought </w:t>
      </w:r>
      <w:r>
        <w:rPr>
          <w:color w:val="000000"/>
          <w:sz w:val="28"/>
          <w:szCs w:val="28"/>
          <w:lang w:val="en-US"/>
        </w:rPr>
        <w:t>success to our track team last season. (bring)</w:t>
      </w:r>
    </w:p>
    <w:p>
      <w:pPr>
        <w:spacing w:after="0" w:line="240" w:lineRule="auto"/>
        <w:rPr>
          <w:color w:val="000000"/>
          <w:sz w:val="28"/>
          <w:szCs w:val="28"/>
          <w:lang w:val="en-US"/>
        </w:rPr>
      </w:pPr>
      <w:r>
        <w:rPr>
          <w:bCs w:val="1"/>
          <w:color w:val="000000"/>
          <w:sz w:val="28"/>
          <w:szCs w:val="28"/>
          <w:lang w:val="en-US"/>
        </w:rPr>
        <w:t xml:space="preserve">9. </w:t>
      </w:r>
      <w:r>
        <w:rPr>
          <w:color w:val="000000"/>
          <w:sz w:val="28"/>
          <w:szCs w:val="28"/>
          <w:lang w:val="en-US"/>
        </w:rPr>
        <w:t xml:space="preserve">I </w:t>
      </w:r>
      <w:r>
        <w:rPr>
          <w:bCs w:val="1"/>
          <w:color w:val="FFFFFF"/>
          <w:sz w:val="28"/>
          <w:szCs w:val="28"/>
          <w:lang w:val="en-US"/>
        </w:rPr>
        <w:t xml:space="preserve">[ caught </w:t>
      </w:r>
      <w:r>
        <w:rPr>
          <w:color w:val="000000"/>
          <w:sz w:val="28"/>
          <w:szCs w:val="28"/>
          <w:lang w:val="en-US"/>
        </w:rPr>
        <w:t>this cold last week. (catch)</w:t>
      </w:r>
    </w:p>
    <w:p>
      <w:pPr>
        <w:spacing w:after="0" w:line="240" w:lineRule="auto"/>
        <w:rPr>
          <w:color w:val="000000"/>
          <w:sz w:val="28"/>
          <w:szCs w:val="28"/>
          <w:lang w:val="en-US"/>
        </w:rPr>
      </w:pPr>
      <w:r>
        <w:rPr>
          <w:bCs w:val="1"/>
          <w:color w:val="000000"/>
          <w:sz w:val="28"/>
          <w:szCs w:val="28"/>
          <w:lang w:val="en-US"/>
        </w:rPr>
        <w:t xml:space="preserve">10. </w:t>
      </w:r>
      <w:r>
        <w:rPr>
          <w:color w:val="000000"/>
          <w:sz w:val="28"/>
          <w:szCs w:val="28"/>
          <w:lang w:val="en-US"/>
        </w:rPr>
        <w:t xml:space="preserve">Mary had </w:t>
      </w:r>
      <w:r>
        <w:rPr>
          <w:bCs w:val="1"/>
          <w:color w:val="FFFFFF"/>
          <w:sz w:val="28"/>
          <w:szCs w:val="28"/>
          <w:lang w:val="en-US"/>
        </w:rPr>
        <w:t xml:space="preserve">[ begun </w:t>
      </w:r>
      <w:r>
        <w:rPr>
          <w:color w:val="000000"/>
          <w:sz w:val="28"/>
          <w:szCs w:val="28"/>
          <w:lang w:val="en-US"/>
        </w:rPr>
        <w:t>the homework before I arrived. (begin)</w:t>
      </w:r>
    </w:p>
    <w:p>
      <w:pPr>
        <w:spacing w:after="0" w:line="240" w:lineRule="auto"/>
        <w:rPr>
          <w:color w:val="000000"/>
          <w:sz w:val="28"/>
          <w:szCs w:val="28"/>
          <w:lang w:val="en-US"/>
        </w:rPr>
      </w:pPr>
      <w:r>
        <w:rPr>
          <w:bCs w:val="1"/>
          <w:color w:val="000000"/>
          <w:sz w:val="28"/>
          <w:szCs w:val="28"/>
          <w:lang w:val="en-US"/>
        </w:rPr>
        <w:t xml:space="preserve">11. </w:t>
      </w:r>
      <w:r>
        <w:rPr>
          <w:color w:val="000000"/>
          <w:sz w:val="28"/>
          <w:szCs w:val="28"/>
          <w:lang w:val="en-US"/>
        </w:rPr>
        <w:t xml:space="preserve">The horse never </w:t>
      </w:r>
      <w:r>
        <w:rPr>
          <w:bCs w:val="1"/>
          <w:color w:val="FFFFFF"/>
          <w:sz w:val="28"/>
          <w:szCs w:val="28"/>
          <w:lang w:val="en-US"/>
        </w:rPr>
        <w:t xml:space="preserve">[ lost </w:t>
      </w:r>
      <w:r>
        <w:rPr>
          <w:color w:val="000000"/>
          <w:sz w:val="28"/>
          <w:szCs w:val="28"/>
          <w:lang w:val="en-US"/>
        </w:rPr>
        <w:t>a race until yesterday. (lose)</w:t>
      </w:r>
    </w:p>
    <w:p>
      <w:pPr>
        <w:spacing w:after="0" w:line="240" w:lineRule="auto"/>
        <w:rPr>
          <w:color w:val="000000"/>
          <w:sz w:val="28"/>
          <w:szCs w:val="28"/>
          <w:lang w:val="en-US"/>
        </w:rPr>
      </w:pPr>
      <w:r>
        <w:rPr>
          <w:bCs w:val="1"/>
          <w:color w:val="000000"/>
          <w:sz w:val="28"/>
          <w:szCs w:val="28"/>
          <w:lang w:val="en-US"/>
        </w:rPr>
        <w:t xml:space="preserve">12. </w:t>
      </w:r>
      <w:r>
        <w:rPr>
          <w:color w:val="000000"/>
          <w:sz w:val="28"/>
          <w:szCs w:val="28"/>
          <w:lang w:val="en-US"/>
        </w:rPr>
        <w:t xml:space="preserve">Duwana had </w:t>
      </w:r>
      <w:r>
        <w:rPr>
          <w:bCs w:val="1"/>
          <w:color w:val="FFFFFF"/>
          <w:sz w:val="28"/>
          <w:szCs w:val="28"/>
          <w:lang w:val="en-US"/>
        </w:rPr>
        <w:t xml:space="preserve">[ sung </w:t>
      </w:r>
      <w:r>
        <w:rPr>
          <w:color w:val="000000"/>
          <w:sz w:val="28"/>
          <w:szCs w:val="28"/>
          <w:lang w:val="en-US"/>
        </w:rPr>
        <w:t>in the choir before. (sing)</w:t>
      </w:r>
    </w:p>
    <w:p>
      <w:pPr>
        <w:spacing w:after="0" w:line="240" w:lineRule="auto"/>
        <w:rPr>
          <w:color w:val="000000"/>
          <w:sz w:val="28"/>
          <w:szCs w:val="28"/>
          <w:lang w:val="en-US"/>
        </w:rPr>
      </w:pPr>
      <w:r>
        <w:rPr>
          <w:bCs w:val="1"/>
          <w:color w:val="000000"/>
          <w:sz w:val="28"/>
          <w:szCs w:val="28"/>
          <w:lang w:val="en-US"/>
        </w:rPr>
        <w:t xml:space="preserve">13. </w:t>
      </w:r>
      <w:r>
        <w:rPr>
          <w:color w:val="000000"/>
          <w:sz w:val="28"/>
          <w:szCs w:val="28"/>
          <w:lang w:val="en-US"/>
        </w:rPr>
        <w:t xml:space="preserve">We had </w:t>
      </w:r>
      <w:r>
        <w:rPr>
          <w:bCs w:val="1"/>
          <w:color w:val="FFFFFF"/>
          <w:sz w:val="28"/>
          <w:szCs w:val="28"/>
          <w:lang w:val="en-US"/>
        </w:rPr>
        <w:t xml:space="preserve">[ left </w:t>
      </w:r>
      <w:r>
        <w:rPr>
          <w:color w:val="000000"/>
          <w:sz w:val="28"/>
          <w:szCs w:val="28"/>
          <w:lang w:val="en-US"/>
        </w:rPr>
        <w:t>before the buses arrived. (leave)</w:t>
      </w:r>
    </w:p>
    <w:p>
      <w:pPr>
        <w:spacing w:after="0" w:line="240" w:lineRule="auto"/>
        <w:rPr>
          <w:bCs w:val="1"/>
          <w:color w:val="000000"/>
          <w:sz w:val="28"/>
          <w:szCs w:val="28"/>
          <w:lang w:val="en-US"/>
        </w:rPr>
      </w:pPr>
    </w:p>
    <w:p>
      <w:pPr>
        <w:spacing w:after="0" w:line="240" w:lineRule="auto"/>
        <w:rPr>
          <w:bCs w:val="1"/>
          <w:color w:val="000000"/>
          <w:sz w:val="28"/>
          <w:szCs w:val="28"/>
          <w:lang w:val="en-US"/>
        </w:rPr>
      </w:pPr>
    </w:p>
    <w:p>
      <w:pPr>
        <w:spacing w:after="0" w:line="240" w:lineRule="auto"/>
        <w:rPr>
          <w:color w:val="000000"/>
          <w:sz w:val="28"/>
          <w:szCs w:val="28"/>
          <w:lang w:val="en-US"/>
        </w:rPr>
      </w:pPr>
      <w:r>
        <w:rPr>
          <w:bCs w:val="1"/>
          <w:color w:val="000000"/>
          <w:sz w:val="28"/>
          <w:szCs w:val="28"/>
          <w:lang w:val="en-US"/>
        </w:rPr>
        <w:t xml:space="preserve">14. </w:t>
      </w:r>
      <w:r>
        <w:rPr>
          <w:color w:val="000000"/>
          <w:sz w:val="28"/>
          <w:szCs w:val="28"/>
          <w:lang w:val="en-US"/>
        </w:rPr>
        <w:t xml:space="preserve">Mr. Hasan </w:t>
      </w:r>
      <w:r>
        <w:rPr>
          <w:bCs w:val="1"/>
          <w:color w:val="FFFFFF"/>
          <w:sz w:val="28"/>
          <w:szCs w:val="28"/>
          <w:lang w:val="en-US"/>
        </w:rPr>
        <w:t xml:space="preserve">[ taught </w:t>
      </w:r>
      <w:r>
        <w:rPr>
          <w:color w:val="000000"/>
          <w:sz w:val="28"/>
          <w:szCs w:val="28"/>
          <w:lang w:val="en-US"/>
        </w:rPr>
        <w:t>that class last year. (teach)</w:t>
      </w:r>
    </w:p>
    <w:p>
      <w:pPr>
        <w:spacing w:after="0" w:line="240" w:lineRule="auto"/>
        <w:rPr>
          <w:color w:val="000000"/>
          <w:sz w:val="28"/>
          <w:szCs w:val="28"/>
          <w:lang w:val="en-US"/>
        </w:rPr>
      </w:pPr>
      <w:r>
        <w:rPr>
          <w:bCs w:val="1"/>
          <w:color w:val="000000"/>
          <w:sz w:val="28"/>
          <w:szCs w:val="28"/>
          <w:lang w:val="en-US"/>
        </w:rPr>
        <w:t xml:space="preserve">15. </w:t>
      </w:r>
      <w:r>
        <w:rPr>
          <w:color w:val="000000"/>
          <w:sz w:val="28"/>
          <w:szCs w:val="28"/>
          <w:lang w:val="en-US"/>
        </w:rPr>
        <w:t xml:space="preserve">My front tire had </w:t>
      </w:r>
      <w:r>
        <w:rPr>
          <w:bCs w:val="1"/>
          <w:color w:val="FFFFFF"/>
          <w:sz w:val="28"/>
          <w:szCs w:val="28"/>
          <w:lang w:val="en-US"/>
        </w:rPr>
        <w:t xml:space="preserve">[ sprung </w:t>
      </w:r>
      <w:r>
        <w:rPr>
          <w:color w:val="000000"/>
          <w:sz w:val="28"/>
          <w:szCs w:val="28"/>
          <w:lang w:val="en-US"/>
        </w:rPr>
        <w:t>a leak. (spring)</w:t>
      </w:r>
    </w:p>
    <w:p>
      <w:pPr>
        <w:spacing w:after="0" w:line="240" w:lineRule="auto"/>
        <w:rPr>
          <w:color w:val="000000"/>
          <w:sz w:val="28"/>
          <w:szCs w:val="28"/>
          <w:lang w:val="en-US"/>
        </w:rPr>
      </w:pPr>
      <w:r>
        <w:rPr>
          <w:bCs w:val="1"/>
          <w:color w:val="000000"/>
          <w:sz w:val="28"/>
          <w:szCs w:val="28"/>
          <w:lang w:val="en-US"/>
        </w:rPr>
        <w:t xml:space="preserve">16. </w:t>
      </w:r>
      <w:r>
        <w:rPr>
          <w:color w:val="000000"/>
          <w:sz w:val="28"/>
          <w:szCs w:val="28"/>
          <w:lang w:val="en-US"/>
        </w:rPr>
        <w:t xml:space="preserve">Cal </w:t>
      </w:r>
      <w:r>
        <w:rPr>
          <w:bCs w:val="1"/>
          <w:color w:val="FFFFFF"/>
          <w:sz w:val="28"/>
          <w:szCs w:val="28"/>
          <w:lang w:val="en-US"/>
        </w:rPr>
        <w:t xml:space="preserve">[ felt </w:t>
      </w:r>
      <w:r>
        <w:rPr>
          <w:color w:val="000000"/>
          <w:sz w:val="28"/>
          <w:szCs w:val="28"/>
          <w:lang w:val="en-US"/>
        </w:rPr>
        <w:t>bad about the test. (feel)</w:t>
      </w:r>
    </w:p>
    <w:p>
      <w:pPr>
        <w:spacing w:after="0" w:line="240" w:lineRule="auto"/>
        <w:rPr>
          <w:color w:val="000000"/>
          <w:sz w:val="28"/>
          <w:szCs w:val="28"/>
          <w:lang w:val="en-US"/>
        </w:rPr>
      </w:pPr>
      <w:r>
        <w:rPr>
          <w:bCs w:val="1"/>
          <w:color w:val="000000"/>
          <w:sz w:val="28"/>
          <w:szCs w:val="28"/>
          <w:lang w:val="en-US"/>
        </w:rPr>
        <w:t xml:space="preserve">17. </w:t>
      </w:r>
      <w:r>
        <w:rPr>
          <w:color w:val="000000"/>
          <w:sz w:val="28"/>
          <w:szCs w:val="28"/>
          <w:lang w:val="en-US"/>
        </w:rPr>
        <w:t xml:space="preserve">Susan’s dog </w:t>
      </w:r>
      <w:r>
        <w:rPr>
          <w:bCs w:val="1"/>
          <w:color w:val="FFFFFF"/>
          <w:sz w:val="28"/>
          <w:szCs w:val="28"/>
          <w:lang w:val="en-US"/>
        </w:rPr>
        <w:t xml:space="preserve">[ sought </w:t>
      </w:r>
      <w:r>
        <w:rPr>
          <w:color w:val="000000"/>
          <w:sz w:val="28"/>
          <w:szCs w:val="28"/>
          <w:lang w:val="en-US"/>
        </w:rPr>
        <w:t>a sunny nook in which to sleep. (seek)</w:t>
      </w:r>
    </w:p>
    <w:p>
      <w:pPr>
        <w:spacing w:after="0" w:line="240" w:lineRule="auto"/>
        <w:rPr>
          <w:color w:val="000000"/>
          <w:sz w:val="28"/>
          <w:szCs w:val="28"/>
          <w:lang w:val="en-US"/>
        </w:rPr>
      </w:pPr>
      <w:r>
        <w:rPr>
          <w:bCs w:val="1"/>
          <w:color w:val="000000"/>
          <w:sz w:val="28"/>
          <w:szCs w:val="28"/>
          <w:lang w:val="en-US"/>
        </w:rPr>
        <w:t xml:space="preserve">18. </w:t>
      </w:r>
      <w:r>
        <w:rPr>
          <w:color w:val="000000"/>
          <w:sz w:val="28"/>
          <w:szCs w:val="28"/>
          <w:lang w:val="en-US"/>
        </w:rPr>
        <w:t xml:space="preserve">They have always </w:t>
      </w:r>
      <w:r>
        <w:rPr>
          <w:bCs w:val="1"/>
          <w:color w:val="FFFFFF"/>
          <w:sz w:val="28"/>
          <w:szCs w:val="28"/>
          <w:lang w:val="en-US"/>
        </w:rPr>
        <w:t xml:space="preserve">[ got </w:t>
      </w:r>
      <w:r>
        <w:rPr>
          <w:bCs w:val="1"/>
          <w:i w:val="1"/>
          <w:iCs w:val="1"/>
          <w:color w:val="FFFFFF"/>
          <w:sz w:val="28"/>
          <w:szCs w:val="28"/>
          <w:lang w:val="en-US"/>
        </w:rPr>
        <w:t xml:space="preserve">or </w:t>
      </w:r>
      <w:r>
        <w:rPr>
          <w:bCs w:val="1"/>
          <w:color w:val="FFFFFF"/>
          <w:sz w:val="28"/>
          <w:szCs w:val="28"/>
          <w:lang w:val="en-US"/>
        </w:rPr>
        <w:t xml:space="preserve">gotten </w:t>
      </w:r>
      <w:r>
        <w:rPr>
          <w:color w:val="000000"/>
          <w:sz w:val="28"/>
          <w:szCs w:val="28"/>
          <w:lang w:val="en-US"/>
        </w:rPr>
        <w:t>new books for their birthdays. (get)</w:t>
      </w:r>
    </w:p>
    <w:p>
      <w:pPr>
        <w:spacing w:after="0" w:line="240" w:lineRule="auto"/>
        <w:rPr>
          <w:color w:val="000000"/>
          <w:sz w:val="28"/>
          <w:szCs w:val="28"/>
          <w:lang w:val="en-US"/>
        </w:rPr>
      </w:pPr>
      <w:r>
        <w:rPr>
          <w:bCs w:val="1"/>
          <w:color w:val="000000"/>
          <w:sz w:val="28"/>
          <w:szCs w:val="28"/>
          <w:lang w:val="en-US"/>
        </w:rPr>
        <w:t xml:space="preserve">19. </w:t>
      </w:r>
      <w:r>
        <w:rPr>
          <w:color w:val="000000"/>
          <w:sz w:val="28"/>
          <w:szCs w:val="28"/>
          <w:lang w:val="en-US"/>
        </w:rPr>
        <w:t xml:space="preserve">The cat </w:t>
      </w:r>
      <w:r>
        <w:rPr>
          <w:bCs w:val="1"/>
          <w:color w:val="FFFFFF"/>
          <w:sz w:val="28"/>
          <w:szCs w:val="28"/>
          <w:lang w:val="en-US"/>
        </w:rPr>
        <w:t xml:space="preserve">[ crept </w:t>
      </w:r>
      <w:r>
        <w:rPr>
          <w:color w:val="000000"/>
          <w:sz w:val="28"/>
          <w:szCs w:val="28"/>
          <w:lang w:val="en-US"/>
        </w:rPr>
        <w:t>up on me before he pounced playfully. (creep)</w:t>
      </w:r>
    </w:p>
    <w:p>
      <w:pPr>
        <w:spacing w:after="0" w:line="240" w:lineRule="auto"/>
        <w:rPr>
          <w:color w:val="000000"/>
          <w:sz w:val="28"/>
          <w:szCs w:val="28"/>
          <w:lang w:val="en-US"/>
        </w:rPr>
      </w:pPr>
      <w:r>
        <w:rPr>
          <w:bCs w:val="1"/>
          <w:color w:val="000000"/>
          <w:sz w:val="28"/>
          <w:szCs w:val="28"/>
          <w:lang w:val="en-US"/>
        </w:rPr>
        <w:t xml:space="preserve">20. </w:t>
      </w:r>
      <w:r>
        <w:rPr>
          <w:color w:val="000000"/>
          <w:sz w:val="28"/>
          <w:szCs w:val="28"/>
          <w:lang w:val="en-US"/>
        </w:rPr>
        <w:t xml:space="preserve">They </w:t>
      </w:r>
      <w:r>
        <w:rPr>
          <w:bCs w:val="1"/>
          <w:color w:val="FFFFFF"/>
          <w:sz w:val="28"/>
          <w:szCs w:val="28"/>
          <w:lang w:val="en-US"/>
        </w:rPr>
        <w:t xml:space="preserve">[ said </w:t>
      </w:r>
      <w:r>
        <w:rPr>
          <w:color w:val="000000"/>
          <w:sz w:val="28"/>
          <w:szCs w:val="28"/>
          <w:lang w:val="en-US"/>
        </w:rPr>
        <w:t>they thought the snow was too good to be true. (say)</w:t>
      </w:r>
    </w:p>
    <w:p>
      <w:pPr>
        <w:spacing w:after="0" w:line="240" w:lineRule="auto"/>
        <w:rPr>
          <w:color w:val="000000"/>
          <w:sz w:val="28"/>
          <w:szCs w:val="28"/>
          <w:lang w:val="en-US"/>
        </w:rPr>
      </w:pPr>
      <w:r>
        <w:rPr>
          <w:bCs w:val="1"/>
          <w:color w:val="000000"/>
          <w:sz w:val="28"/>
          <w:szCs w:val="28"/>
          <w:lang w:val="en-US"/>
        </w:rPr>
        <w:t xml:space="preserve">21. </w:t>
      </w:r>
      <w:r>
        <w:rPr>
          <w:color w:val="000000"/>
          <w:sz w:val="28"/>
          <w:szCs w:val="28"/>
          <w:lang w:val="en-US"/>
        </w:rPr>
        <w:t xml:space="preserve">My little brother had </w:t>
      </w:r>
      <w:r>
        <w:rPr>
          <w:bCs w:val="1"/>
          <w:color w:val="FFFFFF"/>
          <w:sz w:val="28"/>
          <w:szCs w:val="28"/>
          <w:lang w:val="en-US"/>
        </w:rPr>
        <w:t xml:space="preserve">[ drunk </w:t>
      </w:r>
      <w:r>
        <w:rPr>
          <w:color w:val="000000"/>
          <w:sz w:val="28"/>
          <w:szCs w:val="28"/>
          <w:lang w:val="en-US"/>
        </w:rPr>
        <w:t>all the orange juice. (drink)</w:t>
      </w:r>
    </w:p>
    <w:p>
      <w:pPr>
        <w:spacing w:after="0" w:line="240" w:lineRule="auto"/>
        <w:rPr>
          <w:color w:val="000000"/>
          <w:sz w:val="28"/>
          <w:szCs w:val="28"/>
          <w:lang w:val="en-US"/>
        </w:rPr>
      </w:pPr>
      <w:r>
        <w:rPr>
          <w:bCs w:val="1"/>
          <w:color w:val="000000"/>
          <w:sz w:val="28"/>
          <w:szCs w:val="28"/>
          <w:lang w:val="en-US"/>
        </w:rPr>
        <w:t xml:space="preserve">22. </w:t>
      </w:r>
      <w:r>
        <w:rPr>
          <w:color w:val="000000"/>
          <w:sz w:val="28"/>
          <w:szCs w:val="28"/>
          <w:lang w:val="en-US"/>
        </w:rPr>
        <w:t xml:space="preserve">The door bell </w:t>
      </w:r>
      <w:r>
        <w:rPr>
          <w:bCs w:val="1"/>
          <w:color w:val="FFFFFF"/>
          <w:sz w:val="28"/>
          <w:szCs w:val="28"/>
          <w:lang w:val="en-US"/>
        </w:rPr>
        <w:t xml:space="preserve">[ rang </w:t>
      </w:r>
      <w:r>
        <w:rPr>
          <w:color w:val="000000"/>
          <w:sz w:val="28"/>
          <w:szCs w:val="28"/>
          <w:lang w:val="en-US"/>
        </w:rPr>
        <w:t>sharply against the quiet. (ring)</w:t>
      </w:r>
    </w:p>
    <w:p>
      <w:pPr>
        <w:spacing w:after="0" w:line="240" w:lineRule="auto"/>
        <w:rPr>
          <w:color w:val="000000"/>
          <w:sz w:val="28"/>
          <w:szCs w:val="28"/>
          <w:lang w:val="en-US"/>
        </w:rPr>
      </w:pPr>
      <w:r>
        <w:rPr>
          <w:bCs w:val="1"/>
          <w:color w:val="000000"/>
          <w:sz w:val="28"/>
          <w:szCs w:val="28"/>
          <w:lang w:val="en-US"/>
        </w:rPr>
        <w:t xml:space="preserve">23. </w:t>
      </w:r>
      <w:r>
        <w:rPr>
          <w:color w:val="000000"/>
          <w:sz w:val="28"/>
          <w:szCs w:val="28"/>
          <w:lang w:val="en-US"/>
        </w:rPr>
        <w:t xml:space="preserve">Sheila </w:t>
      </w:r>
      <w:r>
        <w:rPr>
          <w:bCs w:val="1"/>
          <w:color w:val="FFFFFF"/>
          <w:sz w:val="28"/>
          <w:szCs w:val="28"/>
          <w:lang w:val="en-US"/>
        </w:rPr>
        <w:t xml:space="preserve">[ swam </w:t>
      </w:r>
      <w:r>
        <w:rPr>
          <w:color w:val="000000"/>
          <w:sz w:val="28"/>
          <w:szCs w:val="28"/>
          <w:lang w:val="en-US"/>
        </w:rPr>
        <w:t>across the lake last year. (swim)</w:t>
      </w:r>
    </w:p>
    <w:p>
      <w:pPr>
        <w:spacing w:after="0" w:line="240" w:lineRule="auto"/>
        <w:rPr>
          <w:color w:val="000000"/>
          <w:sz w:val="28"/>
          <w:szCs w:val="28"/>
          <w:lang w:val="en-US"/>
        </w:rPr>
      </w:pPr>
      <w:r>
        <w:rPr>
          <w:bCs w:val="1"/>
          <w:color w:val="000000"/>
          <w:sz w:val="28"/>
          <w:szCs w:val="28"/>
          <w:lang w:val="en-US"/>
        </w:rPr>
        <w:t xml:space="preserve">24. </w:t>
      </w:r>
      <w:r>
        <w:rPr>
          <w:color w:val="000000"/>
          <w:sz w:val="28"/>
          <w:szCs w:val="28"/>
          <w:lang w:val="en-US"/>
        </w:rPr>
        <w:t xml:space="preserve">Shawn had </w:t>
      </w:r>
      <w:r>
        <w:rPr>
          <w:bCs w:val="1"/>
          <w:color w:val="FFFFFF"/>
          <w:sz w:val="28"/>
          <w:szCs w:val="28"/>
          <w:lang w:val="en-US"/>
        </w:rPr>
        <w:t xml:space="preserve">[ bought </w:t>
      </w:r>
      <w:r>
        <w:rPr>
          <w:color w:val="000000"/>
          <w:sz w:val="28"/>
          <w:szCs w:val="28"/>
          <w:lang w:val="en-US"/>
        </w:rPr>
        <w:t>one last week. (buy)</w:t>
      </w:r>
    </w:p>
    <w:p>
      <w:pPr>
        <w:spacing w:after="0" w:line="240" w:lineRule="auto"/>
        <w:rPr>
          <w:color w:val="000000"/>
          <w:sz w:val="28"/>
          <w:szCs w:val="28"/>
          <w:lang w:val="en-US"/>
        </w:rPr>
      </w:pPr>
      <w:r>
        <w:rPr>
          <w:bCs w:val="1"/>
          <w:color w:val="000000"/>
          <w:sz w:val="28"/>
          <w:szCs w:val="28"/>
          <w:lang w:val="en-US"/>
        </w:rPr>
        <w:t xml:space="preserve">25. </w:t>
      </w:r>
      <w:r>
        <w:rPr>
          <w:color w:val="000000"/>
          <w:sz w:val="28"/>
          <w:szCs w:val="28"/>
          <w:lang w:val="en-US"/>
        </w:rPr>
        <w:t xml:space="preserve">I </w:t>
      </w:r>
      <w:r>
        <w:rPr>
          <w:bCs w:val="1"/>
          <w:color w:val="FFFFFF"/>
          <w:sz w:val="28"/>
          <w:szCs w:val="28"/>
          <w:lang w:val="en-US"/>
        </w:rPr>
        <w:t xml:space="preserve">[ laid </w:t>
      </w:r>
      <w:r>
        <w:rPr>
          <w:color w:val="000000"/>
          <w:sz w:val="28"/>
          <w:szCs w:val="28"/>
          <w:lang w:val="en-US"/>
        </w:rPr>
        <w:t>the book down somewhere and lost it completely. (lay)</w:t>
      </w:r>
    </w:p>
    <w:p>
      <w:pPr>
        <w:spacing w:after="0" w:line="240" w:lineRule="auto"/>
        <w:rPr>
          <w:color w:val="000000"/>
          <w:sz w:val="28"/>
          <w:szCs w:val="28"/>
          <w:lang w:val="en-US"/>
        </w:rPr>
      </w:pPr>
      <w:r>
        <w:rPr>
          <w:bCs w:val="1"/>
          <w:color w:val="000000"/>
          <w:sz w:val="28"/>
          <w:szCs w:val="28"/>
          <w:lang w:val="en-US"/>
        </w:rPr>
        <w:t xml:space="preserve">26. </w:t>
      </w:r>
      <w:r>
        <w:rPr>
          <w:color w:val="000000"/>
          <w:sz w:val="28"/>
          <w:szCs w:val="28"/>
          <w:lang w:val="en-US"/>
        </w:rPr>
        <w:t xml:space="preserve">Yesterday Tama </w:t>
      </w:r>
      <w:r>
        <w:rPr>
          <w:bCs w:val="1"/>
          <w:color w:val="FFFFFF"/>
          <w:sz w:val="28"/>
          <w:szCs w:val="28"/>
          <w:lang w:val="en-US"/>
        </w:rPr>
        <w:t xml:space="preserve">[ began </w:t>
      </w:r>
      <w:r>
        <w:rPr>
          <w:color w:val="000000"/>
          <w:sz w:val="28"/>
          <w:szCs w:val="28"/>
          <w:lang w:val="en-US"/>
        </w:rPr>
        <w:t>her science project. (begin)</w:t>
      </w:r>
    </w:p>
    <w:p>
      <w:pPr>
        <w:spacing w:after="0" w:line="240" w:lineRule="auto"/>
        <w:rPr>
          <w:color w:val="000000"/>
          <w:sz w:val="28"/>
          <w:szCs w:val="28"/>
          <w:lang w:bidi="ar_SA" w:eastAsia="en_US" w:val="en_GB"/>
        </w:rPr>
      </w:pPr>
      <w:r>
        <w:rPr>
          <w:bCs w:val="1"/>
          <w:color w:val="000000"/>
          <w:sz w:val="28"/>
          <w:szCs w:val="28"/>
          <w:lang w:val="en-US"/>
        </w:rPr>
        <w:t xml:space="preserve">27. </w:t>
      </w:r>
      <w:r>
        <w:rPr>
          <w:color w:val="000000"/>
          <w:sz w:val="28"/>
          <w:szCs w:val="28"/>
          <w:lang w:val="en-US"/>
        </w:rPr>
        <w:t xml:space="preserve">Two of the art students have </w:t>
      </w:r>
      <w:r>
        <w:rPr>
          <w:bCs w:val="1"/>
          <w:color w:val="FFFFFF"/>
          <w:sz w:val="28"/>
          <w:szCs w:val="28"/>
          <w:lang w:val="en-US"/>
        </w:rPr>
        <w:t xml:space="preserve">[ made </w:t>
      </w:r>
      <w:r>
        <w:rPr>
          <w:color w:val="000000"/>
          <w:sz w:val="28"/>
          <w:szCs w:val="28"/>
          <w:lang w:val="en-US"/>
        </w:rPr>
        <w:t xml:space="preserve">the set for this play. </w:t>
      </w:r>
      <w:r>
        <w:rPr>
          <w:color w:val="000000"/>
          <w:sz w:val="28"/>
          <w:szCs w:val="28"/>
        </w:rPr>
        <w:t>(make)</w:t>
      </w:r>
    </w:p>
    <w:p>
      <w:pPr>
        <w:pStyle w:val="NoSpacing"/>
        <w:rPr>
          <w:sz w:val="28"/>
          <w:szCs w:val="28"/>
          <w:lang w:bidi="ar_SA" w:eastAsia="en_US" w:val="en_GB"/>
        </w:rPr>
      </w:pPr>
      <w:r>
        <w:rPr>
          <w:bCs w:val="1"/>
          <w:sz w:val="28"/>
          <w:szCs w:val="28"/>
        </w:rPr>
        <w:t xml:space="preserve">28. </w:t>
      </w:r>
      <w:r>
        <w:rPr>
          <w:sz w:val="28"/>
          <w:szCs w:val="28"/>
        </w:rPr>
        <w:t xml:space="preserve">He had </w:t>
      </w:r>
      <w:r>
        <w:rPr>
          <w:bCs w:val="1"/>
          <w:color w:val="FFFFFF"/>
          <w:sz w:val="28"/>
          <w:szCs w:val="28"/>
        </w:rPr>
        <w:t xml:space="preserve">[ lent </w:t>
      </w:r>
      <w:r>
        <w:rPr>
          <w:sz w:val="28"/>
          <w:szCs w:val="28"/>
        </w:rPr>
        <w:t>his jacket to another member of the team. (lend)</w:t>
      </w:r>
    </w:p>
    <w:p>
      <w:pPr>
        <w:pStyle w:val="NoSpacing"/>
        <w:rPr>
          <w:sz w:val="28"/>
          <w:szCs w:val="28"/>
          <w:lang w:bidi="ar_SA" w:eastAsia="en_US" w:val="en_GB"/>
        </w:rPr>
      </w:pPr>
      <w:r>
        <w:rPr>
          <w:sz w:val="28"/>
          <w:szCs w:val="28"/>
        </w:rPr>
        <w:t>29. Wendy had    down before the music began. (sit)</w:t>
      </w:r>
    </w:p>
    <w:p>
      <w:pPr>
        <w:tabs>
          <w:tab w:leader="none" w:pos="1515" w:val="left"/>
          <w:tab w:leader="none" w:pos="4873" w:val="center"/>
        </w:tabs>
        <w:rPr>
          <w:b w:val="1"/>
          <w:sz w:val="28"/>
          <w:szCs w:val="28"/>
          <w:lang w:bidi="ar_SA" w:eastAsia="en_US" w:val="en_GB"/>
        </w:rPr>
      </w:pPr>
    </w:p>
    <w:p>
      <w:pPr>
        <w:tabs>
          <w:tab w:leader="none" w:pos="1515" w:val="left"/>
          <w:tab w:leader="none" w:pos="4873" w:val="center"/>
        </w:tabs>
        <w:rPr>
          <w:b w:val="1"/>
          <w:sz w:val="28"/>
          <w:szCs w:val="28"/>
          <w:lang w:bidi="ar_SA" w:eastAsia="en_US" w:val="en_GB"/>
        </w:rPr>
      </w:pPr>
      <w:r>
        <w:rPr>
          <w:b w:val="1"/>
          <w:sz w:val="28"/>
          <w:szCs w:val="28"/>
        </w:rPr>
        <w:t>Fill in the spaces with the correct form of the verb in any aspect of the past tense.</w:t>
      </w:r>
    </w:p>
    <w:p>
      <w:pPr>
        <w:tabs>
          <w:tab w:leader="none" w:pos="1515" w:val="left"/>
          <w:tab w:leader="none" w:pos="4873" w:val="center"/>
        </w:tabs>
        <w:rPr>
          <w:sz w:val="28"/>
          <w:szCs w:val="28"/>
          <w:lang w:bidi="ar_SA" w:eastAsia="en_US" w:val="en_GB"/>
        </w:rPr>
      </w:pPr>
      <w:r>
        <w:rPr>
          <w:sz w:val="28"/>
          <w:szCs w:val="28"/>
        </w:rPr>
        <w:t>Eric and Ilsa are brother and sister. They (grow) _______ (1) up together in the city that used to be known as West Berlin, in the former West Germany. Eric (move) _______ _______ (2) to the United States decades ago, before the eastern and</w:t>
      </w:r>
    </w:p>
    <w:p>
      <w:pPr>
        <w:tabs>
          <w:tab w:leader="none" w:pos="1515" w:val="left"/>
          <w:tab w:leader="none" w:pos="4873" w:val="center"/>
        </w:tabs>
        <w:rPr>
          <w:sz w:val="28"/>
          <w:szCs w:val="28"/>
          <w:lang w:bidi="ar_SA" w:eastAsia="en_US" w:val="en_GB"/>
        </w:rPr>
      </w:pPr>
      <w:r>
        <w:rPr>
          <w:sz w:val="28"/>
          <w:szCs w:val="28"/>
        </w:rPr>
        <w:t>western parts of both Berlin and Germany were reunited in 1990.</w:t>
      </w:r>
    </w:p>
    <w:p>
      <w:pPr>
        <w:tabs>
          <w:tab w:leader="none" w:pos="1515" w:val="left"/>
          <w:tab w:leader="none" w:pos="4873" w:val="center"/>
        </w:tabs>
        <w:rPr>
          <w:sz w:val="28"/>
          <w:szCs w:val="28"/>
          <w:lang w:bidi="ar_SA" w:eastAsia="en_US" w:val="en_GB"/>
        </w:rPr>
      </w:pPr>
      <w:r>
        <w:rPr>
          <w:sz w:val="28"/>
          <w:szCs w:val="28"/>
        </w:rPr>
        <w:t>Ilsa and her family (visit) ___________ (3) Eric and his family last year. llsa's</w:t>
      </w:r>
    </w:p>
    <w:p>
      <w:pPr>
        <w:tabs>
          <w:tab w:leader="none" w:pos="1515" w:val="left"/>
          <w:tab w:leader="none" w:pos="4873" w:val="center"/>
        </w:tabs>
        <w:rPr>
          <w:sz w:val="28"/>
          <w:szCs w:val="28"/>
          <w:lang w:bidi="ar_SA" w:eastAsia="en_US" w:val="en_GB"/>
        </w:rPr>
      </w:pPr>
      <w:r>
        <w:rPr>
          <w:sz w:val="28"/>
          <w:szCs w:val="28"/>
        </w:rPr>
        <w:t>Family (fly) ____________ (4) from Berlin to Detroit for the visit. Although the children (never, meet) _______ _______ _______ (5) before, except through e-mail, the families (have) __________ (6) a great time together.</w:t>
      </w:r>
    </w:p>
    <w:p>
      <w:pPr>
        <w:tabs>
          <w:tab w:leader="none" w:pos="1515" w:val="left"/>
          <w:tab w:leader="none" w:pos="4873" w:val="center"/>
        </w:tabs>
        <w:rPr>
          <w:sz w:val="28"/>
          <w:szCs w:val="28"/>
          <w:lang w:bidi="ar_SA" w:eastAsia="en_US" w:val="en_GB"/>
        </w:rPr>
      </w:pPr>
      <w:r>
        <w:rPr>
          <w:sz w:val="28"/>
          <w:szCs w:val="28"/>
        </w:rPr>
        <w:t>Every day for a week, the adults and the children (play)_______ _______(7), talking, and eating together. One day, they (cook) _______ (8) some German recipes that (be) _______ ________(9) in the family for generations. For years, Ilsa (save)</w:t>
      </w:r>
    </w:p>
    <w:p>
      <w:pPr>
        <w:tabs>
          <w:tab w:leader="none" w:pos="1515" w:val="left"/>
          <w:tab w:leader="none" w:pos="4873" w:val="center"/>
        </w:tabs>
        <w:rPr>
          <w:sz w:val="28"/>
          <w:szCs w:val="28"/>
          <w:lang w:bidi="ar_SA" w:eastAsia="en_US" w:val="en_GB"/>
        </w:rPr>
      </w:pPr>
      <w:r>
        <w:rPr>
          <w:sz w:val="28"/>
          <w:szCs w:val="28"/>
        </w:rPr>
        <w:t>_______ _______ _______ (10) them and treasuring them in a box their mother (give)</w:t>
      </w:r>
    </w:p>
    <w:p>
      <w:pPr>
        <w:tabs>
          <w:tab w:leader="none" w:pos="1515" w:val="left"/>
          <w:tab w:leader="none" w:pos="4873" w:val="center"/>
        </w:tabs>
        <w:rPr>
          <w:sz w:val="28"/>
          <w:szCs w:val="28"/>
          <w:lang w:bidi="ar_SA" w:eastAsia="en_US" w:val="en_GB"/>
        </w:rPr>
      </w:pPr>
      <w:r>
        <w:rPr>
          <w:sz w:val="28"/>
          <w:szCs w:val="28"/>
        </w:rPr>
        <w:t>_______ _______(11) her just before she (die)_______ (12). One of their mother's favorites (be) _______ ________(13) a dessert called Apple Kuchen.</w:t>
      </w:r>
    </w:p>
    <w:p>
      <w:pPr>
        <w:tabs>
          <w:tab w:leader="none" w:pos="1515" w:val="left"/>
          <w:tab w:leader="none" w:pos="4873" w:val="center"/>
        </w:tabs>
        <w:rPr>
          <w:sz w:val="28"/>
          <w:szCs w:val="28"/>
          <w:lang w:bidi="ar_SA" w:eastAsia="en_US" w:val="en_GB"/>
        </w:rPr>
      </w:pPr>
      <w:r>
        <w:rPr>
          <w:sz w:val="28"/>
          <w:szCs w:val="28"/>
        </w:rPr>
        <w:t>One night after everyone else (already, go) _______ _______ ________(14) to bed, Eric and Ilsa (quietly, sit) _______ _______ ________(15) and talking.</w:t>
      </w:r>
    </w:p>
    <w:p>
      <w:pPr>
        <w:tabs>
          <w:tab w:leader="none" w:pos="1515" w:val="left"/>
          <w:tab w:leader="none" w:pos="4873" w:val="center"/>
        </w:tabs>
        <w:rPr>
          <w:sz w:val="28"/>
          <w:szCs w:val="28"/>
          <w:lang w:bidi="ar_SA" w:eastAsia="en_US" w:val="en_GB"/>
        </w:rPr>
      </w:pPr>
      <w:r>
        <w:rPr>
          <w:sz w:val="28"/>
          <w:szCs w:val="28"/>
        </w:rPr>
        <w:t>"What have you (miss) ____________ (16) most about Berlin?" Ilsa wanted to know.</w:t>
      </w:r>
    </w:p>
    <w:p>
      <w:pPr>
        <w:tabs>
          <w:tab w:leader="none" w:pos="1515" w:val="left"/>
          <w:tab w:leader="none" w:pos="4873" w:val="center"/>
        </w:tabs>
        <w:rPr>
          <w:sz w:val="28"/>
          <w:szCs w:val="28"/>
          <w:lang w:bidi="ar_SA" w:eastAsia="en_US" w:val="en_GB"/>
        </w:rPr>
      </w:pPr>
      <w:r>
        <w:rPr>
          <w:sz w:val="28"/>
          <w:szCs w:val="28"/>
        </w:rPr>
        <w:t>Eric (pause) __________ (17), then answered, "Mostly, I miss living in a city with such wonderful landmarks. The kids and I (look) _______ _______ _______(18) at some books about Berlin and Germany for a while before you and your family (arrive) __________(19). We (discuss) _______ _______ (20) the Brandenburg Gate when</w:t>
      </w:r>
    </w:p>
    <w:p>
      <w:pPr>
        <w:tabs>
          <w:tab w:leader="none" w:pos="1515" w:val="left"/>
          <w:tab w:leader="none" w:pos="4873" w:val="center"/>
        </w:tabs>
        <w:rPr>
          <w:sz w:val="28"/>
          <w:szCs w:val="28"/>
          <w:lang w:bidi="ar_SA" w:eastAsia="en_US" w:val="en_GB"/>
        </w:rPr>
      </w:pPr>
      <w:r>
        <w:rPr>
          <w:sz w:val="28"/>
          <w:szCs w:val="28"/>
        </w:rPr>
        <w:t>Franz interrupted to ask why its image (use) _______ _______ _______ (21) as a design on some of the coins back when Germany had converted its money to euros."</w:t>
      </w:r>
    </w:p>
    <w:p>
      <w:pPr>
        <w:tabs>
          <w:tab w:leader="none" w:pos="1515" w:val="left"/>
          <w:tab w:leader="none" w:pos="4873" w:val="center"/>
        </w:tabs>
        <w:rPr>
          <w:sz w:val="28"/>
          <w:szCs w:val="28"/>
          <w:lang w:bidi="ar_SA" w:eastAsia="en_US" w:val="en_GB"/>
        </w:rPr>
      </w:pPr>
      <w:r>
        <w:rPr>
          <w:sz w:val="28"/>
          <w:szCs w:val="28"/>
        </w:rPr>
        <w:t>"What (do) _______ (22) you tell him?" Ilsa asked.</w:t>
      </w:r>
    </w:p>
    <w:p>
      <w:pPr>
        <w:tabs>
          <w:tab w:leader="none" w:pos="1515" w:val="left"/>
          <w:tab w:leader="none" w:pos="4873" w:val="center"/>
        </w:tabs>
        <w:rPr>
          <w:sz w:val="28"/>
          <w:szCs w:val="28"/>
          <w:lang w:bidi="ar_SA" w:eastAsia="en_US" w:val="en_GB"/>
        </w:rPr>
      </w:pPr>
      <w:r>
        <w:rPr>
          <w:sz w:val="28"/>
          <w:szCs w:val="28"/>
        </w:rPr>
        <w:t>"I (say) _________ (23) that I (not, be)_______ _______(24) sure," answered Eric, “but that I (think) _______(25) it was because the gate (become) _______ _______(26) a symbol for Germany, like the Statue of Liberty had emerged as a symbol for the United States."</w:t>
      </w: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jc w:val="center"/>
        <w:rPr>
          <w:sz w:val="28"/>
          <w:szCs w:val="28"/>
          <w:lang w:bidi="ar_SA" w:eastAsia="en_US" w:val="en_GB"/>
        </w:rPr>
      </w:pPr>
    </w:p>
    <w:p>
      <w:pPr>
        <w:tabs>
          <w:tab w:leader="none" w:pos="1515" w:val="left"/>
          <w:tab w:leader="none" w:pos="4873" w:val="center"/>
        </w:tabs>
        <w:jc w:val="cente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tabs>
          <w:tab w:leader="none" w:pos="977" w:val="left"/>
        </w:tabs>
        <w:rPr>
          <w:sz w:val="28"/>
          <w:szCs w:val="28"/>
          <w:lang w:bidi="ar_SA" w:eastAsia="en_US" w:val="en_GB"/>
        </w:rPr>
      </w:pPr>
    </w:p>
    <w:p>
      <w:pPr>
        <w:rPr>
          <w:sz w:val="28"/>
          <w:szCs w:val="28"/>
          <w:lang w:bidi="ar_SA" w:eastAsia="en_US" w:val="en_GB"/>
        </w:rPr>
      </w:pPr>
    </w:p>
    <w:p>
      <w:pPr>
        <w:tabs>
          <w:tab w:leader="none" w:pos="1515" w:val="left"/>
          <w:tab w:leader="none" w:pos="4873" w:val="center"/>
        </w:tabs>
        <w:rPr>
          <w:sz w:val="36"/>
          <w:szCs w:val="22"/>
          <w:lang w:bidi="ar_SA" w:eastAsia="en_US" w:val="en_GB"/>
        </w:rPr>
      </w:pPr>
      <w:r>
        <w:rPr>
          <w:noProof w:val="1"/>
          <w:sz w:val="36"/>
          <w:lang w:eastAsia="en-GB"/>
        </w:rPr>
        <mc:AlternateContent>
          <mc:Choice Requires="wps">
            <w:drawing>
              <wp:anchor allowOverlap="1" behindDoc="0" distB="0" distL="114300" distR="114300" distT="0" layoutInCell="1" locked="0" relativeHeight="251982848" simplePos="0">
                <wp:simplePos x="0" y="0"/>
                <wp:positionH relativeFrom="column">
                  <wp:posOffset>2916141</wp:posOffset>
                </wp:positionH>
                <wp:positionV relativeFrom="paragraph">
                  <wp:posOffset>-55659</wp:posOffset>
                </wp:positionV>
                <wp:extent cx="421005" cy="381635"/>
                <wp:effectExtent b="37465" l="38100" r="17145" t="38100"/>
                <wp:wrapNone/>
                <wp:docPr id="303" name="5-Point Star 303"/>
                <wp:cNvGraphicFramePr/>
                <a:graphic>
                  <a:graphicData uri="http://schemas.microsoft.com/office/word/2010/wordprocessingShape">
                    <wps:wsp>
                      <wps:cNvPr id="0" name=""/>
                      <wps:cNvSpPr/>
                      <wps:spPr>
                        <a:xfrm>
                          <a:ext cx="421005" cy="381635"/>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003E13F2" id="5-Point Star 303" o:spid="_x0000_s1026" style="position:absolute;margin-left:229.6pt;margin-top:-4.4pt;width:33.15pt;height:30.05pt;z-index:251982848;visibility:visible;mso-wrap-style:square;mso-wrap-distance-left:9pt;mso-wrap-distance-top:0;mso-wrap-distance-right:9pt;mso-wrap-distance-bottom:0;mso-position-horizontal:absolute;mso-position-horizontal-relative:text;mso-position-vertical:absolute;mso-position-vertical-relative:text;v-text-anchor:middle" coordsize="421005,381635"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z66cMjgIAAHQFAAAOAAAAZHJzL2Uyb0RvYy54bWysVEtv2zAMvg/YfxB0b23n0XVBnSJokWFA 0QZLh54VWYoFyKImKXGyXz9KdtygLXYY5oNMiuTHh0je3B4aTfbCeQWmpMVlTokwHCpltiX9+by8 uKbEB2YqpsGIkh6Fp7fzz59uWjsTI6hBV8IRBDF+1tqS1iHYWZZ5XouG+UuwwqBQgmtYQNZts8qx FtEbnY3y/CprwVXWARfe4+19J6TzhC+l4OFJSi8C0SXF2EI6XTo38czmN2y2dczWivdhsH+IomHK oNMB6p4FRnZOvYNqFHfgQYZLDk0GUiouUg6YTZG/yWZdMytSLlgcb4cy+f8Hyx/3K0dUVdJxPqbE sAYfaXqxAmUCWQfmSLzHKrXWz1B5bVeu5zySMeWDdE38YzLkkCp7HCorDoFwvJyMijyfUsJRNL4u rsbTiJm9GlvnwzcBDYlESbFl3DQVlO0ffOh0TzrRmQetqqXSOjFuu7nTjuwZvvISvzw9LMKfqWUx gy7mRIWjFtFYmx9CYgUwylHymHpPDHiMc2FC0YlqVonOzTTHr09isEgpJcCILDG8AbsHiH39HrvL r9ePpiK17mCc/y2wzniwSJ7BhMG4UQbcRwAas+o9d/oY/llpIrmB6oj94aAbHG/5UuEDPTAfVszh pOBM4fSHJzykhrak0FOU1OB+f3Qf9bGBUUpJi5OHr/1rx5ygRH832Npfi8kkjmpiJtMvI2TcuWRz LjG75g7w2QvcM5YnMuoHfSKlg+YFl8QiekURMxx9l5QHd2LuQrcRcM1wsVgkNRxPy8KDWVsewWNV Y/89H16Ys32XBmzvRzhNKZu96dVON1oaWOwCSJUa+bWufb1xtFPj9Gso7o5zPmm9Lsv5HwAAAP// AwBQSwMEFAAGAAgAAAAhAH5fMEXdAAAACQEAAA8AAABkcnMvZG93bnJldi54bWxMj8FOhDAQhu8m vkMzJl7MblkUg0jZIImJ18WVc5eOQKRTQrssvr3jSW8zmS//fH++X+0oFpz94EjBbhuBQGqdGahT cHx/3aQgfNBk9OgIFXyjh31xfZXrzLgLHXCpQyc4hHymFfQhTJmUvu3Rar91ExLfPt1sdeB17qSZ 9YXD7SjjKHqUVg/EH3o9YdVj+1WfrYL27lCW6dvLR4M4Vc3SD1VzrJW6vVnLZxAB1/AHw68+q0PB Tid3JuPFqOAheYoZVbBJuQIDSZwkIE487O5BFrn836D4AQAA//8DAFBLAQItABQABgAIAAAAIQC2 gziS/gAAAOEBAAATAAAAAAAAAAAAAAAAAAAAAABbQ29udGVudF9UeXBlc10ueG1sUEsBAi0AFAAG AAgAAAAhADj9If/WAAAAlAEAAAsAAAAAAAAAAAAAAAAALwEAAF9yZWxzLy5yZWxzUEsBAi0AFAAG AAgAAAAhAHPrpwyOAgAAdAUAAA4AAAAAAAAAAAAAAAAALgIAAGRycy9lMm9Eb2MueG1sUEsBAi0A FAAGAAgAAAAhAH5fMEXdAAAACQEAAA8AAAAAAAAAAAAAAAAA6AQAAGRycy9kb3ducmV2LnhtbFBL BQYAAAAABAAEAPMAAADyBQAAAAA= " path="m,145771r160810,1l210503,r49692,145772l421005,145771,290906,235862r49694,145772l210503,291541,80405,381634,130099,235862,,145771xe" fillcolor="yellow" strokecolor="#0a5382 [1604]" strokeweight="1.25pt">
                <v:path arrowok="t" o:connecttype="custom" o:connectlocs="0,145771;160810,145772;210503,0;260195,145772;421005,145771;290906,235862;340600,381634;210503,291541;80405,381634;130099,235862;0,145771" o:connectangles="0,0,0,0,0,0,0,0,0,0,0"/>
              </v:shape>
            </w:pict>
          </mc:Fallback>
        </mc:AlternateContent>
      </w: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6"/>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 xml:space="preserve">a </w:t>
      </w:r>
      <w:r>
        <w:rPr>
          <w:sz w:val="28"/>
          <w:szCs w:val="28"/>
        </w:rPr>
        <w:t>past tense verb</w:t>
      </w:r>
      <w:r>
        <w:rPr>
          <w:sz w:val="28"/>
          <w:szCs w:val="28"/>
        </w:rPr>
        <w:t xml:space="preserve"> in your reading</w:t>
      </w:r>
      <w:r>
        <w:rPr>
          <w:sz w:val="28"/>
          <w:szCs w:val="28"/>
        </w:rPr>
        <w:t>/library</w:t>
      </w:r>
      <w:r>
        <w:rPr>
          <w:sz w:val="28"/>
          <w:szCs w:val="28"/>
        </w:rPr>
        <w:t xml:space="preserve">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any </w:t>
      </w:r>
      <w:r>
        <w:rPr>
          <w:sz w:val="28"/>
          <w:szCs w:val="28"/>
        </w:rPr>
        <w:t>past tense verb</w:t>
      </w:r>
      <w:r>
        <w:rPr>
          <w:sz w:val="28"/>
          <w:szCs w:val="28"/>
        </w:rPr>
        <w:t>s</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1972608" simplePos="0">
                <wp:simplePos x="0" y="0"/>
                <wp:positionH relativeFrom="margin">
                  <wp:align>left</wp:align>
                </wp:positionH>
                <wp:positionV relativeFrom="paragraph">
                  <wp:posOffset>5715</wp:posOffset>
                </wp:positionV>
                <wp:extent cx="1905000" cy="352425"/>
                <wp:effectExtent b="28575" l="0" r="19050" t="0"/>
                <wp:wrapNone/>
                <wp:docPr id="293" name="Rounded Rectangle 293"/>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C6C0051" id="Rounded Rectangle 293" o:spid="_x0000_s1079" style="position:absolute;margin-left:0;margin-top:.45pt;width:150pt;height:27.75pt;z-index:2519726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seLEkhAIAAA4FAAAOAAAAZHJzL2Uyb0RvYy54bWysVEtv2zAMvg/YfxB0X+2k8doGdYqgQYYB RRv0gZ4ZWX4AsqhJSuzs14+S3fSxnob5IJMixcenj7q86lvF9tK6BnXOJycpZ1ILLBpd5fzpcf3t nDPnQRegUMucH6TjV4uvXy47M5dTrFEV0jIKot28MzmvvTfzJHGili24EzRSk7FE24In1VZJYaGj 6K1Kpmn6PenQFsaikM7R7mow8kWMX5ZS+LuydNIzlXOqzcfVxnUb1mRxCfPKgqkbMZYB/1BFC42m pMdQK/DAdrb5K1TbCIsOS38isE2wLBshYw/UzST90M1DDUbGXggcZ44wuf8XVtzuN5Y1Rc6nF6ec aWjpku5xpwtZsHuCD3SlJAtGgqozbk4nHszGjpojMfTdl7YNf+qI9RHewxFe2XsmaHNykWZpSrcg yHaaTWfTLARNXk8b6/wPiS0LQs5tqCMUEaGF/Y3zg/+LX8joUDXFulEqKgd3rSzbA103saTAjjMF ztNmztfxG1O+O6Y066i+7Pwso+qAeFgq8CS2hpBxuuIMVEUEF97GWt6ddrbaHrMuT7PVavJZklD0 Clw9VBcjjG5Kh9plpOvYY0B6wDZIvt/28ZKyyNiwtcXiQDdncaC0M2LdUIIbanYDljhMONNc+jta SoXUHo4SZzXa35/tB3+iFlk562gmqPVfO7CSMPypiXQXk9ksDFFUZtnZlBT71rJ9a9G79hrpHib0 AhgRxeDv1YtYWmyfaXyXISuZQAvKPYA8Ktd+mFV6AIRcLqMbDY4Bf6MfjAjBA3QB2sf+GawZmeOJ c7f4Mj8w/8CdwTec1LjceSybSKxXXImVQaGhi/wcH4gw1W/16PX6jC3+AAAA//8DAFBLAwQUAAYA CAAAACEAsqdb3NgAAAAEAQAADwAAAGRycy9kb3ducmV2LnhtbEyPwU7DMBBE70j8g7VI3KgNlAhC nApFQgJulHLgtk2WOBCvI9tt079nOcFxNKOZN9Vq9qPaU0xDYAuXCwOKuA3dwL2FzdvjxS2olJE7 HAOThSMlWNWnJxWWXTjwK+3XuVdSwqlECy7nqdQ6tY48pkWYiMX7DNFjFhl73UU8SLkf9ZUxhfY4 sCw4nKhx1H6vd97Cu9HHJ1422EbnmoJePr5o82zt+dn8cA8q05z/wvCLL+hQC9M27LhLarQgR7KF O1DiXRsjcmvhpliCriv9H77+AQAA//8DAFBLAQItABQABgAIAAAAIQC2gziS/gAAAOEBAAATAAAA AAAAAAAAAAAAAAAAAABbQ29udGVudF9UeXBlc10ueG1sUEsBAi0AFAAGAAgAAAAhADj9If/WAAAA lAEAAAsAAAAAAAAAAAAAAAAALwEAAF9yZWxzLy5yZWxzUEsBAi0AFAAGAAgAAAAhAOx4sSSEAgAA DgUAAA4AAAAAAAAAAAAAAAAALgIAAGRycy9lMm9Eb2MueG1sUEsBAi0AFAAGAAgAAAAhALKnW9zY AAAABAEAAA8AAAAAAAAAAAAAAAAA3gQAAGRycy9kb3ducmV2LnhtbFBLBQYAAAAABAAEAPMAAADj BQAAAAA= " fillcolor="window" strokecolor="#a35dd1" strokeweight="1.25pt">
                <v:textbox>
                  <w:txbxContent>
                    <w:p w:rsidR="00CC1DF3" w:rsidRPr="004413C7" w:rsidRDefault="00CC1DF3" w:rsidP="00AB4FBD">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973632" simplePos="0">
                <wp:simplePos x="0" y="0"/>
                <wp:positionH relativeFrom="margin">
                  <wp:align>right</wp:align>
                </wp:positionH>
                <wp:positionV relativeFrom="paragraph">
                  <wp:posOffset>428625</wp:posOffset>
                </wp:positionV>
                <wp:extent cx="6162675" cy="1371600"/>
                <wp:effectExtent b="19050" l="0" r="28575" t="0"/>
                <wp:wrapNone/>
                <wp:docPr id="294" name="Text Box 294"/>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52D30A6A" id="Text Box 294" o:spid="_x0000_s1080" type="#_x0000_t202" style="position:absolute;margin-left:434.05pt;margin-top:33.75pt;width:485.25pt;height:108pt;z-index:251973632;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B8p0QmwIAAL8FAAAOAAAAZHJzL2Uyb0RvYy54bWysVN9P2zAQfp+0/8Hy+0hT2jKqpqgDMU1C gAYTz65jtxaOz7PdJt1fz9lJQ8t4YdpLcvZ9d7777sfsoqk02QrnFZiC5icDSoThUCqzKuivx+sv XynxgZmSaTCioDvh6cX886dZbadiCGvQpXAEnRg/rW1B1yHYaZZ5vhYV8ydghUGlBFexgEe3ykrH avRe6Ww4GEyyGlxpHXDhPd5etUo6T/6lFDzcSelFILqgGFtIX5e+y/jN5jM2XTlm14p3YbB/iKJi yuCjvasrFhjZOPWXq0pxBx5kOOFQZSCl4iLlgNnkgzfZPKyZFSkXJMfbnib//9zy2+29I6os6PB8 RIlhFRbpUTSBfIOGxDtkqLZ+isAHi9DQoAIrvb/3eBkTb6Sr4h9TIqhHrnc9v9Edx8tJPhlOzsaU cNTlp2f5ZJAqkL2aW+fDdwEViUJBHRYw8cq2Nz5gKAjdQ+JrHrQqr5XW6RCbRlxqR7YMy61DChIt jlDakBpDOR0PkuMjXXTd2y81488xzWMPeNImPidSe3VhRYpaKpIUdlpEjDY/hUR6EyPvxMg4F6aP M6EjSmJGHzHs8K9RfcS4zQMt0stgQm9cKQOuZemY2vJ5T61s8UjSQd5RDM2ySX017ltlCeUOO8hB O4Xe8muFhN8wH+6Zw7HDpsFVEu7wIzVglaCTKFmD+/PefcTjNKCWkhrHuKD+94Y5QYn+YXBOzvPR KM59OozGZ0M8uEPN8lBjNtUlYOvkuLQsT2LEB70XpYPqCTfOIr6KKmY4vl3QsBcvQ7tccGNxsVgk EE66ZeHGPFgeXUeaY6M9Nk/M2a7RA87ILewHnk3f9HuLjZYGFpsAUqVhiES3rHYFwC2R+rXbaHEN HZ4T6nXvzl8AAAD//wMAUEsDBBQABgAIAAAAIQDmLYlK3AAAAAcBAAAPAAAAZHJzL2Rvd25yZXYu eG1sTI/BTsMwEETvSPyDtUjcqENR2zRkUwFquXCiIM5uvLUt4nUUu2n4+5oT3HY0o5m39WbynRhp iC4wwv2sAEHcBu3YIHx+7O5KEDEp1qoLTAg/FGHTXF/VqtLhzO807pMRuYRjpRBsSn0lZWwteRVn oSfO3jEMXqUsByP1oM653HdyXhRL6ZXjvGBVTy+W2u/9ySNsn83atKUa7LbUzo3T1/HNvCLe3kxP jyASTekvDL/4GR2azHQIJ9ZRdAj5kYSwXC1AZHe9KvJxQJiXDwuQTS3/8zcXAAAA//8DAFBLAQIt ABQABgAIAAAAIQC2gziS/gAAAOEBAAATAAAAAAAAAAAAAAAAAAAAAABbQ29udGVudF9UeXBlc10u eG1sUEsBAi0AFAAGAAgAAAAhADj9If/WAAAAlAEAAAsAAAAAAAAAAAAAAAAALwEAAF9yZWxzLy5y ZWxzUEsBAi0AFAAGAAgAAAAhAEHynRCbAgAAvwUAAA4AAAAAAAAAAAAAAAAALgIAAGRycy9lMm9E b2MueG1sUEsBAi0AFAAGAAgAAAAhAOYtiUrcAAAABwEAAA8AAAAAAAAAAAAAAAAA9QQAAGRycy9k b3ducmV2LnhtbFBLBQYAAAAABAAEAPMAAAD+BQAAAAA= " fillcolor="white [3201]" strokeweight=".5pt">
                <v:textbox>
                  <w:txbxContent>
                    <w:p w:rsidR="00CC1DF3" w:rsidRDefault="00CC1DF3" w:rsidP="00AB4FBD"/>
                    <w:p w:rsidR="00CC1DF3" w:rsidRDefault="00CC1DF3" w:rsidP="00AB4FBD"/>
                    <w:p w:rsidR="00CC1DF3" w:rsidRDefault="00CC1DF3" w:rsidP="00AB4FBD"/>
                    <w:p w:rsidR="00CC1DF3" w:rsidRDefault="00CC1DF3" w:rsidP="00AB4FBD"/>
                    <w:p w:rsidR="00CC1DF3" w:rsidRDefault="00CC1DF3" w:rsidP="00AB4FBD"/>
                    <w:p w:rsidR="00CC1DF3" w:rsidRDefault="00CC1DF3" w:rsidP="00AB4FBD"/>
                    <w:p w:rsidR="00CC1DF3" w:rsidRDefault="00CC1DF3" w:rsidP="00AB4FBD"/>
                    <w:p w:rsidR="00CC1DF3" w:rsidRDefault="00CC1DF3" w:rsidP="00AB4FBD"/>
                    <w:p w:rsidR="00CC1DF3" w:rsidRDefault="00CC1DF3" w:rsidP="00AB4FBD"/>
                  </w:txbxContent>
                </v:textbox>
                <w10:wrap anchorx="margin"/>
              </v:shape>
            </w:pict>
          </mc:Fallback>
        </mc:AlternateContent>
      </w:r>
      <w:r>
        <w:rPr>
          <w:sz w:val="28"/>
        </w:rPr>
        <w:t xml:space="preserve">Record the rules for using </w:t>
      </w:r>
      <w:r>
        <w:rPr>
          <w:sz w:val="28"/>
        </w:rPr>
        <w:t>the past tense</w:t>
      </w:r>
      <w:r>
        <w:rPr>
          <w:sz w:val="28"/>
        </w:rPr>
        <w:t xml:space="preserve">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1975680" simplePos="0">
            <wp:simplePos x="0" y="0"/>
            <wp:positionH relativeFrom="column">
              <wp:posOffset>2028825</wp:posOffset>
            </wp:positionH>
            <wp:positionV relativeFrom="paragraph">
              <wp:posOffset>131445</wp:posOffset>
            </wp:positionV>
            <wp:extent cx="302895" cy="600075"/>
            <wp:effectExtent b="9525" l="0" r="1905" t="0"/>
            <wp:wrapTight wrapText="bothSides">
              <wp:wrapPolygon edited="0">
                <wp:start x="0" y="0"/>
                <wp:lineTo x="0" y="21257"/>
                <wp:lineTo x="20377" y="21257"/>
                <wp:lineTo x="20377" y="0"/>
                <wp:lineTo x="0" y="0"/>
              </wp:wrapPolygon>
            </wp:wrapTight>
            <wp:docPr id="301" name="Picture 301"/>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1974656" simplePos="0">
                <wp:simplePos x="0" y="0"/>
                <wp:positionH relativeFrom="margin">
                  <wp:align>left</wp:align>
                </wp:positionH>
                <wp:positionV relativeFrom="paragraph">
                  <wp:posOffset>15240</wp:posOffset>
                </wp:positionV>
                <wp:extent cx="1905000" cy="352425"/>
                <wp:effectExtent b="28575" l="0" r="19050" t="0"/>
                <wp:wrapNone/>
                <wp:docPr id="295" name="Rounded Rectangle 295"/>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7C61A369" id="Rounded Rectangle 295" o:spid="_x0000_s1081" style="position:absolute;margin-left:0;margin-top:1.2pt;width:150pt;height:27.75pt;z-index:2519746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im6WmhwIAAA4FAAAOAAAAZHJzL2Uyb0RvYy54bWysVMlu2zAQvRfoPxC8N5IVq02MyIERw0WB IAmSFDnTFLUAFMmStCX36/tIKc7SnIrqQM1whrM8vuHF5dBJshfWtVoVdHaSUiIU12Wr6oL+fNx8 OaPEeaZKJrUSBT0IRy+Xnz9d9GYhMt1oWQpLEES5RW8K2nhvFknieCM65k60EQrGStuOeai2TkrL ekTvZJKl6dek17Y0VnPhHHbXo5EuY/yqEtzfVpUTnsiCojYfVxvXbViT5QVb1JaZpuVTGewfquhY q5D0GGrNPCM72/4Vqmu51U5X/oTrLtFV1XIRe0A3s/RdNw8NMyL2AnCcOcLk/l9YfrO/s6QtC5qd 55Qo1uGS7vVOlaIk94CPqVoKEoyAqjdugRMP5s5OmoMY+h4q24U/OiJDhPdwhFcMnnBszs7TPE1x Cxy20zybZzFo8nLaWOe/C92RIBTUhjpCERFatr92Hmnh/+wXMjot23LTShmVg7uSluwZrhssKXVP iWTOY7Ogm/iFPhDizTGpSI/68rNvwIAz8LCSzEPsDJBxqqaEyRoE597GWt6cdrbeHrOuTvP1evZR klD0mrlmrC5GmNykCrWLSNepx4D0iG2Q/LAd4iXlWTgStra6PODmrB4p7QzftEhwjWbvmAWHgTPm 0t9iqaRGe3qSKGm0/f3RfvAHtWClpMdMoPVfO2YFMPyhQLrz2Xwehigq8/xbBsW+tmxfW9Suu9K4 hxleAMOjGPy9fBYrq7snjO8qZIWJKY7cI8iTcuXHWcUDwMVqFd0wOIb5a/VgeAgeoAvQPg5PzJqJ OR6cu9HP88MW77gz+oaTSq92XldtJNYLrqBIUDB0kSzTAxGm+rUevV6eseUfAAAA//8DAFBLAwQU AAYACAAAACEAfm/8RNkAAAAFAQAADwAAAGRycy9kb3ducmV2LnhtbEyPwU7DMBBE70j8g7VI3KhN KQVCnApFQgJulHLgto2XOBCvo9ht079nOcFxNKOZN+VqCr3a05i6yBYuZwYUcRNdx62FzdvjxS2o lJEd9pHJwpESrKrTkxILFw/8Svt1bpWUcCrQgs95KLROjaeAaRYHYvE+4xgwixxb7UY8SHno9dyY pQ7YsSx4HKj21Hyvd8HCu9HHJ17U2Ize10t6+fiizbO152fTwz2oTFP+C8MvvqBDJUzbuGOXVG9B jmQL8wUoMa+MEb21cH1zB7oq9X/66gcAAP//AwBQSwECLQAUAAYACAAAACEAtoM4kv4AAADhAQAA EwAAAAAAAAAAAAAAAAAAAAAAW0NvbnRlbnRfVHlwZXNdLnhtbFBLAQItABQABgAIAAAAIQA4/SH/ 1gAAAJQBAAALAAAAAAAAAAAAAAAAAC8BAABfcmVscy8ucmVsc1BLAQItABQABgAIAAAAIQCim6Wm hwIAAA4FAAAOAAAAAAAAAAAAAAAAAC4CAABkcnMvZTJvRG9jLnhtbFBLAQItABQABgAIAAAAIQB+ b/xE2QAAAAUBAAAPAAAAAAAAAAAAAAAAAOEEAABkcnMvZG93bnJldi54bWxQSwUGAAAAAAQABADz AAAA5wUAAAAA " fillcolor="window" strokecolor="#a35dd1" strokeweight="1.25pt">
                <v:textbox>
                  <w:txbxContent>
                    <w:p w:rsidR="00CC1DF3" w:rsidRPr="004413C7" w:rsidRDefault="00CC1DF3" w:rsidP="00AB4FBD">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1980800" simplePos="0">
                <wp:simplePos x="0" y="0"/>
                <wp:positionH relativeFrom="column">
                  <wp:posOffset>4238625</wp:posOffset>
                </wp:positionH>
                <wp:positionV relativeFrom="paragraph">
                  <wp:posOffset>1376045</wp:posOffset>
                </wp:positionV>
                <wp:extent cx="390525" cy="390525"/>
                <wp:effectExtent b="28575" l="0" r="28575" t="0"/>
                <wp:wrapNone/>
                <wp:docPr id="296" name="Text Box 296"/>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13D11158" id="Text Box 296" o:spid="_x0000_s1082" type="#_x0000_t202" style="position:absolute;margin-left:333.75pt;margin-top:108.35pt;width:30.75pt;height:30.75pt;z-index:251980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Wbed2XAIAAMsEAAAOAAAAZHJzL2Uyb0RvYy54bWysVE1vGjEQvVfqf7B8Lwsk0AZliSgRVSWU RApVzsbrhVW9Htc27NJf32cvkK+eqnIw8+U34zcze33T1prtlfMVmZwPen3OlJFUVGaT8x+rxacv nPkgTCE0GZXzg/L8Zvrxw3VjJ2pIW9KFcgwgxk8am/NtCHaSZV5uVS18j6wycJbkahGguk1WONEA vdbZsN8fZw25wjqSyntYbzsnnyb8slQy3JelV4HpnKO2kE6XznU8s+m1mGycsNtKHssQ/1BFLSqD pGeoWxEE27nqHVRdSUeeytCTVGdUlpVU6Q14zaD/5jWPW2FVegvI8fZMk/9/sPJu/+BYVeR8eDXm zIgaTVqpNrCv1LJoA0ON9RMEPlqEhhYOdPpk9zDGh7elq+M/nsTgB9eHM78RTsJ4cdUfDUecSbiO MtCz58vW+fBNUc2ikHOH9iVWxX7pQxd6Com5POmqWFRaJ+Xg59qxvUCnMSAFNZxp4QOMOV+kX6wZ 2V5d04Y1OR9fjPop0ytfzHXGXGshf75HAJ42Mb9K03asMzLWMROl0K7bxPHo4kTbmooD2HTUTaS3 clEh2xIFPwiHEQSBWKtwj6PUhBLpKHG2Jff7b/YYj8mAl7MGI51z/2snnAIP3w1m5mpweRl3ICmX o89DKO6lZ/3SY3b1nMDlAAtsZRJjfNAnsXRUP2H7ZjErXMJI5M55OInz0C0atleq2SwFYeqtCEvz aGWEjsRFllftk3D22PaAebmj0/CLyZvud7HxpqHZLlBZpdGIRHesoslRwcakdh+3O67kSz1FPX+D pn8AAAD//wMAUEsDBBQABgAIAAAAIQBJxsou3gAAAAsBAAAPAAAAZHJzL2Rvd25yZXYueG1sTI/B TsMwDIbvSLxDZCRuLF0l2q40nRASR4QYO8AtS0wbaJyqybqyp8ec4Gj70+/vb7aLH8SMU3SBFKxX GQgkE6yjTsH+9fGmAhGTJquHQKjgGyNs28uLRtc2nOgF513qBIdQrLWCPqWxljKaHr2OqzAi8e0j TF4nHqdO2kmfONwPMs+yQnrtiD/0esSHHs3X7ugVWHoLZN7d09nRzrjN+bn6NLNS11fL/R2IhEv6 g+FXn9WhZadDOJKNYlBQFOUtowrydVGCYKLMN9zuwJuyykG2jfzfof0BAAD//wMAUEsBAi0AFAAG AAgAAAAhALaDOJL+AAAA4QEAABMAAAAAAAAAAAAAAAAAAAAAAFtDb250ZW50X1R5cGVzXS54bWxQ SwECLQAUAAYACAAAACEAOP0h/9YAAACUAQAACwAAAAAAAAAAAAAAAAAvAQAAX3JlbHMvLnJlbHNQ SwECLQAUAAYACAAAACEAlm3ndlwCAADLBAAADgAAAAAAAAAAAAAAAAAuAgAAZHJzL2Uyb0RvYy54 bWxQSwECLQAUAAYACAAAACEAScbKLt4AAAALAQAADwAAAAAAAAAAAAAAAAC2BAAAZHJzL2Rvd25y ZXYueG1sUEsFBgAAAAAEAAQA8wAAAMEFAAAAAA== " fillcolor="window" strokeweight=".5pt">
                <v:textbox>
                  <w:txbxContent>
                    <w:p w:rsidR="00CC1DF3" w:rsidRDefault="00CC1DF3" w:rsidP="00AB4FBD"/>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979776" simplePos="0">
                <wp:simplePos x="0" y="0"/>
                <wp:positionH relativeFrom="margin">
                  <wp:posOffset>3008630</wp:posOffset>
                </wp:positionH>
                <wp:positionV relativeFrom="paragraph">
                  <wp:posOffset>1395095</wp:posOffset>
                </wp:positionV>
                <wp:extent cx="390525" cy="409575"/>
                <wp:effectExtent b="28575" l="0" r="28575" t="0"/>
                <wp:wrapNone/>
                <wp:docPr id="297" name="Text Box 297"/>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64AE02C8" id="Text Box 297" o:spid="_x0000_s1083" type="#_x0000_t202" style="position:absolute;margin-left:236.9pt;margin-top:109.85pt;width:30.75pt;height:32.25pt;z-index:25197977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Q/y7+XwIAAMsEAAAOAAAAZHJzL2Uyb0RvYy54bWysVMlu2zAQvRfoPxC8N5IdK6mNyIGbwEWB oAmQFDnTFBULpTgsSVtyv76PlO1sPRX1geYsnOXNG11c9q1mW+V8Q6bko5OcM2UkVY15KvmPh+Wn z5z5IEwlNBlV8p3y/HL+8cNFZ2dqTGvSlXIMQYyfdbbk6xDsLMu8XKtW+BOyysBYk2tFgOiessqJ DtFbnY3z/CzryFXWkVTeQ3s9GPk8xa9rJcNtXXsVmC45agvpdOlcxTObX4jZkxN23ch9GeIfqmhF Y5D0GOpaBME2rnkXqm2kI091OJHUZlTXjVSpB3Qzyt90c78WVqVeAI63R5j8/wsrv2/vHGuqko+n 55wZ0WJID6oP7Av1LOqAUGf9DI73Fq6hhwGTPug9lLHxvnZt/EdLDHZgvTviG8NJKE+neTEuOJMw TfJpcV7EKNnzY+t8+KqoZfFScofxJVTF9saHwfXgEnN50k21bLROws5face2ApMGQSrqONPCByhL vky/fbZXz7RhXcnPTos8ZXpli7mOMVdayJ/vI6B6bWJ+ldi2rzMiNiATb6Ff9QnjYnKAbUXVDmg6 GhjprVw2yHaDgu+EAwUBINYq3OKoNaFE2t84W5P7/Td99AczYOWsA6VL7n9thFPA4ZsBZ6ajySTu QBImxfkYgntpWb20mE17RcByhAW2Ml2jf9CHa+2ofcT2LWJWmISRyF3ycLhehWHRsL1SLRbJCay3 ItyYeytj6AhcRPmhfxTO7scewJfvdCC/mL2Z/uAbXxpabALVTaJGBHpAFZSKAjYmkWu/3XElX8rJ 6/kbNP8DAAD//wMAUEsDBBQABgAIAAAAIQAiXcZf4AAAAAsBAAAPAAAAZHJzL2Rvd25yZXYueG1s TI/BTsMwEETvlfgHaytxo06TlqYhToWQOCJE4AA3114S03gdxW4a+vWYU3vc2dHMm3I32Y6NOHjj SMBykQBDUk4bagR8vD/f5cB8kKRl5wgF/KKHXXUzK2Wh3YnecKxDw2II+UIKaEPoC869atFKv3A9 Uvx9u8HKEM+h4XqQpxhuO54myT230lBsaGWPTy2qQ320AjR9OlJf5uVsqFZme37Nf9QoxO18enwA FnAKFzP840d0qCLT3h1Je9YJWG2yiB4EpMvtBlh0rLN1BmwflXyVAq9Kfr2h+gMAAP//AwBQSwEC LQAUAAYACAAAACEAtoM4kv4AAADhAQAAEwAAAAAAAAAAAAAAAAAAAAAAW0NvbnRlbnRfVHlwZXNd LnhtbFBLAQItABQABgAIAAAAIQA4/SH/1gAAAJQBAAALAAAAAAAAAAAAAAAAAC8BAABfcmVscy8u cmVsc1BLAQItABQABgAIAAAAIQDQ/y7+XwIAAMsEAAAOAAAAAAAAAAAAAAAAAC4CAABkcnMvZTJv RG9jLnhtbFBLAQItABQABgAIAAAAIQAiXcZf4AAAAAsBAAAPAAAAAAAAAAAAAAAAALkEAABkcnMv ZG93bnJldi54bWxQSwUGAAAAAAQABADzAAAAxgUAAAAA " fillcolor="window" strokeweight=".5pt">
                <v:textbox>
                  <w:txbxContent>
                    <w:p w:rsidR="00CC1DF3" w:rsidRDefault="00CC1DF3" w:rsidP="00AB4FBD"/>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1978752" simplePos="0">
                <wp:simplePos x="0" y="0"/>
                <wp:positionH relativeFrom="column">
                  <wp:posOffset>1866900</wp:posOffset>
                </wp:positionH>
                <wp:positionV relativeFrom="paragraph">
                  <wp:posOffset>1385570</wp:posOffset>
                </wp:positionV>
                <wp:extent cx="390525" cy="390525"/>
                <wp:effectExtent b="28575" l="0" r="28575" t="0"/>
                <wp:wrapNone/>
                <wp:docPr id="298" name="Text Box 298"/>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57A8CDA9" id="Text Box 298" o:spid="_x0000_s1084" type="#_x0000_t202" style="position:absolute;margin-left:147pt;margin-top:109.1pt;width:30.75pt;height:30.75pt;z-index:251978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SGJu/WwIAAMsEAAAOAAAAZHJzL2Uyb0RvYy54bWysVE1vGjEQvVfqf7B8bxYIpAVliSgRVaUo iQRVzsbrhVW9Htc27NJf32cvkK+eqnIw8+U34zcze33T1prtlfMVmZz3L3qcKSOpqMwm5z9Wi09f OPNBmEJoMirnB+X5zfTjh+vGTtSAtqQL5RhAjJ80NufbEOwky7zcqlr4C7LKwFmSq0WA6jZZ4UQD 9Fpng17vKmvIFdaRVN7Dets5+TThl6WS4aEsvQpM5xy1hXS6dK7jmU2vxWTjhN1W8liG+IcqalEZ JD1D3Yog2M5V76DqSjryVIYLSXVGZVlJld6A1/R7b16z3Aqr0ltAjrdnmvz/g5X3+0fHqiLngzFa ZUSNJq1UG9hXalm0gaHG+gkClxahoYUDnT7ZPYzx4W3p6viPJzH4wfXhzG+EkzBejnujwYgzCddR Bnr2fNk6H74pqlkUcu7QvsSq2N/50IWeQmIuT7oqFpXWSTn4uXZsL9BpDEhBDWda+ABjzhfpF2tG tlfXtGFNzq8uR72U6ZUv5jpjrrWQP98jAE+bmF+laTvWGRnrmIlSaNdt4ng0OtG2puIANh11E+mt XFTIdoeCH4XDCIJArFV4wFFqQol0lDjbkvv9N3uMx2TAy1mDkc65/7UTToGH7wYzM+4Ph3EHkjIc fR5AcS8965ces6vnBC77WGArkxjjgz6JpaP6Cds3i1nhEkYid87DSZyHbtGwvVLNZikIU29FuDNL KyN0JC6yvGqfhLPHtgfMyz2dhl9M3nS/i403Dc12gcoqjUYkumMVTY4KNia1+7jdcSVf6inq+Rs0 /QMAAP//AwBQSwMEFAAGAAgAAAAhACDRVfHgAAAACwEAAA8AAABkcnMvZG93bnJldi54bWxMj8FO wzAQRO9I/QdrK3GjTgOhSYhTVUgcESJwgJtrm8Q0Xkexm4Z+Pcup3HZ3RrNvqu3sejaZMViPAtar BJhB5bXFVsD729NNDixEiVr2Ho2AHxNgWy+uKllqf8JXMzWxZRSCoZQCuhiHkvOgOuNkWPnBIGlf fnQy0jq2XI/yROGu52mS3HMnLdKHTg7msTPq0BydAI0fHtWnfT5bbJQtzi/5t5qEuF7Ouwdg0czx YoY/fEKHmpj2/og6sF5AWtxRl0jDOk+BkeM2yzJge7psig3wuuL/O9S/AAAA//8DAFBLAQItABQA BgAIAAAAIQC2gziS/gAAAOEBAAATAAAAAAAAAAAAAAAAAAAAAABbQ29udGVudF9UeXBlc10ueG1s UEsBAi0AFAAGAAgAAAAhADj9If/WAAAAlAEAAAsAAAAAAAAAAAAAAAAALwEAAF9yZWxzLy5yZWxz UEsBAi0AFAAGAAgAAAAhAJIYm79bAgAAywQAAA4AAAAAAAAAAAAAAAAALgIAAGRycy9lMm9Eb2Mu eG1sUEsBAi0AFAAGAAgAAAAhACDRVfHgAAAACwEAAA8AAAAAAAAAAAAAAAAAtQQAAGRycy9kb3du cmV2LnhtbFBLBQYAAAAABAAEAPMAAADCBQAAAAA= " fillcolor="window" strokeweight=".5pt">
                <v:textbox>
                  <w:txbxContent>
                    <w:p w:rsidR="00CC1DF3" w:rsidRDefault="00CC1DF3" w:rsidP="00AB4FBD"/>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981824" simplePos="0">
                <wp:simplePos x="0" y="0"/>
                <wp:positionH relativeFrom="column">
                  <wp:posOffset>5314950</wp:posOffset>
                </wp:positionH>
                <wp:positionV relativeFrom="paragraph">
                  <wp:posOffset>1404620</wp:posOffset>
                </wp:positionV>
                <wp:extent cx="390525" cy="390525"/>
                <wp:effectExtent b="28575" l="0" r="28575" t="0"/>
                <wp:wrapNone/>
                <wp:docPr id="299" name="Text Box 299"/>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09C905DD" id="Text Box 299" o:spid="_x0000_s1085" type="#_x0000_t202" style="position:absolute;margin-left:418.5pt;margin-top:110.6pt;width:30.75pt;height:30.75pt;z-index:251981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JM7j5XAIAAMsEAAAOAAAAZHJzL2Uyb0RvYy54bWysVE1vGjEQvVfqf7B8Lwsk0IKyRDQRVaUo iQRVzsbrDat6Pa5t2KW/vs9eICTpqSoHM19+M34zs1fXba3ZTjlfkcn5oNfnTBlJRWWec/5jtfj0 hTMfhCmEJqNyvleeX88+frhq7FQNaUO6UI4BxPhpY3O+CcFOs8zLjaqF75FVBs6SXC0CVPecFU40 QK91Nuz3x1lDrrCOpPIe1tvOyWcJvyyVDA9l6VVgOueoLaTTpXMdz2x2JabPTthNJQ9liH+oohaV QdIT1K0Igm1d9Q6qrqQjT2XoSaozKstKqvQGvGbQf/Oa5UZYld4Ccrw90eT/H6y83z06VhU5H04m nBlRo0kr1Qb2lVoWbWCosX6KwKVFaGjhQKePdg9jfHhbujr+40kMfnC9P/Eb4SSMF5P+aDjiTMJ1 kIGevVy2zodvimoWhZw7tC+xKnZ3PnShx5CYy5OuikWldVL2/kY7thPoNAakoIYzLXyAMeeL9Is1 I9ura9qwJufji1E/ZXrli7lOmGst5M/3CMDTJuZXadoOdUbGOmaiFNp1mzgejY+0ranYg01H3UR6 KxcVst2h4EfhMIIgEGsVHnCUmlAiHSTONuR+/80e4zEZ8HLWYKRz7n9thVPg4bvBzEwGl5dxB5Jy Ofo8hOLOPetzj9nWNwQuB1hgK5MY44M+iqWj+gnbN49Z4RJGInfOw1G8Cd2iYXulms9TEKbeinBn llZG6EhcZHnVPglnD20PmJd7Og6/mL7pfhcbbxqabwOVVRqNSHTHKpocFWxMavdhu+NKnusp6uUb NPsDAAD//wMAUEsDBBQABgAIAAAAIQC73CfD3wAAAAsBAAAPAAAAZHJzL2Rvd25yZXYueG1sTI/B TsMwEETvSPyDtUjcqFMjqJvGqRASR4RIOcDNtU3iEq+j2E1Dv57lBMfZGc2+qbZz6NnkxuQjKlgu CmAOTbQeWwVvu6cbCSxljVb3EZ2Cb5dgW19eVLq08YSvbmpyy6gEU6kVdDkPJefJdC7otIiDQ/I+ 4xh0Jjm23I76ROWh56Io7nnQHulDpwf32Dnz1RyDAovvEc2Hfz57bIxfn1/kwUxKXV/NDxtg2c35 Lwy/+IQONTHt4xFtYr0CebuiLVmBEEsBjBJyLe+A7ekixQp4XfH/G+ofAAAA//8DAFBLAQItABQA BgAIAAAAIQC2gziS/gAAAOEBAAATAAAAAAAAAAAAAAAAAAAAAABbQ29udGVudF9UeXBlc10ueG1s UEsBAi0AFAAGAAgAAAAhADj9If/WAAAAlAEAAAsAAAAAAAAAAAAAAAAALwEAAF9yZWxzLy5yZWxz UEsBAi0AFAAGAAgAAAAhAAkzuPlcAgAAywQAAA4AAAAAAAAAAAAAAAAALgIAAGRycy9lMm9Eb2Mu eG1sUEsBAi0AFAAGAAgAAAAhALvcJ8PfAAAACwEAAA8AAAAAAAAAAAAAAAAAtgQAAGRycy9kb3du cmV2LnhtbFBLBQYAAAAABAAEAPMAAADCBQAAAAA= " fillcolor="window" strokeweight=".5pt">
                <v:textbox>
                  <w:txbxContent>
                    <w:p w:rsidR="00CC1DF3" w:rsidRDefault="00CC1DF3" w:rsidP="00AB4FBD"/>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1977728" simplePos="0">
                <wp:simplePos x="0" y="0"/>
                <wp:positionH relativeFrom="column">
                  <wp:posOffset>676275</wp:posOffset>
                </wp:positionH>
                <wp:positionV relativeFrom="paragraph">
                  <wp:posOffset>1414145</wp:posOffset>
                </wp:positionV>
                <wp:extent cx="390525" cy="390525"/>
                <wp:effectExtent b="28575" l="0" r="28575" t="0"/>
                <wp:wrapNone/>
                <wp:docPr id="300" name="Text Box 300"/>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1821D51D" id="Text Box 300" o:spid="_x0000_s1086" type="#_x0000_t202" style="position:absolute;margin-left:53.25pt;margin-top:111.35pt;width:30.75pt;height:30.75pt;z-index:25197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Ds8G3XAIAAMsEAAAOAAAAZHJzL2Uyb0RvYy54bWysVNtuGjEQfa/Uf7D83uwCIReUJaKJqCpF SSRS5dl4vbCq1+Pahl369T32Arn1qSoPZm4+Mz4zs1fXXaPZVjlfkyn44CTnTBlJZW1WBf/xNP9y wZkPwpRCk1EF3ynPr6efP121dqKGtCZdKscAYvyktQVfh2AnWeblWjXCn5BVBs6KXCMCVLfKSida oDc6G+b5WdaSK60jqbyH9bZ38mnCryolw0NVeRWYLjhqC+l06VzGM5teicnKCbuu5b4M8Q9VNKI2 SHqEuhVBsI2rP0A1tXTkqQonkpqMqqqWKr0Brxnk716zWAur0ltAjrdHmvz/g5X320fH6rLgoxz8 GNGgSU+qC+wrdSzawFBr/QSBC4vQ0MGBTh/sHsb48K5yTfzHkxj8wNod+Y1wEsbRZT4ejjmTcO1l oGcvl63z4ZuihkWh4A7tS6yK7Z0PfeghJObypOtyXmudlJ2/0Y5tBTqNASmp5UwLH2As+Dz9Ys3I 9uaaNqwt+NlonKdMb3wx1xFzqYX8+REBeNrE/CpN277OyFjPTJRCt+wSx+PzA21LKndg01E/kd7K eY1sdyj4UTiMIAjEWoUHHJUmlEh7ibM1ud9/s8d4TAa8nLUY6YL7XxvhFHj4bjAzl4PT07gDSTkd nw+huNee5WuP2TQ3BC4HWGArkxjjgz6IlaPmGds3i1nhEkYid8HDQbwJ/aJhe6WazVIQpt6KcGcW VkboSFxk+al7Fs7u2x4wL/d0GH4xedf9PjbeNDTbBKrqNBqR6J5VNDkq2JjU7v12x5V8raeol2/Q 9A8AAAD//wMAUEsDBBQABgAIAAAAIQCIEqFz3QAAAAsBAAAPAAAAZHJzL2Rvd25yZXYueG1sTI/B TsMwEETvSPyDtUjcqEMEIaRxKoTEESECB7i59jYxxOsodtPQr2d7guPMPs3O1JvFD2LGKbpACq5X GQgkE6yjTsH729NVCSImTVYPgVDBD0bYNOdnta5sONArzm3qBIdQrLSCPqWxkjKaHr2OqzAi8W0X Jq8Ty6mTdtIHDveDzLOskF474g+9HvGxR/Pd7r0CSx+BzKd7Pjpqjbs/vpRfZlbq8mJ5WINIuKQ/ GE71uTo03Gkb9mSjGFhnxS2jCvI8vwNxIoqS123ZKW9ykE0t/29ofgEAAP//AwBQSwECLQAUAAYA CAAAACEAtoM4kv4AAADhAQAAEwAAAAAAAAAAAAAAAAAAAAAAW0NvbnRlbnRfVHlwZXNdLnhtbFBL AQItABQABgAIAAAAIQA4/SH/1gAAAJQBAAALAAAAAAAAAAAAAAAAAC8BAABfcmVscy8ucmVsc1BL AQItABQABgAIAAAAIQDDs8G3XAIAAMsEAAAOAAAAAAAAAAAAAAAAAC4CAABkcnMvZTJvRG9jLnht bFBLAQItABQABgAIAAAAIQCIEqFz3QAAAAsBAAAPAAAAAAAAAAAAAAAAALYEAABkcnMvZG93bnJl di54bWxQSwUGAAAAAAQABADzAAAAwAUAAAAA " fillcolor="window" strokeweight=".5pt">
                <v:textbox>
                  <w:txbxContent>
                    <w:p w:rsidR="00CC1DF3" w:rsidRDefault="00CC1DF3" w:rsidP="00AB4FBD"/>
                  </w:txbxContent>
                </v:textbox>
              </v:shape>
            </w:pict>
          </mc:Fallback>
        </mc:AlternateContent>
      </w:r>
      <w:r>
        <w:rPr>
          <w:noProof w:val="1"/>
          <w:sz w:val="28"/>
          <w:lang w:eastAsia="en-GB"/>
        </w:rPr>
        <w:drawing>
          <wp:anchor allowOverlap="1" behindDoc="0" distB="0" distL="114300" distR="114300" distT="0" layoutInCell="1" locked="0" relativeHeight="251976704"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302" name="Diagram 302"/>
            <wp:cNvGraphicFramePr/>
            <a:graphic>
              <a:graphicData uri="http://schemas.openxmlformats.org/drawingml/2006/diagram">
                <dgm:relIds r:dm="rId23" r:lo="rId24" r:qs="rId25" r:cs="rId26"/>
              </a:graphicData>
            </a:graphic>
            <wp14:sizeRelH relativeFrom="margin">
              <wp14:pctWidth>0</wp14:pctWidth>
            </wp14:sizeRelH>
            <wp14:sizeRelV relativeFrom="margin">
              <wp14:pctHeight>0</wp14:pctHeight>
            </wp14:sizeRelV>
          </wp:anchor>
        </w:drawing>
      </w:r>
      <w:r>
        <w:rPr>
          <w:sz w:val="28"/>
        </w:rPr>
        <w:t xml:space="preserve">How confident are you with </w:t>
      </w:r>
      <w:r>
        <w:rPr>
          <w:sz w:val="28"/>
        </w:rPr>
        <w:t>the past tense</w:t>
      </w:r>
      <w:r>
        <w:rPr>
          <w:sz w:val="28"/>
        </w:rPr>
        <w:t>?</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170240" simplePos="0">
                <wp:simplePos x="0" y="0"/>
                <wp:positionH relativeFrom="margin">
                  <wp:posOffset>266700</wp:posOffset>
                </wp:positionH>
                <wp:positionV relativeFrom="paragraph">
                  <wp:posOffset>0</wp:posOffset>
                </wp:positionV>
                <wp:extent cx="2552700" cy="352425"/>
                <wp:effectExtent b="28575" l="0" r="19050" t="0"/>
                <wp:wrapNone/>
                <wp:docPr id="4106" name="Rounded Rectangle 4106"/>
                <wp:cNvGraphicFramePr/>
                <a:graphic>
                  <a:graphicData uri="http://schemas.microsoft.com/office/word/2010/wordprocessingShape">
                    <wps:wsp>
                      <wps:cNvPr id="0" name=""/>
                      <wps:cNvSpPr/>
                      <wps:spPr>
                        <a:xfrm>
                          <a:ext cx="25527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Week 2-present tense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6C44FEBC" id="Rounded Rectangle 4106" o:spid="_x0000_s1087" style="position:absolute;margin-left:21pt;margin-top:0;width:201pt;height:27.75pt;z-index:252170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xeJBZhgIAABAFAAAOAAAAZHJzL2Uyb0RvYy54bWysVEtv2zAMvg/YfxB0X524cR9BnSJokGFA 0QZth54ZWX4AsqhJSuzs14+S3fSxnobl4JAixcfHj7q67lvF9tK6BnXOpycTzqQWWDS6yvnPp/W3 C86cB12AQi1zfpCOXy++frnqzFymWKMqpGUURLt5Z3Jee2/mSeJELVtwJ2ikJmOJtgVPqq2SwkJH 0VuVpJPJWdKhLYxFIZ2j09Vg5IsYvyyl8Pdl6aRnKudUm49fG7/b8E0WVzCvLJi6EWMZ8A9VtNBo SnoMtQIPbGebv0K1jbDosPQnAtsEy7IRMvZA3UwnH7p5rMHI2AuB48wRJvf/woq7/caypsj5bDo5 40xDS1N6wJ0uZMEeCD/QlZIsWgmszrg53Xk0GztqjsTQeV/aNvxTT6yPAB+OAMveM0GHaZal5xOa gyDbaZbO0ixMIHm9bazz3yW2LAg5t6GQUEUEF/a3zg/+L34ho0PVFOtGqagc3I2ybA80cOJJgR1n Cpynw5yv429M+e6a0qwj/mYX5xlVB8TEUoEnsTWEjdMVZ6AqorjwNtby7raz1faYdXmarVbTz5KE olfg6qG6GGF0UzrULiNhxx4D0gO2QfL9to9jyi7ClXC0xeJAs7M4kNoZsW4owS01uwFLLCacaTP9 PX1KhdQejhJnNdrfn50HfyIXWTnraCuo9V87sJIw/KGJdpfT2SysUVRm2XlKin1r2b616F17gzSH Kb0BRkQx+Hv1IpYW22da4GXISibQgnIPII/KjR+2lZ4AIZfL6EarY8Df6kcjQvAAXYD2qX8Ga0bm eOLcHb5sEMw/cGfwDTc1LnceyyYS6xVXYmVQaO0iP8cnIuz1Wz16vT5kiz8AAAD//wMAUEsDBBQA BgAIAAAAIQCqT6Ju2wAAAAYBAAAPAAAAZHJzL2Rvd25yZXYueG1sTI9BT8MwDIXvSPyHyEjcWMqU Tqg0nVAlJODGGAduWeM1HY1TJdnW/XvMCS7Ws5713ud6PftRnDCmIZCG+0UBAqkLdqBew/bj+e4B RMqGrBkDoYYLJlg311e1qWw40zueNrkXHEKpMhpczlMlZeocepMWYUJibx+iN5nX2EsbzZnD/SiX RbGS3gzEDc5M2DrsvjdHr+GzkJcXUq3ponPtCt++Drh91fr2Zn56BJFxzn/H8IvP6NAw0y4cySYx alBLfiVr4MmuUorFTkNZliCbWv7Hb34AAAD//wMAUEsBAi0AFAAGAAgAAAAhALaDOJL+AAAA4QEA ABMAAAAAAAAAAAAAAAAAAAAAAFtDb250ZW50X1R5cGVzXS54bWxQSwECLQAUAAYACAAAACEAOP0h /9YAAACUAQAACwAAAAAAAAAAAAAAAAAvAQAAX3JlbHMvLnJlbHNQSwECLQAUAAYACAAAACEAcXiQ WYYCAAAQBQAADgAAAAAAAAAAAAAAAAAuAgAAZHJzL2Uyb0RvYy54bWxQSwECLQAUAAYACAAAACEA qk+ibtsAAAAGAQAADwAAAAAAAAAAAAAAAADgBAAAZHJzL2Rvd25yZXYueG1sUEsFBgAAAAAEAAQA 8wAAAOgFAAAAAA== " fillcolor="window" strokecolor="#a35dd1" strokeweight="1.25pt">
                <v:textbox>
                  <w:txbxContent>
                    <w:p w:rsidR="00CC1DF3" w:rsidRPr="004413C7" w:rsidRDefault="00CC1DF3" w:rsidP="00A8316E">
                      <w:pPr>
                        <w:jc w:val="center"/>
                        <w:rPr>
                          <w:sz w:val="24"/>
                        </w:rPr>
                      </w:pPr>
                      <w:r>
                        <w:rPr>
                          <w:sz w:val="32"/>
                        </w:rPr>
                        <w:t>Week 2-present tense</w:t>
                      </w:r>
                    </w:p>
                  </w:txbxContent>
                </v:textbox>
                <w10:wrap anchorx="margin"/>
              </v:roundrect>
            </w:pict>
          </mc:Fallback>
        </mc:AlternateContent>
      </w:r>
    </w:p>
    <w:p>
      <w:pPr>
        <w:rPr>
          <w:sz w:val="28"/>
          <w:szCs w:val="28"/>
          <w:lang w:bidi="ar_SA" w:eastAsia="en_US" w:val="en_GB"/>
        </w:rPr>
      </w:pPr>
    </w:p>
    <w:p>
      <w:pPr>
        <w:rPr>
          <w:sz w:val="28"/>
          <w:szCs w:val="28"/>
          <w:lang w:bidi="ar_SA" w:eastAsia="en_US" w:val="en_GB"/>
        </w:rPr>
      </w:pPr>
      <w:r>
        <w:rPr>
          <w:sz w:val="28"/>
          <w:szCs w:val="28"/>
        </w:rPr>
        <w:t>What is the present tense and when would I use it in my writing?</w:t>
      </w:r>
    </w:p>
    <w:p>
      <w:pPr>
        <w:rPr>
          <w:sz w:val="28"/>
          <w:szCs w:val="28"/>
          <w:u w:val="single"/>
          <w:lang w:bidi="ar_SA" w:eastAsia="en_US" w:val="en_GB"/>
        </w:rPr>
      </w:pPr>
      <w:r>
        <w:rPr>
          <w:sz w:val="28"/>
          <w:szCs w:val="28"/>
          <w:u w:val="single"/>
        </w:rPr>
        <w:t>Rules:</w:t>
      </w:r>
    </w:p>
    <w:p>
      <w:pPr>
        <w:spacing w:after="360" w:line="320" w:lineRule="atLeast"/>
        <w:rPr>
          <w:color w:val="333333"/>
          <w:sz w:val="28"/>
          <w:szCs w:val="28"/>
          <w:lang w:eastAsia="en-GB" w:val="en"/>
        </w:rPr>
      </w:pPr>
      <w:r>
        <w:rPr>
          <w:color w:val="333333"/>
          <w:sz w:val="28"/>
          <w:szCs w:val="28"/>
          <w:lang w:eastAsia="en-GB" w:val="en"/>
        </w:rPr>
        <w:t>The present tenses in English are used:</w:t>
      </w:r>
    </w:p>
    <w:p>
      <w:pPr>
        <w:numPr>
          <w:ilvl w:val="0"/>
          <w:numId w:val="21"/>
        </w:numPr>
        <w:spacing w:after="0" w:line="320" w:lineRule="atLeast"/>
        <w:ind w:left="0"/>
        <w:rPr>
          <w:color w:val="333333"/>
          <w:sz w:val="28"/>
          <w:szCs w:val="28"/>
          <w:lang w:eastAsia="en-GB" w:val="en"/>
        </w:rPr>
      </w:pPr>
      <w:r>
        <w:rPr>
          <w:color w:val="333333"/>
          <w:sz w:val="28"/>
          <w:szCs w:val="28"/>
          <w:lang w:eastAsia="en-GB" w:val="en"/>
        </w:rPr>
        <w:t xml:space="preserve">to talk about the </w:t>
      </w:r>
      <w:r>
        <w:rPr>
          <w:b w:val="1"/>
          <w:bCs w:val="1"/>
          <w:color w:val="333333"/>
          <w:sz w:val="28"/>
          <w:szCs w:val="28"/>
          <w:lang w:eastAsia="en-GB" w:val="en"/>
        </w:rPr>
        <w:t>present</w:t>
      </w:r>
    </w:p>
    <w:p>
      <w:pPr>
        <w:numPr>
          <w:ilvl w:val="0"/>
          <w:numId w:val="21"/>
        </w:numPr>
        <w:spacing w:after="0" w:line="320" w:lineRule="atLeast"/>
        <w:ind w:left="0"/>
        <w:rPr>
          <w:color w:val="333333"/>
          <w:sz w:val="28"/>
          <w:szCs w:val="28"/>
          <w:lang w:eastAsia="en-GB" w:val="en"/>
        </w:rPr>
      </w:pPr>
      <w:r>
        <w:rPr>
          <w:color w:val="333333"/>
          <w:sz w:val="28"/>
          <w:szCs w:val="28"/>
          <w:lang w:eastAsia="en-GB" w:val="en"/>
        </w:rPr>
        <w:t xml:space="preserve">to talk about the </w:t>
      </w:r>
      <w:r>
        <w:rPr>
          <w:b w:val="1"/>
          <w:bCs w:val="1"/>
          <w:color w:val="333333"/>
          <w:sz w:val="28"/>
          <w:szCs w:val="28"/>
          <w:lang w:eastAsia="en-GB" w:val="en"/>
        </w:rPr>
        <w:t>future</w:t>
      </w:r>
    </w:p>
    <w:p>
      <w:pPr>
        <w:numPr>
          <w:ilvl w:val="0"/>
          <w:numId w:val="21"/>
        </w:numPr>
        <w:spacing w:after="0" w:line="320" w:lineRule="atLeast"/>
        <w:ind w:left="0"/>
        <w:rPr>
          <w:color w:val="333333"/>
          <w:sz w:val="28"/>
          <w:szCs w:val="28"/>
          <w:lang w:eastAsia="en-GB" w:val="en"/>
        </w:rPr>
      </w:pPr>
      <w:r>
        <w:rPr>
          <w:color w:val="333333"/>
          <w:sz w:val="28"/>
          <w:szCs w:val="28"/>
          <w:lang w:eastAsia="en-GB" w:val="en"/>
        </w:rPr>
        <w:t xml:space="preserve">to talk about the </w:t>
      </w:r>
      <w:r>
        <w:rPr>
          <w:b w:val="1"/>
          <w:bCs w:val="1"/>
          <w:color w:val="333333"/>
          <w:sz w:val="28"/>
          <w:szCs w:val="28"/>
          <w:lang w:eastAsia="en-GB" w:val="en"/>
        </w:rPr>
        <w:t xml:space="preserve">past </w:t>
      </w:r>
      <w:r>
        <w:rPr>
          <w:color w:val="333333"/>
          <w:sz w:val="28"/>
          <w:szCs w:val="28"/>
          <w:lang w:eastAsia="en-GB" w:val="en"/>
        </w:rPr>
        <w:t xml:space="preserve">when we are telling a story in </w:t>
      </w:r>
      <w:r>
        <w:rPr>
          <w:b w:val="1"/>
          <w:bCs w:val="1"/>
          <w:color w:val="333333"/>
          <w:sz w:val="28"/>
          <w:szCs w:val="28"/>
          <w:lang w:eastAsia="en-GB" w:val="en"/>
        </w:rPr>
        <w:t xml:space="preserve">spoken </w:t>
      </w:r>
      <w:r>
        <w:rPr>
          <w:color w:val="333333"/>
          <w:sz w:val="28"/>
          <w:szCs w:val="28"/>
          <w:lang w:eastAsia="en-GB" w:val="en"/>
        </w:rPr>
        <w:t>English or when we are summarising a book, film, play etc.</w:t>
      </w:r>
    </w:p>
    <w:p>
      <w:pPr>
        <w:spacing w:after="360" w:before="360" w:line="320" w:lineRule="atLeast"/>
        <w:rPr>
          <w:color w:val="333333"/>
          <w:sz w:val="28"/>
          <w:szCs w:val="28"/>
          <w:lang w:eastAsia="en-GB" w:val="en"/>
        </w:rPr>
      </w:pPr>
      <w:r>
        <w:rPr>
          <w:color w:val="333333"/>
          <w:sz w:val="28"/>
          <w:szCs w:val="28"/>
          <w:lang w:eastAsia="en-GB" w:val="en"/>
        </w:rPr>
        <w:br/>
        <w:t xml:space="preserve">There are </w:t>
      </w:r>
      <w:r>
        <w:rPr>
          <w:b w:val="1"/>
          <w:bCs w:val="1"/>
          <w:color w:val="333333"/>
          <w:sz w:val="28"/>
          <w:szCs w:val="28"/>
          <w:lang w:eastAsia="en-GB" w:val="en"/>
        </w:rPr>
        <w:t xml:space="preserve">four </w:t>
      </w:r>
      <w:r>
        <w:rPr>
          <w:color w:val="333333"/>
          <w:sz w:val="28"/>
          <w:szCs w:val="28"/>
          <w:lang w:eastAsia="en-GB" w:val="en"/>
        </w:rPr>
        <w:t>present tense forms in English:</w:t>
      </w:r>
    </w:p>
    <w:tbl>
      <w:tblPr>
        <w:tblW w:type="pct" w:w="5000"/>
        <w:tblBorders>
          <w:top w:color="000000" w:sz="6" w:val="single"/>
          <w:left w:color="000000" w:sz="6" w:val="single"/>
          <w:bottom w:color="000000" w:sz="6" w:val="single"/>
          <w:right w:color="000000" w:sz="6" w:val="single"/>
        </w:tblBorders>
        <w:tblCellMar>
          <w:top w:type="dxa" w:w="15"/>
          <w:left w:type="dxa" w:w="15"/>
          <w:bottom w:type="dxa" w:w="15"/>
          <w:right w:type="dxa" w:w="15"/>
        </w:tblCellMar>
        <w:tblLook w:val="04A0"/>
      </w:tblPr>
      <w:tblGrid>
        <w:gridCol w:w="5495"/>
        <w:gridCol w:w="4267"/>
      </w:tblGrid>
      <w:tr>
        <w:trPr>
          <w:tblHeader w:val="1"/>
        </w:trPr>
        <w:tc>
          <w:tcPr>
            <w:tcW w:type="auto" w:w="0"/>
            <w:tcBorders>
              <w:top w:color="000000" w:sz="6" w:val="single"/>
              <w:left w:color="000000" w:sz="6" w:val="single"/>
              <w:bottom w:color="000000" w:sz="0" w:val="single"/>
              <w:right w:color="000000" w:sz="6" w:val="single"/>
            </w:tcBorders>
            <w:tcMar>
              <w:top w:type="dxa" w:w="0"/>
              <w:left w:type="dxa" w:w="0"/>
              <w:bottom w:type="dxa" w:w="0"/>
              <w:right w:type="dxa" w:w="0"/>
            </w:tcMar>
            <w:vAlign w:val="center"/>
          </w:tcPr>
          <w:p>
            <w:pPr>
              <w:spacing w:after="360" w:before="360" w:line="240" w:lineRule="auto"/>
              <w:rPr>
                <w:b w:val="1"/>
                <w:bCs w:val="1"/>
                <w:color w:val="333333"/>
                <w:sz w:val="28"/>
                <w:szCs w:val="28"/>
                <w:lang w:eastAsia="en-GB"/>
              </w:rPr>
            </w:pPr>
            <w:r>
              <w:rPr>
                <w:b w:val="1"/>
                <w:bCs w:val="1"/>
                <w:color w:val="333333"/>
                <w:sz w:val="28"/>
                <w:szCs w:val="28"/>
                <w:lang w:eastAsia="en-GB"/>
              </w:rPr>
              <w:t>Present simple:</w:t>
            </w:r>
          </w:p>
        </w:tc>
        <w:tc>
          <w:tcPr>
            <w:tcW w:type="auto" w:w="0"/>
            <w:tcBorders>
              <w:top w:color="000000" w:sz="6" w:val="single"/>
              <w:left w:color="000000" w:sz="6" w:val="single"/>
              <w:bottom w:color="000000" w:sz="0" w:val="single"/>
              <w:right w:color="000000" w:sz="6" w:val="single"/>
            </w:tcBorders>
            <w:tcMar>
              <w:top w:type="dxa" w:w="0"/>
              <w:left w:type="dxa" w:w="0"/>
              <w:bottom w:type="dxa" w:w="0"/>
              <w:right w:type="dxa" w:w="0"/>
            </w:tcMar>
            <w:vAlign w:val="center"/>
          </w:tcPr>
          <w:p>
            <w:pPr>
              <w:spacing w:after="360" w:before="360" w:line="240" w:lineRule="auto"/>
              <w:rPr>
                <w:b w:val="1"/>
                <w:bCs w:val="1"/>
                <w:color w:val="333333"/>
                <w:sz w:val="28"/>
                <w:szCs w:val="28"/>
                <w:lang w:eastAsia="en-GB"/>
              </w:rPr>
            </w:pPr>
            <w:r>
              <w:rPr>
                <w:b w:val="1"/>
                <w:bCs w:val="1"/>
                <w:color w:val="333333"/>
                <w:sz w:val="28"/>
                <w:szCs w:val="28"/>
                <w:lang w:eastAsia="en-GB"/>
              </w:rPr>
              <w:t>I work</w:t>
            </w:r>
          </w:p>
        </w:tc>
      </w:tr>
      <w:tr>
        <w:tc>
          <w:tcPr>
            <w:tcW w:type="auto" w:w="0"/>
            <w:tcBorders>
              <w:top w:color="000000" w:sz="6" w:val="single"/>
              <w:left w:color="000000" w:sz="6" w:val="single"/>
              <w:bottom w:color="000000" w:sz="6" w:val="single"/>
              <w:right w:color="000000" w:sz="6" w:val="single"/>
            </w:tcBorders>
            <w:vAlign w:val="center"/>
          </w:tcPr>
          <w:p>
            <w:pPr>
              <w:spacing w:after="360" w:before="360" w:line="240" w:lineRule="auto"/>
              <w:rPr>
                <w:color w:val="333333"/>
                <w:sz w:val="28"/>
                <w:szCs w:val="28"/>
                <w:lang w:eastAsia="en-GB"/>
              </w:rPr>
            </w:pPr>
            <w:r>
              <w:rPr>
                <w:color w:val="333333"/>
                <w:sz w:val="28"/>
                <w:szCs w:val="28"/>
                <w:lang w:eastAsia="en-GB"/>
              </w:rPr>
              <w:t>Present continuous:</w:t>
            </w:r>
          </w:p>
        </w:tc>
        <w:tc>
          <w:tcPr>
            <w:tcW w:type="auto" w:w="0"/>
            <w:tcBorders>
              <w:top w:color="000000" w:sz="6" w:val="single"/>
              <w:left w:color="000000" w:sz="6" w:val="single"/>
              <w:bottom w:color="000000" w:sz="6" w:val="single"/>
              <w:right w:color="000000" w:sz="6" w:val="single"/>
            </w:tcBorders>
            <w:vAlign w:val="center"/>
          </w:tcPr>
          <w:p>
            <w:pPr>
              <w:spacing w:after="360" w:before="360" w:line="240" w:lineRule="auto"/>
              <w:rPr>
                <w:color w:val="333333"/>
                <w:sz w:val="28"/>
                <w:szCs w:val="28"/>
                <w:lang w:eastAsia="en-GB"/>
              </w:rPr>
            </w:pPr>
            <w:r>
              <w:rPr>
                <w:color w:val="333333"/>
                <w:sz w:val="28"/>
                <w:szCs w:val="28"/>
                <w:lang w:eastAsia="en-GB"/>
              </w:rPr>
              <w:t>I am working</w:t>
            </w:r>
          </w:p>
        </w:tc>
      </w:tr>
      <w:tr>
        <w:tc>
          <w:tcPr>
            <w:tcW w:type="auto" w:w="0"/>
            <w:tcBorders>
              <w:top w:color="000000" w:sz="6" w:val="single"/>
              <w:left w:color="000000" w:sz="6" w:val="single"/>
              <w:bottom w:color="000000" w:sz="6" w:val="single"/>
              <w:right w:color="000000" w:sz="6" w:val="single"/>
            </w:tcBorders>
            <w:vAlign w:val="center"/>
          </w:tcPr>
          <w:p>
            <w:pPr>
              <w:spacing w:after="360" w:before="360" w:line="240" w:lineRule="auto"/>
              <w:rPr>
                <w:color w:val="333333"/>
                <w:sz w:val="28"/>
                <w:szCs w:val="28"/>
                <w:lang w:eastAsia="en-GB"/>
              </w:rPr>
            </w:pPr>
            <w:r>
              <w:rPr>
                <w:color w:val="333333"/>
                <w:sz w:val="28"/>
                <w:szCs w:val="28"/>
                <w:lang w:eastAsia="en-GB"/>
              </w:rPr>
              <w:t>Present perfect:</w:t>
            </w:r>
          </w:p>
        </w:tc>
        <w:tc>
          <w:tcPr>
            <w:tcW w:type="auto" w:w="0"/>
            <w:tcBorders>
              <w:top w:color="000000" w:sz="6" w:val="single"/>
              <w:left w:color="000000" w:sz="6" w:val="single"/>
              <w:bottom w:color="000000" w:sz="6" w:val="single"/>
              <w:right w:color="000000" w:sz="6" w:val="single"/>
            </w:tcBorders>
            <w:vAlign w:val="center"/>
          </w:tcPr>
          <w:p>
            <w:pPr>
              <w:spacing w:after="360" w:before="360" w:line="240" w:lineRule="auto"/>
              <w:rPr>
                <w:color w:val="333333"/>
                <w:sz w:val="28"/>
                <w:szCs w:val="28"/>
                <w:lang w:eastAsia="en-GB"/>
              </w:rPr>
            </w:pPr>
            <w:r>
              <w:rPr>
                <w:color w:val="333333"/>
                <w:sz w:val="28"/>
                <w:szCs w:val="28"/>
                <w:lang w:eastAsia="en-GB"/>
              </w:rPr>
              <w:t>I have worked</w:t>
            </w:r>
          </w:p>
        </w:tc>
      </w:tr>
      <w:tr>
        <w:tc>
          <w:tcPr>
            <w:tcW w:type="auto" w:w="0"/>
            <w:tcBorders>
              <w:top w:color="000000" w:sz="6" w:val="single"/>
              <w:left w:color="000000" w:sz="6" w:val="single"/>
              <w:bottom w:color="000000" w:sz="6" w:val="single"/>
              <w:right w:color="000000" w:sz="6" w:val="single"/>
            </w:tcBorders>
            <w:vAlign w:val="center"/>
          </w:tcPr>
          <w:p>
            <w:pPr>
              <w:spacing w:after="360" w:before="360" w:line="240" w:lineRule="auto"/>
              <w:rPr>
                <w:color w:val="333333"/>
                <w:sz w:val="28"/>
                <w:szCs w:val="28"/>
                <w:lang w:eastAsia="en-GB"/>
              </w:rPr>
            </w:pPr>
            <w:r>
              <w:rPr>
                <w:color w:val="333333"/>
                <w:sz w:val="28"/>
                <w:szCs w:val="28"/>
                <w:lang w:eastAsia="en-GB"/>
              </w:rPr>
              <w:t>Present perfect continuous:</w:t>
            </w:r>
          </w:p>
        </w:tc>
        <w:tc>
          <w:tcPr>
            <w:tcW w:type="auto" w:w="0"/>
            <w:tcBorders>
              <w:top w:color="000000" w:sz="6" w:val="single"/>
              <w:left w:color="000000" w:sz="6" w:val="single"/>
              <w:bottom w:color="000000" w:sz="6" w:val="single"/>
              <w:right w:color="000000" w:sz="6" w:val="single"/>
            </w:tcBorders>
            <w:vAlign w:val="center"/>
          </w:tcPr>
          <w:p>
            <w:pPr>
              <w:spacing w:after="360" w:before="360" w:line="240" w:lineRule="auto"/>
              <w:rPr>
                <w:color w:val="333333"/>
                <w:sz w:val="28"/>
                <w:szCs w:val="28"/>
                <w:lang w:eastAsia="en-GB"/>
              </w:rPr>
            </w:pPr>
            <w:r>
              <w:rPr>
                <w:color w:val="333333"/>
                <w:sz w:val="28"/>
                <w:szCs w:val="28"/>
                <w:lang w:eastAsia="en-GB"/>
              </w:rPr>
              <w:t>I have been working</w:t>
            </w:r>
          </w:p>
        </w:tc>
      </w:tr>
    </w:tbl>
    <w:p>
      <w:pPr>
        <w:rPr>
          <w:sz w:val="28"/>
          <w:szCs w:val="28"/>
          <w:lang w:bidi="ar_SA" w:eastAsia="en_US" w:val="en_GB"/>
        </w:rPr>
      </w:pPr>
    </w:p>
    <w:p>
      <w:pPr>
        <w:rPr>
          <w:sz w:val="28"/>
          <w:szCs w:val="28"/>
          <w:lang w:bidi="ar_SA" w:eastAsia="en_US" w:val="en_GB"/>
        </w:rPr>
      </w:pPr>
      <w:r>
        <w:rPr>
          <w:sz w:val="28"/>
          <w:szCs w:val="28"/>
        </w:rPr>
        <w:br/>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173312" simplePos="0">
                <wp:simplePos x="0" y="0"/>
                <wp:positionH relativeFrom="margin">
                  <wp:align>left</wp:align>
                </wp:positionH>
                <wp:positionV relativeFrom="paragraph">
                  <wp:posOffset>311150</wp:posOffset>
                </wp:positionV>
                <wp:extent cx="990600" cy="352425"/>
                <wp:effectExtent b="28575" l="0" r="19050" t="0"/>
                <wp:wrapNone/>
                <wp:docPr id="4120" name="Rounded Rectangle 4120"/>
                <wp:cNvGraphicFramePr/>
                <a:graphic>
                  <a:graphicData uri="http://schemas.microsoft.com/office/word/2010/wordprocessingShape">
                    <wps:wsp>
                      <wps:cNvPr id="0" name=""/>
                      <wps:cNvSpPr/>
                      <wps:spPr>
                        <a:xfrm>
                          <a:ext cx="9906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537A866D" id="Rounded Rectangle 4120" o:spid="_x0000_s1088" style="position:absolute;margin-left:0;margin-top:24.5pt;width:78pt;height:27.75pt;z-index:252173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4goTohQIAAA8FAAAOAAAAZHJzL2Uyb0RvYy54bWysVEtv2zAMvg/YfxB0X52kcdsEcYqgQYYB RVu0HXpmZPkByKImKbGzXz9KdtLHehrmg0yKFB+fPmpx3TWK7aV1NeqMj89GnEktMK91mfGfz5tv V5w5DzoHhVpm/CAdv15+/bJozVxOsEKVS8soiHbz1mS88t7Mk8SJSjbgztBITcYCbQOeVFsmuYWW ojcqmYxGF0mLNjcWhXSOdte9kS9j/KKQwt8XhZOeqYxTbT6uNq7bsCbLBcxLC6aqxVAG/EMVDdSa kp5CrcED29n6r1BNLSw6LPyZwCbBoqiFjD1QN+PRh26eKjAy9kLgOHOCyf2/sOJu/2BZnWd8Op4Q QBoauqVH3Olc5uyR8ANdKsmilcBqjZvTmSfzYAfNkRg67wrbhD/1xLoI8OEEsOw8E7Q5m40uRpRF kOk8nUwnabiA5PWwsc5/l9iwIGTchjpCERFb2N863/sf/UJCh6rON7VSUTm4G2XZHui+iSY5tpwp cJ42M76J35Dy3TGlWUv0Ta8uU6oOiIiFAk9iYwgap0vOQJXEcOFtrOXdaWfL7Snr6jxdr8efJQlF r8FVfXUxwuCmdKhdRr4OPQage2iD5LttF28pnYUjYWuL+YGuzmLPaWfEpqYEt9TsA1giMeFMg+nv aSkUUns4SJxVaH9/th/8iVtk5ayloaDWf+3ASsLwhybWzcbTaZiiqEzTy8AY+9ayfWvRu+YG6R7G 9AQYEcXg79VRLCw2LzS/q5CVTKAF5e5BHpQb3w8rvQBCrlbRjSbHgL/VT0aE4AG6AO1z9wLWDMzx RLk7PA4QzD9wp/cNJzWudh6LOhLrFVdiZVBo6iI/hxcijPVbPXq9vmPLPwAAAP//AwBQSwMEFAAG AAgAAAAhALhru5faAAAABwEAAA8AAABkcnMvZG93bnJldi54bWxMj0FPwzAMhe9I/IfISNxYAuoq KE0nVAkJuLGNA7esMU2hcaok27p/j3eCk5/1rOfv1avZj+KAMQ2BNNwuFAikLtiBeg3bzfPNPYiU DVkzBkINJ0ywai4valPZcKR3PKxzLziEUmU0uJynSsrUOfQmLcKExN5XiN5kXmMvbTRHDvejvFOq lN4MxB+cmbB12P2s917Dh5KnFypa00Xn2hLfPr9x+6r19dX89Agi45z/juGMz+jQMNMu7MkmMWrg IllD8cDz7C5LFjsWqliCbGr5n7/5BQAA//8DAFBLAQItABQABgAIAAAAIQC2gziS/gAAAOEBAAAT AAAAAAAAAAAAAAAAAAAAAABbQ29udGVudF9UeXBlc10ueG1sUEsBAi0AFAAGAAgAAAAhADj9If/W AAAAlAEAAAsAAAAAAAAAAAAAAAAALwEAAF9yZWxzLy5yZWxzUEsBAi0AFAAGAAgAAAAhAHiChOiF AgAADwUAAA4AAAAAAAAAAAAAAAAALgIAAGRycy9lMm9Eb2MueG1sUEsBAi0AFAAGAAgAAAAhALhr u5faAAAABwEAAA8AAAAAAAAAAAAAAAAA3wQAAGRycy9kb3ducmV2LnhtbFBLBQYAAAAABAAEAPMA AADmBQAAAAA= " fillcolor="window" strokecolor="#a35dd1" strokeweight="1.25pt">
                <v:textbox>
                  <w:txbxContent>
                    <w:p w:rsidR="00CC1DF3" w:rsidRPr="004413C7" w:rsidRDefault="00CC1DF3" w:rsidP="003D0908">
                      <w:pPr>
                        <w:jc w:val="center"/>
                        <w:rPr>
                          <w:sz w:val="24"/>
                        </w:rPr>
                      </w:pPr>
                      <w:r>
                        <w:rPr>
                          <w:sz w:val="32"/>
                        </w:rPr>
                        <w:t>Task 1</w:t>
                      </w:r>
                    </w:p>
                  </w:txbxContent>
                </v:textbox>
                <w10:wrap anchorx="margin"/>
              </v:roundrect>
            </w:pict>
          </mc:Fallback>
        </mc:AlternateConten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sz w:val="28"/>
          <w:szCs w:val="28"/>
        </w:rPr>
        <w:t>This student was asked to write about her morning using the present tense. Which verbs seem out of place?</w:t>
      </w:r>
    </w:p>
    <w:p>
      <w:pPr>
        <w:rPr>
          <w:sz w:val="28"/>
          <w:szCs w:val="28"/>
          <w:lang w:bidi="ar_SA" w:eastAsia="en_US" w:val="en_GB"/>
        </w:rPr>
      </w:pPr>
      <w:r>
        <w:rPr>
          <w:noProof w:val="1"/>
          <w:lang w:eastAsia="en-GB"/>
        </w:rPr>
        <w:tab/>
        <w:t>￸</w: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lang w:eastAsia="en-GB"/>
        </w:rPr>
        <w:drawing>
          <wp:anchor allowOverlap="1" behindDoc="0" distB="0" distL="114300" distR="114300" distT="0" layoutInCell="1" locked="0" relativeHeight="252182528" simplePos="0">
            <wp:simplePos x="0" y="0"/>
            <wp:positionH relativeFrom="column">
              <wp:posOffset>4714875</wp:posOffset>
            </wp:positionH>
            <wp:positionV relativeFrom="paragraph">
              <wp:posOffset>38100</wp:posOffset>
            </wp:positionV>
            <wp:extent cx="666750" cy="1064895"/>
            <wp:effectExtent b="40005" l="38100" r="38100" t="38100"/>
            <wp:wrapSquare wrapText="bothSides"/>
            <wp:docPr id="291" name="Picture 2" descr="http://www.sallynicholls.com/img/season_big.jpg"/>
            <wp:cNvGraphicFramePr>
              <a:graphicFrameLocks noChangeAspect="1"/>
            </wp:cNvGraphicFramePr>
            <a:graphic>
              <a:graphicData uri="http://schemas.openxmlformats.org/drawingml/2006/picture">
                <pic:pic>
                  <pic:nvPicPr>
                    <pic:cNvPr descr="http://www.sallynicholls.com/img/season_big.jpg" id="4" name="Picture 2"/>
                    <pic:cNvPicPr>
                      <a:picLocks noChangeArrowheads="1" noChangeAspect="1"/>
                    </pic:cNvPicPr>
                  </pic:nvPicPr>
                  <pic:blipFill>
                    <a:blip r:embed="rId27" cstate="print"/>
                    <a:srcRect/>
                    <a:stretch>
                      <a:fillRect/>
                    </a:stretch>
                  </pic:blipFill>
                  <pic:spPr bwMode="auto">
                    <a:xfrm>
                      <a:off x="0" y="0"/>
                      <a:ext cx="666750" cy="1064895"/>
                    </a:xfrm>
                    <a:prstGeom prst="rect">
                      <a:avLst/>
                    </a:prstGeom>
                    <a:noFill/>
                    <a:ln w="38100">
                      <a:solidFill>
                        <a:schemeClr val="tx2"/>
                      </a:solidFill>
                    </a:ln>
                  </pic:spPr>
                </pic:pic>
              </a:graphicData>
            </a:graphic>
            <wp14:sizeRelH relativeFrom="page">
              <wp14:pctWidth>0</wp14:pctWidth>
            </wp14:sizeRelH>
            <wp14:sizeRelV relativeFrom="page">
              <wp14:pctHeight>0</wp14:pctHeight>
            </wp14:sizeRelV>
          </wp:anchor>
        </w:drawing>
      </w:r>
      <w:r>
        <w:rPr>
          <w:noProof w:val="1"/>
          <w:lang w:eastAsia="en-GB"/>
        </w:rPr>
        <mc:AlternateContent>
          <mc:Choice Requires="wps">
            <w:drawing>
              <wp:anchor allowOverlap="1" behindDoc="0" distB="0" distL="114300" distR="114300" distT="0" layoutInCell="1" locked="0" relativeHeight="252177408" simplePos="0">
                <wp:simplePos x="0" y="0"/>
                <wp:positionH relativeFrom="margin">
                  <wp:posOffset>209550</wp:posOffset>
                </wp:positionH>
                <wp:positionV relativeFrom="paragraph">
                  <wp:posOffset>-314325</wp:posOffset>
                </wp:positionV>
                <wp:extent cx="990600" cy="352425"/>
                <wp:effectExtent b="28575" l="0" r="19050" t="0"/>
                <wp:wrapNone/>
                <wp:docPr id="4125" name="Rounded Rectangle 4125"/>
                <wp:cNvGraphicFramePr/>
                <a:graphic>
                  <a:graphicData uri="http://schemas.microsoft.com/office/word/2010/wordprocessingShape">
                    <wps:wsp>
                      <wps:cNvPr id="0" name=""/>
                      <wps:cNvSpPr/>
                      <wps:spPr>
                        <a:xfrm>
                          <a:ext cx="9906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2</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6CD293AF" id="Rounded Rectangle 4125" o:spid="_x0000_s1090" style="position:absolute;margin-left:16.5pt;margin-top:-24.75pt;width:78pt;height:27.75pt;z-index:252177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6+J61hAIAAA8FAAAOAAAAZHJzL2Uyb0RvYy54bWysVEtv2zAMvg/YfxB0X52kSR9BnSJokGFA 0QZth54ZWbINyKImKbGzXz9KdtPHehrmg0yKFB+fPurqums020vnazQ5H5+MOJNGYFGbMuc/n9bf LjjzAUwBGo3M+UF6fr34+uWqtXM5wQp1IR2jIMbPW5vzKgQ7zzIvKtmAP0ErDRkVugYCqa7MCgct RW90NhmNzrIWXWEdCuk97a56I1+k+EpJEe6V8jIwnXOqLaTVpXUb12xxBfPSga1qMZQB/1BFA7Wh pMdQKwjAdq7+K1RTC4ceVTgR2GSoVC1k6oG6GY8+dPNYgZWpFwLH2yNM/v+FFXf7jWN1kfPpeDLj zEBDt/SAO1PIgj0QfmBKLVmyElit9XM682g3btA8ibHzTrkm/qkn1iWAD0eAZReYoM3Ly9HZiK5B kOl0NplSRoqSvR62zofvEhsWhZy7WEcsImEL+1sfev8Xv5jQo66Lda11Ug7+Rju2B7pvokmBLWca fKDNnK/TN6R8d0wb1hJ9ZxfnhIEAIqLSEEhsLEHjTckZ6JIYLoJLtbw77V25PWZdns5Wq/FnSWLR K/BVX12KMLhpE2uXia9DjxHoHtoohW7bpVs6S5Hj1haLA12dw57T3op1TQluqdkNOCIx4UyDGe5p URqpPRwkzip0vz/bj/7ELbJy1tJQUOu/duAkYfjDEOsux9NpnKKkTGfnE1LcW8v2rcXsmhukexjT E2BFEqN/0C+ictg80/wuY1YygRGUuwd5UG5CP6z0Agi5XCY3mhwL4dY8WhGDR+gitE/dMzg7MCcQ 5e7wZYBg/oE7vW88aXC5C6jqRKxXXImVUaGpS/wcXog41m/15PX6ji3+AAAA//8DAFBLAwQUAAYA CAAAACEA0UBmSt0AAAAIAQAADwAAAGRycy9kb3ducmV2LnhtbEyPwU7DMBBE70j8g7VI3FobWqI2 ZFOhSEjAjVIO3Nx4G6fE6yh22/TvcU/0ODuj2TfFanSdONIQWs8ID1MFgrj2puUGYfP1OlmACFGz 0Z1nQjhTgFV5e1Po3PgTf9JxHRuRSjjkGsHG2OdShtqS02Hqe+Lk7fzgdExyaKQZ9CmVu04+KpVJ p1tOH6zuqbJU/64PDuFbyfMbzytdD9ZWGX387Gnzjnh/N748g4g0xv8wXPATOpSJaesPbILoEGaz NCUiTObLJxCXwGKZLluETIEsC3k9oPwDAAD//wMAUEsBAi0AFAAGAAgAAAAhALaDOJL+AAAA4QEA ABMAAAAAAAAAAAAAAAAAAAAAAFtDb250ZW50X1R5cGVzXS54bWxQSwECLQAUAAYACAAAACEAOP0h /9YAAACUAQAACwAAAAAAAAAAAAAAAAAvAQAAX3JlbHMvLnJlbHNQSwECLQAUAAYACAAAACEAuvie tYQCAAAPBQAADgAAAAAAAAAAAAAAAAAuAgAAZHJzL2Uyb0RvYy54bWxQSwECLQAUAAYACAAAACEA 0UBmSt0AAAAIAQAADwAAAAAAAAAAAAAAAADeBAAAZHJzL2Rvd25yZXYueG1sUEsFBgAAAAAEAAQA 8wAAAOgFAAAAAA== " fillcolor="window" strokecolor="#a35dd1" strokeweight="1.25pt">
                <v:textbox>
                  <w:txbxContent>
                    <w:p w:rsidR="00CC1DF3" w:rsidRPr="004413C7" w:rsidRDefault="00CC1DF3" w:rsidP="003D0908">
                      <w:pPr>
                        <w:jc w:val="center"/>
                        <w:rPr>
                          <w:sz w:val="24"/>
                        </w:rPr>
                      </w:pPr>
                      <w:r>
                        <w:rPr>
                          <w:sz w:val="32"/>
                        </w:rPr>
                        <w:t>Task 2</w:t>
                      </w:r>
                    </w:p>
                  </w:txbxContent>
                </v:textbox>
                <w10:wrap anchorx="margin"/>
              </v:roundrect>
            </w:pict>
          </mc:Fallback>
        </mc:AlternateContent>
      </w: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179456" simplePos="0">
                <wp:simplePos x="0" y="0"/>
                <wp:positionH relativeFrom="column">
                  <wp:posOffset>242570</wp:posOffset>
                </wp:positionH>
                <wp:positionV relativeFrom="paragraph">
                  <wp:posOffset>17145</wp:posOffset>
                </wp:positionV>
                <wp:extent cx="4371975" cy="685800"/>
                <wp:effectExtent b="0" l="0" r="0" t="0"/>
                <wp:wrapNone/>
                <wp:docPr id="4127" name="Title 1"/>
                <wp:cNvGraphicFramePr>
                  <a:graphicFrameLocks noGrp="1"/>
                </wp:cNvGraphicFramePr>
                <a:graphic>
                  <a:graphicData uri="http://schemas.microsoft.com/office/word/2010/wordprocessingShape">
                    <wps:wsp>
                      <wps:cNvPr id="0" name=""/>
                      <wps:cNvSpPr/>
                      <wps:spPr>
                        <a:xfrm>
                          <a:ext cx="4371975" cy="685800"/>
                        </a:xfrm>
                        <a:prstGeom prst="rect">
                          <a:avLst/>
                        </a:prstGeom>
                      </wps:spPr>
                      <wps:txbx>
                        <w:txbxContent>
                          <w:p>
                            <w:pPr>
                              <w:jc w:val="left"/>
                            </w:pPr>
                            <w:r>
                              <w:rPr>
                                <w:b w:val="0"/>
                                <w:i w:val="0"/>
                                <w:sz w:val="28"/>
                              </w:rPr>
                              <w:t>Book blurbs are written in the present tense. This one has been switched to the past. Can you switch it back? The verbs in green are the ones you need to change or modify.</w:t>
                            </w:r>
                          </w:p>
                        </w:txbxContent>
                      </wps:txbx>
                      <wps:bodyPr anchor="b" anchorCtr="0" vert="horz" wrap="square">
                        <a:noAutofit/>
                      </wps:bodyPr>
                    </wps:wsp>
                  </a:graphicData>
                </a:graphic>
                <wp14:sizeRelH relativeFrom="margin">
                  <wp14:pctWidth>0</wp14:pctWidth>
                </wp14:sizeRelH>
              </wp:anchor>
            </w:drawing>
          </mc:Choice>
          <mc:Fallback>
            <w:pict>
              <v:rect w14:anchorId="7082C0D1" id="Title 1" o:spid="_x0000_s1091" style="position:absolute;margin-left:19.1pt;margin-top:1.35pt;width:344.25pt;height:54pt;z-index:252179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bottom"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9sIN2rQEAAD4DAAAOAAAAZHJzL2Uyb0RvYy54bWysUttu2zAMfR+wfxD0vtjO2iQzohTDivWl 2Aq0/QBFlmJhlqiJSuzs60epSbrL27AXgZejQx6S65vJDeygI1rwgjezmjPtFXTW7wR/fvr8bsUZ Juk7OYDXgh818pvN2zfrMbR6Dj0MnY6MSDy2YxC8Tym0VYWq107iDIL2lDQQnUzkxl3VRTkSuxuq eV0vqhFiFyIojUjR25ck3xR+Y7RKX41BndggOPWWyhvLu81vtVnLdhdl6K06tSH/oQsnraeiF6pb mSTbR/sXlbMqAoJJMwWuAmOs0kUDqWnqP9Q89jLoooWGg+EyJvx/tOrL4SEy2wl+1cyXnHnpaEtP Ng2aNXk6Y8CWQI/hIWZ9GO5BfUPm4S7Sugqk+g2THTyhJxNd/kU62VSGfrwMXU+JKQpevV82H5bX nCnKLVbXq7pspZLt+XeImO40OJYNwSMttcxaHu4xUYsEPUPIea2frTRtpyJvMT+r2UJ3JM10tETW Q/zB2UgHIDh+38uoOZNeUVjw7dn8lMrFZCUePu4TGFvq5gIvbKe6tKTSzumg8hX86hfU69lvfgIA AP//AwBQSwMEFAAGAAgAAAAhAN6RTZjfAAAACAEAAA8AAABkcnMvZG93bnJldi54bWxMjz1PwzAQ hnck/oN1SCwVdRqgiUKcCrUwIAZEYWC8xkec4o8odtvw7zkm2O70PnrvuXo1OSuONMY+eAWLeQaC fBt07zsF72+PVyWImNBrtMGTgm+KsGrOz2qsdDj5VzpuUye4xMcKFZiUhkrK2BpyGOdhIM/ZZxgd Jl7HTuoRT1zurMyzbCkd9p4vGBxobaj92h6cgtl+9rLBpwdb3k748XxTbMis90pdXkz3dyASTekP hl99VoeGnXbh4HUUVsF1mTOpIC9AcFzkSx52zC2yAmRTy/8PND8AAAD//wMAUEsBAi0AFAAGAAgA AAAhALaDOJL+AAAA4QEAABMAAAAAAAAAAAAAAAAAAAAAAFtDb250ZW50X1R5cGVzXS54bWxQSwEC LQAUAAYACAAAACEAOP0h/9YAAACUAQAACwAAAAAAAAAAAAAAAAAvAQAAX3JlbHMvLnJlbHNQSwEC LQAUAAYACAAAACEA/bCDdq0BAAA+AwAADgAAAAAAAAAAAAAAAAAuAgAAZHJzL2Uyb0RvYy54bWxQ SwECLQAUAAYACAAAACEA3pFNmN8AAAAIAQAADwAAAAAAAAAAAAAAAAAHBAAAZHJzL2Rvd25yZXYu eG1sUEsFBgAAAAAEAAQA8wAAABMFAAAAAA== " filled="f" stroked="f">
                <v:path arrowok="t"/>
                <o:lock v:ext="edit" grouping="t"/>
                <v:textbox>
                  <w:txbxContent>
                    <w:p w:rsidR="00CC1DF3" w:rsidRPr="003D0908" w:rsidRDefault="00CC1DF3" w:rsidP="003D0908">
                      <w:pPr>
                        <w:pStyle w:val="NormalWeb"/>
                        <w:spacing w:before="0" w:beforeAutospacing="0" w:after="0" w:afterAutospacing="0"/>
                        <w:rPr>
                          <w:sz w:val="20"/>
                        </w:rPr>
                      </w:pPr>
                      <w:r w:rsidRPr="003D0908">
                        <w:rPr>
                          <w:rFonts w:asciiTheme="minorHAnsi" w:eastAsiaTheme="majorEastAsia" w:hAnsi="Tw Cen MT" w:cstheme="majorBidi"/>
                          <w:kern w:val="24"/>
                          <w:sz w:val="28"/>
                          <w:szCs w:val="36"/>
                        </w:rPr>
                        <w:t>Book blurbs are written in the present tense. This one has been switched to the past. Can you switch it back? The verbs in green are the ones you need to change or modify.</w:t>
                      </w:r>
                    </w:p>
                  </w:txbxContent>
                </v:textbox>
              </v:rect>
            </w:pict>
          </mc:Fallback>
        </mc:AlternateContent>
      </w:r>
    </w:p>
    <w:p>
      <w:pPr>
        <w:rPr>
          <w:sz w:val="28"/>
          <w:szCs w:val="28"/>
          <w:lang w:bidi="ar_SA" w:eastAsia="en_US" w:val="en_GB"/>
        </w:rPr>
      </w:pP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181504" simplePos="0">
                <wp:simplePos x="0" y="0"/>
                <wp:positionH relativeFrom="margin">
                  <wp:align>left</wp:align>
                </wp:positionH>
                <wp:positionV relativeFrom="paragraph">
                  <wp:posOffset>268605</wp:posOffset>
                </wp:positionV>
                <wp:extent cx="5314950" cy="1133475"/>
                <wp:effectExtent b="28575" l="0" r="19050" t="0"/>
                <wp:wrapNone/>
                <wp:docPr id="290" name="Content Placeholder 2"/>
                <wp:cNvGraphicFramePr>
                  <a:graphicFrameLocks noGrp="1"/>
                </wp:cNvGraphicFramePr>
                <a:graphic>
                  <a:graphicData uri="http://schemas.microsoft.com/office/word/2010/wordprocessingShape">
                    <wps:wsp>
                      <wps:cNvPr id="0" name=""/>
                      <wps:cNvSpPr/>
                      <wps:spPr>
                        <a:xfrm>
                          <a:ext cx="5314950" cy="1133475"/>
                        </a:xfrm>
                        <a:prstGeom prst="rect">
                          <a:avLst/>
                        </a:prstGeom>
                        <a:solidFill>
                          <a:srgbClr val="FFFFFF"/>
                        </a:solidFill>
                        <a:ln algn="ctr" cap="flat" cmpd="sng" w="19050">
                          <a:solidFill>
                            <a:srgbClr val="727CA3"/>
                          </a:solidFill>
                          <a:prstDash val="solid"/>
                        </a:ln>
                        <a:effectLst/>
                      </wps:spPr>
                      <wps:txbx>
                        <w:txbxContent>
                          <w:p>
                            <w:pPr>
                              <w:jc w:val="left"/>
                            </w:pPr>
                            <w:r>
                              <w:rPr>
                                <w:b w:val="0"/>
                                <w:i w:val="0"/>
                                <w:color w:val="000000"/>
                                <w:sz w:val="28"/>
                              </w:rPr>
                              <w:t xml:space="preserve">On a wild and stormy night Molly </w:t>
                            </w:r>
                            <w:r>
                              <w:rPr>
                                <w:b w:val="1"/>
                                <w:i w:val="0"/>
                                <w:color w:val="00B050"/>
                                <w:sz w:val="28"/>
                              </w:rPr>
                              <w:t>ran</w:t>
                            </w:r>
                            <w:r>
                              <w:rPr>
                                <w:b w:val="0"/>
                                <w:i w:val="0"/>
                                <w:color w:val="000000"/>
                                <w:sz w:val="28"/>
                              </w:rPr>
                              <w:t xml:space="preserve"> away from her grandparents’ house. Her dad </w:t>
                            </w:r>
                            <w:r>
                              <w:rPr>
                                <w:b w:val="1"/>
                                <w:i w:val="0"/>
                                <w:color w:val="00B050"/>
                                <w:sz w:val="28"/>
                              </w:rPr>
                              <w:t>[ ]</w:t>
                            </w:r>
                            <w:r>
                              <w:rPr>
                                <w:b w:val="1"/>
                                <w:i w:val="0"/>
                                <w:color w:val="000000"/>
                                <w:sz w:val="28"/>
                              </w:rPr>
                              <w:t xml:space="preserve"> </w:t>
                            </w:r>
                            <w:r>
                              <w:rPr>
                                <w:b w:val="1"/>
                                <w:i w:val="0"/>
                                <w:color w:val="00B050"/>
                                <w:sz w:val="28"/>
                              </w:rPr>
                              <w:t>sent</w:t>
                            </w:r>
                            <w:r>
                              <w:rPr>
                                <w:b w:val="1"/>
                                <w:i w:val="0"/>
                                <w:color w:val="000000"/>
                                <w:sz w:val="28"/>
                              </w:rPr>
                              <w:t xml:space="preserve"> </w:t>
                            </w:r>
                            <w:r>
                              <w:rPr>
                                <w:b w:val="0"/>
                                <w:i w:val="0"/>
                                <w:color w:val="000000"/>
                                <w:sz w:val="28"/>
                              </w:rPr>
                              <w:t xml:space="preserve">her to live there until he Sorts Things Out at home. In the howling darkness, Molly </w:t>
                            </w:r>
                            <w:r>
                              <w:rPr>
                                <w:b w:val="1"/>
                                <w:i w:val="0"/>
                                <w:color w:val="00B050"/>
                                <w:sz w:val="28"/>
                              </w:rPr>
                              <w:t>saw</w:t>
                            </w:r>
                            <w:r>
                              <w:rPr>
                                <w:b w:val="0"/>
                                <w:i w:val="0"/>
                                <w:color w:val="C00000"/>
                                <w:sz w:val="28"/>
                              </w:rPr>
                              <w:t xml:space="preserve"> </w:t>
                            </w:r>
                            <w:r>
                              <w:rPr>
                                <w:b w:val="0"/>
                                <w:i w:val="0"/>
                                <w:color w:val="000000"/>
                                <w:sz w:val="28"/>
                              </w:rPr>
                              <w:t xml:space="preserve">a desperate figure running for his life from a terrifying midnight hunt. He </w:t>
                            </w:r>
                            <w:r>
                              <w:rPr>
                                <w:b w:val="1"/>
                                <w:i w:val="0"/>
                                <w:color w:val="00B050"/>
                                <w:sz w:val="28"/>
                              </w:rPr>
                              <w:t>had</w:t>
                            </w:r>
                            <w:r>
                              <w:rPr>
                                <w:b w:val="0"/>
                                <w:i w:val="0"/>
                                <w:color w:val="000000"/>
                                <w:sz w:val="28"/>
                              </w:rPr>
                              <w:t xml:space="preserve"> come to help her. But why? And who </w:t>
                            </w:r>
                            <w:r>
                              <w:rPr>
                                <w:b w:val="1"/>
                                <w:i w:val="0"/>
                                <w:color w:val="00B050"/>
                                <w:sz w:val="28"/>
                              </w:rPr>
                              <w:t>was</w:t>
                            </w:r>
                            <w:r>
                              <w:rPr>
                                <w:b w:val="0"/>
                                <w:i w:val="0"/>
                                <w:color w:val="000000"/>
                                <w:sz w:val="28"/>
                              </w:rPr>
                              <w:t xml:space="preserve"> he?</w:t>
                            </w:r>
                          </w:p>
                        </w:txbxContent>
                      </wps:txbx>
                      <wps:bodyPr anchor="ctr" vert="horz" wrap="square">
                        <a:noAutofit/>
                      </wps:bodyPr>
                    </wps:wsp>
                  </a:graphicData>
                </a:graphic>
                <wp14:sizeRelH relativeFrom="margin">
                  <wp14:pctWidth>0</wp14:pctWidth>
                </wp14:sizeRelH>
                <wp14:sizeRelV relativeFrom="margin">
                  <wp14:pctHeight>0</wp14:pctHeight>
                </wp14:sizeRelV>
              </wp:anchor>
            </w:drawing>
          </mc:Choice>
          <mc:Fallback>
            <w:pict>
              <v:rect xmlns:w10="urn:schemas-microsoft-com:office:word" w14:anchorId="2FBB98A7" id="_x0000_s1092" style="position:absolute;margin-left:0;margin-top:21.15pt;width:418.5pt;height:89.25pt;z-index:252181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QlngUCQIAAAoEAAAOAAAAZHJzL2Uyb0RvYy54bWysU8tu2zAQvBfoPxC817LkOK4Fy0Fgw7kE rYGkH7CmqAdKkSyXtuR+fZeMYidtT0V1ILTk7nB2Zrm6GzrFTtJha3TB08mUM6mFKVtdF/zb8+7T Z87Qgy5BGS0LfpbI79YfP6x6m8vMNEaV0jEC0Zj3tuCN9zZPEhSN7AAnxkpNh5VxHXgKXZ2UDnpC 71SSTae3SW9caZ0REpF2ty+HfB3xq0oK/7WqUHqmCk7cfFxdXA9hTdYryGsHtmnFSAP+gUUHraZL L1Bb8MCOrv0DqmuFM2gqPxGmS0xVtULGHqibdPpbN08NWBl7IXHQXmTC/wcrvpz2jrVlwbMl6aOh I5M2RnupPdsrEHK0KAtS9RZzqniyexeaRftoxHdk2jw48i4NKcm7nBDgmD1UrgtV1DQbogPniwNy 8EzQ5nyW3iznRETQWZrOZjeLeUSF/LXcOvQP0nQs/BTckcVReTg9og8EIH9NiRyNastdq1QMzrhR jp2ApoGGqDQ9ZwrQ02bBd/Ebb8O3ZUqznugsp5EZUKuVAk8kO0vCoa45A1XT/AvvIpd31ejqw+XW RbbY3M/+dkkgvQVsXthFhDFN6cBdxmkee7zqGv78cBiih7cROWwdTHkmY+llkkaNcT8562nKie2P I7gwVJBrc3/0pmqjatei0UMauCjm+DjCRL+NY9b1Ca9/AQAA//8DAFBLAwQUAAYACAAAACEAsJFm bt4AAAAHAQAADwAAAGRycy9kb3ducmV2LnhtbEyPwU7DMBBE70j8g7VI3KhNikoUsqlQUZEK9EDh ws21TRI1Xkex0wa+nuUEx50Zzbwtl5PvxNENsQ2EcD1TIByZYFuqEd7f1lc5iJg0Wd0FcghfLsKy Oj8rdWHDiV7dcZdqwSUUC43QpNQXUkbTOK/jLPSO2PsMg9eJz6GWdtAnLvedzJRaSK9b4oVG927V OHPYjR7BPGwft98f8sk+r14WoyG13mwOiJcX0/0diOSm9BeGX3xGh4qZ9mEkG0WHwI8khJtsDoLd fH7Lwh4hy1QOsirlf/7qBwAA//8DAFBLAQItABQABgAIAAAAIQC2gziS/gAAAOEBAAATAAAAAAAA AAAAAAAAAAAAAABbQ29udGVudF9UeXBlc10ueG1sUEsBAi0AFAAGAAgAAAAhADj9If/WAAAAlAEA AAsAAAAAAAAAAAAAAAAALwEAAF9yZWxzLy5yZWxzUEsBAi0AFAAGAAgAAAAhAJCWeBQJAgAACgQA AA4AAAAAAAAAAAAAAAAALgIAAGRycy9lMm9Eb2MueG1sUEsBAi0AFAAGAAgAAAAhALCRZm7eAAAA BwEAAA8AAAAAAAAAAAAAAAAAYwQAAGRycy9kb3ducmV2LnhtbFBLBQYAAAAABAAEAPMAAABuBQAA AAA= " fillcolor="window" strokecolor="#727ca3" strokeweight="1.5pt">
                <v:path arrowok="t"/>
                <o:lock v:ext="edit" grouping="t"/>
                <v:textbox>
                  <w:txbxContent>
                    <w:p w:rsidR="00CC1DF3" w:rsidRPr="003D0908" w:rsidRDefault="00CC1DF3" w:rsidP="002D0A21">
                      <w:pPr>
                        <w:pStyle w:val="ListParagraph"/>
                        <w:numPr>
                          <w:ilvl w:val="0"/>
                          <w:numId w:val="20"/>
                        </w:numPr>
                        <w:rPr>
                          <w:rFonts w:asciiTheme="minorHAnsi" w:eastAsia="Times New Roman" w:hAnsiTheme="minorHAnsi"/>
                          <w:color w:val="727CA3"/>
                          <w:sz w:val="28"/>
                          <w:szCs w:val="28"/>
                        </w:rPr>
                      </w:pPr>
                      <w:r w:rsidRPr="003D0908">
                        <w:rPr>
                          <w:rFonts w:asciiTheme="minorHAnsi" w:eastAsia="+mn-ea" w:hAnsiTheme="minorHAnsi" w:cs="+mn-cs"/>
                          <w:color w:val="000000"/>
                          <w:kern w:val="24"/>
                          <w:sz w:val="28"/>
                          <w:szCs w:val="28"/>
                        </w:rPr>
                        <w:t xml:space="preserve">On a wild and stormy night Molly </w:t>
                      </w:r>
                      <w:r w:rsidRPr="003D0908">
                        <w:rPr>
                          <w:rFonts w:asciiTheme="minorHAnsi" w:eastAsia="+mn-ea" w:hAnsiTheme="minorHAnsi" w:cs="+mn-cs"/>
                          <w:b/>
                          <w:bCs/>
                          <w:color w:val="00B050"/>
                          <w:kern w:val="24"/>
                          <w:sz w:val="28"/>
                          <w:szCs w:val="28"/>
                        </w:rPr>
                        <w:t>ran</w:t>
                      </w:r>
                      <w:r w:rsidRPr="003D0908">
                        <w:rPr>
                          <w:rFonts w:asciiTheme="minorHAnsi" w:eastAsia="+mn-ea" w:hAnsiTheme="minorHAnsi" w:cs="+mn-cs"/>
                          <w:color w:val="000000"/>
                          <w:kern w:val="24"/>
                          <w:sz w:val="28"/>
                          <w:szCs w:val="28"/>
                        </w:rPr>
                        <w:t xml:space="preserve"> away from her grandparents’ house. Her dad </w:t>
                      </w:r>
                      <w:r w:rsidRPr="003D0908">
                        <w:rPr>
                          <w:rFonts w:asciiTheme="minorHAnsi" w:eastAsia="+mn-ea" w:hAnsiTheme="minorHAnsi" w:cs="+mn-cs"/>
                          <w:b/>
                          <w:bCs/>
                          <w:color w:val="00B050"/>
                          <w:kern w:val="24"/>
                          <w:sz w:val="28"/>
                          <w:szCs w:val="28"/>
                        </w:rPr>
                        <w:t>[ ]</w:t>
                      </w:r>
                      <w:r w:rsidRPr="003D0908">
                        <w:rPr>
                          <w:rFonts w:asciiTheme="minorHAnsi" w:eastAsia="+mn-ea" w:hAnsiTheme="minorHAnsi" w:cs="+mn-cs"/>
                          <w:b/>
                          <w:bCs/>
                          <w:color w:val="000000"/>
                          <w:kern w:val="24"/>
                          <w:sz w:val="28"/>
                          <w:szCs w:val="28"/>
                        </w:rPr>
                        <w:t xml:space="preserve"> </w:t>
                      </w:r>
                      <w:r w:rsidRPr="003D0908">
                        <w:rPr>
                          <w:rFonts w:asciiTheme="minorHAnsi" w:eastAsia="+mn-ea" w:hAnsiTheme="minorHAnsi" w:cs="+mn-cs"/>
                          <w:b/>
                          <w:bCs/>
                          <w:color w:val="00B050"/>
                          <w:kern w:val="24"/>
                          <w:sz w:val="28"/>
                          <w:szCs w:val="28"/>
                        </w:rPr>
                        <w:t>sent</w:t>
                      </w:r>
                      <w:r w:rsidRPr="003D0908">
                        <w:rPr>
                          <w:rFonts w:asciiTheme="minorHAnsi" w:eastAsia="+mn-ea" w:hAnsiTheme="minorHAnsi" w:cs="+mn-cs"/>
                          <w:b/>
                          <w:bCs/>
                          <w:color w:val="000000"/>
                          <w:kern w:val="24"/>
                          <w:sz w:val="28"/>
                          <w:szCs w:val="28"/>
                        </w:rPr>
                        <w:t xml:space="preserve"> </w:t>
                      </w:r>
                      <w:r w:rsidRPr="003D0908">
                        <w:rPr>
                          <w:rFonts w:asciiTheme="minorHAnsi" w:eastAsia="+mn-ea" w:hAnsiTheme="minorHAnsi" w:cs="+mn-cs"/>
                          <w:color w:val="000000"/>
                          <w:kern w:val="24"/>
                          <w:sz w:val="28"/>
                          <w:szCs w:val="28"/>
                        </w:rPr>
                        <w:t xml:space="preserve">her to live there until he Sorts Things Out at home. In the howling darkness, Molly </w:t>
                      </w:r>
                      <w:r w:rsidRPr="003D0908">
                        <w:rPr>
                          <w:rFonts w:asciiTheme="minorHAnsi" w:eastAsia="+mn-ea" w:hAnsiTheme="minorHAnsi" w:cs="+mn-cs"/>
                          <w:b/>
                          <w:bCs/>
                          <w:color w:val="00B050"/>
                          <w:kern w:val="24"/>
                          <w:sz w:val="28"/>
                          <w:szCs w:val="28"/>
                        </w:rPr>
                        <w:t>saw</w:t>
                      </w:r>
                      <w:r w:rsidRPr="003D0908">
                        <w:rPr>
                          <w:rFonts w:asciiTheme="minorHAnsi" w:eastAsia="+mn-ea" w:hAnsiTheme="minorHAnsi" w:cs="+mn-cs"/>
                          <w:color w:val="C00000"/>
                          <w:kern w:val="24"/>
                          <w:sz w:val="28"/>
                          <w:szCs w:val="28"/>
                        </w:rPr>
                        <w:t xml:space="preserve"> </w:t>
                      </w:r>
                      <w:r w:rsidRPr="003D0908">
                        <w:rPr>
                          <w:rFonts w:asciiTheme="minorHAnsi" w:eastAsia="+mn-ea" w:hAnsiTheme="minorHAnsi" w:cs="+mn-cs"/>
                          <w:color w:val="000000"/>
                          <w:kern w:val="24"/>
                          <w:sz w:val="28"/>
                          <w:szCs w:val="28"/>
                        </w:rPr>
                        <w:t xml:space="preserve">a desperate figure running for his life from a terrifying midnight hunt. He </w:t>
                      </w:r>
                      <w:r w:rsidRPr="003D0908">
                        <w:rPr>
                          <w:rFonts w:asciiTheme="minorHAnsi" w:eastAsia="+mn-ea" w:hAnsiTheme="minorHAnsi" w:cs="+mn-cs"/>
                          <w:b/>
                          <w:bCs/>
                          <w:color w:val="00B050"/>
                          <w:kern w:val="24"/>
                          <w:sz w:val="28"/>
                          <w:szCs w:val="28"/>
                        </w:rPr>
                        <w:t>had</w:t>
                      </w:r>
                      <w:r w:rsidRPr="003D0908">
                        <w:rPr>
                          <w:rFonts w:asciiTheme="minorHAnsi" w:eastAsia="+mn-ea" w:hAnsiTheme="minorHAnsi" w:cs="+mn-cs"/>
                          <w:color w:val="000000"/>
                          <w:kern w:val="24"/>
                          <w:sz w:val="28"/>
                          <w:szCs w:val="28"/>
                        </w:rPr>
                        <w:t xml:space="preserve"> come to help her. But why? And who </w:t>
                      </w:r>
                      <w:r w:rsidRPr="003D0908">
                        <w:rPr>
                          <w:rFonts w:asciiTheme="minorHAnsi" w:eastAsia="+mn-ea" w:hAnsiTheme="minorHAnsi" w:cs="+mn-cs"/>
                          <w:b/>
                          <w:bCs/>
                          <w:color w:val="00B050"/>
                          <w:kern w:val="24"/>
                          <w:sz w:val="28"/>
                          <w:szCs w:val="28"/>
                        </w:rPr>
                        <w:t>was</w:t>
                      </w:r>
                      <w:r w:rsidRPr="003D0908">
                        <w:rPr>
                          <w:rFonts w:asciiTheme="minorHAnsi" w:eastAsia="+mn-ea" w:hAnsiTheme="minorHAnsi" w:cs="+mn-cs"/>
                          <w:color w:val="000000"/>
                          <w:kern w:val="24"/>
                          <w:sz w:val="28"/>
                          <w:szCs w:val="28"/>
                        </w:rPr>
                        <w:t xml:space="preserve"> he?</w:t>
                      </w:r>
                    </w:p>
                  </w:txbxContent>
                </v:textbox>
                <w10:wrap anchorx="margin"/>
              </v:rect>
            </w:pict>
          </mc:Fallback>
        </mc:AlternateConten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tabs>
          <w:tab w:leader="none" w:pos="1515" w:val="left"/>
          <w:tab w:leader="none" w:pos="4873" w:val="center"/>
        </w:tabs>
        <w:rPr>
          <w:sz w:val="36"/>
          <w:szCs w:val="22"/>
          <w:lang w:bidi="ar_SA" w:eastAsia="en_US" w:val="en_GB"/>
        </w:rPr>
      </w:pPr>
      <w:r>
        <w:rPr>
          <w:noProof w:val="1"/>
          <w:sz w:val="36"/>
          <w:lang w:eastAsia="en-GB"/>
        </w:rPr>
        <mc:AlternateContent>
          <mc:Choice Requires="wps">
            <w:drawing>
              <wp:anchor allowOverlap="1" behindDoc="0" distB="0" distL="114300" distR="114300" distT="0" layoutInCell="1" locked="0" relativeHeight="252195840" simplePos="0">
                <wp:simplePos x="0" y="0"/>
                <wp:positionH relativeFrom="column">
                  <wp:posOffset>2838450</wp:posOffset>
                </wp:positionH>
                <wp:positionV relativeFrom="paragraph">
                  <wp:posOffset>-247650</wp:posOffset>
                </wp:positionV>
                <wp:extent cx="421005" cy="381635"/>
                <wp:effectExtent b="37465" l="38100" r="17145" t="38100"/>
                <wp:wrapNone/>
                <wp:docPr id="4162" name="5-Point Star 4162"/>
                <wp:cNvGraphicFramePr/>
                <a:graphic>
                  <a:graphicData uri="http://schemas.microsoft.com/office/word/2010/wordprocessingShape">
                    <wps:wsp>
                      <wps:cNvPr id="0" name=""/>
                      <wps:cNvSpPr/>
                      <wps:spPr>
                        <a:xfrm>
                          <a:ext cx="421005" cy="381635"/>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3FA94BFB" id="5-Point Star 4162" o:spid="_x0000_s1026" style="position:absolute;margin-left:223.5pt;margin-top:-19.5pt;width:33.15pt;height:30.05pt;z-index:252195840;visibility:visible;mso-wrap-style:square;mso-wrap-distance-left:9pt;mso-wrap-distance-top:0;mso-wrap-distance-right:9pt;mso-wrap-distance-bottom:0;mso-position-horizontal:absolute;mso-position-horizontal-relative:text;mso-position-vertical:absolute;mso-position-vertical-relative:text;v-text-anchor:middle" coordsize="421005,381635"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dc/V4jwIAAHYFAAAOAAAAZHJzL2Uyb0RvYy54bWysVM1u2zAMvg/YOwi6t7bTpOuCOkXQIsOA og2WDj0rshQLkEVNUuJkTz9KdpygLXYY5oNMiuTHH5G8vds3muyE8wpMSYvLnBJhOFTKbEr682Vx cUOJD8xUTIMRJT0IT+9mnz/dtnYqRlCDroQjCGL8tLUlrUOw0yzzvBYN85dghUGhBNewgKzbZJVj LaI3Ohvl+XXWgqusAy68x9uHTkhnCV9KwcOzlF4EokuKsYV0unSu45nNbtl045itFe/DYP8QRcOU QacD1AMLjGydegfVKO7AgwyXHJoMpFRcpBwwmyJ/k82qZlakXLA43g5l8v8Plj/tlo6oqqTj4npE iWENvtLkYgnKBLIKzJEkwDq11k9RfWWXruc8kjHpvXRN/GM6ZJ9qexhqK/aBcLwcj4o8n1DCUXR1 U1xfTWLts5OxdT58E9CQSJQUm8ZNUknZ7tGHTveoE5150KpaKK0T4zbre+3IjuE7L/DL09Mi/Jla FjPoYk5UOGgRjbX5ISTWAKMcJY+p+8SAxzgXJhSdqGaV6NxMcvz6JAaLlFICjMgSwxuwe4DY2e+x u/x6/WgqUvMOxvnfAuuMB4vkGUwYjBtlwH0EoDGr3nOnj+GflSaSa6gO2CEOutHxli8UPtAj82HJ HM4KThXOf3jGQ2poSwo9RUkN7vdH91EfWxillLQ4e/jav7bMCUr0d4PN/bUYj+OwJmY8+TJCxp1L 1ucSs23uAZ+9wE1jeSKjftBHUjpoXnFNzKNXFDHD0XdJeXBH5j50OwEXDRfzeVLDAbUsPJqV5RE8 VjX238v+lTnbd2nA9n6C45yy6Zte7XSjpYH5NoBUqZFPde3rjcOdGqdfRHF7nPNJ67QuZ38AAAD/ /wMAUEsDBBQABgAIAAAAIQCu5kQu3wAAAAoBAAAPAAAAZHJzL2Rvd25yZXYueG1sTI9BT4NAEIXv Jv6HzZh4Me1CqVqRoUESE6/FynkLI0tkZwm7pfjvXU96e5P38uZ72X4xg5hpcr1lhHgdgSBubNtz h3B8f13tQDivuFWDZUL4Jgf7/PoqU2lrL3ygufKdCCXsUoWgvR9TKV2jySi3tiNx8D7tZJQP59TJ dlKXUG4GuYmiB2lUz+GDViOVmpqv6mwQmrtDUezeXj5qorGsZ92X9bFCvL1ZimcQnhb/F4Zf/IAO eWA62TO3TgwI2+1j2OIRVslTECFxHycJiBPCJo5B5pn8PyH/AQAA//8DAFBLAQItABQABgAIAAAA IQC2gziS/gAAAOEBAAATAAAAAAAAAAAAAAAAAAAAAABbQ29udGVudF9UeXBlc10ueG1sUEsBAi0A FAAGAAgAAAAhADj9If/WAAAAlAEAAAsAAAAAAAAAAAAAAAAALwEAAF9yZWxzLy5yZWxzUEsBAi0A FAAGAAgAAAAhAB1z9XiPAgAAdgUAAA4AAAAAAAAAAAAAAAAALgIAAGRycy9lMm9Eb2MueG1sUEsB Ai0AFAAGAAgAAAAhAK7mRC7fAAAACgEAAA8AAAAAAAAAAAAAAAAA6QQAAGRycy9kb3ducmV2Lnht bFBLBQYAAAAABAAEAPMAAAD1BQAAAAA= " path="m,145771r160810,1l210503,r49692,145772l421005,145771,290906,235862r49694,145772l210503,291541,80405,381634,130099,235862,,145771xe" fillcolor="yellow" strokecolor="#0a5382 [1604]" strokeweight="1.25pt">
                <v:path arrowok="t" o:connecttype="custom" o:connectlocs="0,145771;160810,145772;210503,0;260195,145772;421005,145771;290906,235862;340600,381634;210503,291541;80405,381634;130099,235862;0,145771" o:connectangles="0,0,0,0,0,0,0,0,0,0,0"/>
              </v:shape>
            </w:pict>
          </mc:Fallback>
        </mc:AlternateContent>
      </w: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22"/>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a present tense verb</w:t>
      </w:r>
      <w:r>
        <w:rPr>
          <w:sz w:val="28"/>
          <w:szCs w:val="28"/>
        </w:rPr>
        <w:t xml:space="preserve"> in your reading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any </w:t>
      </w:r>
      <w:r>
        <w:rPr>
          <w:sz w:val="28"/>
          <w:szCs w:val="28"/>
        </w:rPr>
        <w:t>present tense verbs</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184576" simplePos="0">
                <wp:simplePos x="0" y="0"/>
                <wp:positionH relativeFrom="margin">
                  <wp:align>left</wp:align>
                </wp:positionH>
                <wp:positionV relativeFrom="paragraph">
                  <wp:posOffset>5715</wp:posOffset>
                </wp:positionV>
                <wp:extent cx="1905000" cy="352425"/>
                <wp:effectExtent b="28575" l="0" r="19050" t="0"/>
                <wp:wrapNone/>
                <wp:docPr id="292" name="Rounded Rectangle 292"/>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2BD8DFDA" id="Rounded Rectangle 292" o:spid="_x0000_s1093" style="position:absolute;margin-left:0;margin-top:.45pt;width:150pt;height:27.75pt;z-index:252184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dyASLhQIAAA4FAAAOAAAAZHJzL2Uyb0RvYy54bWysVEtv2zAMvg/YfxB0X524cR9BnSJokGFA 0QZth54ZWX4AsqhJSuzs14+S3fSxnob5IJMixcenj7q67lvF9tK6BnXOpycTzqQWWDS6yvnPp/W3 C86cB12AQi1zfpCOXy++frnqzFymWKMqpGUURLt5Z3Jee2/mSeJELVtwJ2ikJmOJtgVPqq2SwkJH 0VuVpJPJWdKhLYxFIZ2j3dVg5IsYvyyl8Pdl6aRnKudUm4+rjes2rMniCuaVBVM3YiwD/qGKFhpN SY+hVuCB7WzzV6i2ERYdlv5EYJtgWTZCxh6om+nkQzePNRgZeyFwnDnC5P5fWHG331jWFDlPL1PO NLR0SQ+404Us2APBB7pSkgUjQdUZN6cTj2ZjR82RGPruS9uGP3XE+gjv4Qiv7D0TtDm9nGSTCd2C INtpls7SLARNXk8b6/x3iS0LQs5tqCMUEaGF/a3zg/+LX8joUDXFulEqKgd3oyzbA103saTAjjMF ztNmztfxG1O+O6Y066i+7OI8o+qAeFgq8CS2hpBxuuIMVEUEF97GWt6ddrbaHrMuT7PVavpZklD0 Clw9VBcjjG5Kh9plpOvYY0B6wDZIvt/28ZLOZuFI2NpicaCbszhQ2hmxbijBLTW7AUscJpxpLv09 LaVCag9HibMa7e/P9oM/UYusnHU0E9T6rx1YSRj+0ES6y+lsFoYoKrPsPCXFvrVs31r0rr1Buocp vQBGRDH4e/UilhbbZxrfZchKJtCCcg8gj8qNH2aVHgAhl8voRoNjwN/qRyNC8ABdgPapfwZrRuZ4 4twdvswPzD9wZ/ANJzUudx7LJhLrFVdiZVBo6CI/xwciTPVbPXq9PmOLPwAAAP//AwBQSwMEFAAG AAgAAAAhALKnW9zYAAAABAEAAA8AAABkcnMvZG93bnJldi54bWxMj8FOwzAQRO9I/IO1SNyoDZQI QpwKRUICbpRy4LZNljgQryPbbdO/ZznBcTSjmTfVavaj2lNMQ2ALlwsDirgN3cC9hc3b48UtqJSR OxwDk4UjJVjVpycVll048Cvt17lXUsKpRAsu56nUOrWOPKZFmIjF+wzRYxYZe91FPEi5H/WVMYX2 OLAsOJyocdR+r3fewrvRxydeNthG55qCXj6+aPNs7fnZ/HAPKtOc/8Lwiy/oUAvTNuy4S2q0IEey hTtQ4l0bI3Jr4aZYgq4r/R++/gEAAP//AwBQSwECLQAUAAYACAAAACEAtoM4kv4AAADhAQAAEwAA AAAAAAAAAAAAAAAAAAAAW0NvbnRlbnRfVHlwZXNdLnhtbFBLAQItABQABgAIAAAAIQA4/SH/1gAA AJQBAAALAAAAAAAAAAAAAAAAAC8BAABfcmVscy8ucmVsc1BLAQItABQABgAIAAAAIQDdyASLhQIA AA4FAAAOAAAAAAAAAAAAAAAAAC4CAABkcnMvZTJvRG9jLnhtbFBLAQItABQABgAIAAAAIQCyp1vc 2AAAAAQBAAAPAAAAAAAAAAAAAAAAAN8EAABkcnMvZG93bnJldi54bWxQSwUGAAAAAAQABADzAAAA 5AUAAAAA " fillcolor="window" strokecolor="#a35dd1" strokeweight="1.25pt">
                <v:textbox>
                  <w:txbxContent>
                    <w:p w:rsidR="00CC1DF3" w:rsidRPr="004413C7" w:rsidRDefault="00CC1DF3" w:rsidP="00CF2345">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185600" simplePos="0">
                <wp:simplePos x="0" y="0"/>
                <wp:positionH relativeFrom="margin">
                  <wp:align>right</wp:align>
                </wp:positionH>
                <wp:positionV relativeFrom="paragraph">
                  <wp:posOffset>428625</wp:posOffset>
                </wp:positionV>
                <wp:extent cx="6162675" cy="1371600"/>
                <wp:effectExtent b="19050" l="0" r="28575" t="0"/>
                <wp:wrapNone/>
                <wp:docPr id="307" name="Text Box 307"/>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23266226" id="Text Box 307" o:spid="_x0000_s1094" type="#_x0000_t202" style="position:absolute;margin-left:434.05pt;margin-top:33.75pt;width:485.25pt;height:108pt;z-index:252185600;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Lf+HpnAIAAL8FAAAOAAAAZHJzL2Uyb0RvYy54bWysVN9P2zAQfp+0/8Hy+0hSaLtVpKgDMU1C gFYmnl3HphaOz7PdJt1fv7OTlJbxwrSX5Oz77nz33Y/zi7bWZCucV2BKWpzklAjDoVLmqaQ/H64/ fabEB2YqpsGIku6Epxfzjx/OGzsTI1iDroQj6MT4WWNLug7BzrLM87WomT8BKwwqJbiaBTy6p6xy rEHvtc5GeT7JGnCVdcCF93h71SnpPPmXUvBwJ6UXgeiSYmwhfV36ruI3m5+z2ZNjdq14Hwb7hyhq pgw+und1xQIjG6f+clUr7sCDDCcc6gykVFykHDCbIn+VzXLNrEi5IDne7mny/88tv93eO6Kqkp7m U0oMq7FID6IN5Cu0JN4hQ431MwQuLUJDiwqs9HDv8TIm3kpXxz+mRFCPXO/2/EZ3HC8nxWQ0mY4p 4agrTqfFJE8VyF7MrfPhm4CaRKGkDguYeGXbGx8wFIQOkPiaB62qa6V1OsSmEZfakS3DcuuQgkSL I5Q2pMFQTsd5cnyki6739ivN+HNM89gDnrSJz4nUXn1YkaKOiiSFnRYRo80PIZHexMgbMTLOhdnH mdARJTGj9xj2+Jeo3mPc5YEW6WUwYW9cKwOuY+mY2up5oFZ2eCTpIO8ohnbVpr6ajIdWWUG1ww5y 0E2ht/xaIeE3zId75nDssGlwlYQ7/EgNWCXoJUrW4H6/dR/xOA2opaTBMS6p/7VhTlCivxucky/F 2Vmc+3Q4G09HeHCHmtWhxmzqS8DWKXBpWZ7EiA96EKWD+hE3ziK+iipmOL5d0jCIl6FbLrixuFgs Eggn3bJwY5aWR9eR5thoD+0jc7Zv9IAzcgvDwLPZq37vsNHSwGITQKo0DJHojtW+ALglUr/2Gy2u ocNzQr3s3fkfAAAA//8DAFBLAwQUAAYACAAAACEA5i2JStwAAAAHAQAADwAAAGRycy9kb3ducmV2 LnhtbEyPwU7DMBBE70j8g7VI3KhDUds0ZFMBarlwoiDObry1LeJ1FLtp+PuaE9x2NKOZt/Vm8p0Y aYguMML9rABB3Abt2CB8fuzuShAxKdaqC0wIPxRh01xf1arS4czvNO6TEbmEY6UQbEp9JWVsLXkV Z6Enzt4xDF6lLAcj9aDOudx3cl4US+mV47xgVU8vltrv/ckjbJ/N2rSlGuy21M6N09fxzbwi3t5M T48gEk3pLwy/+Bkdmsx0CCfWUXQI+ZGEsFwtQGR3vSrycUCYlw8LkE0t//M3FwAAAP//AwBQSwEC LQAUAAYACAAAACEAtoM4kv4AAADhAQAAEwAAAAAAAAAAAAAAAAAAAAAAW0NvbnRlbnRfVHlwZXNd LnhtbFBLAQItABQABgAIAAAAIQA4/SH/1gAAAJQBAAALAAAAAAAAAAAAAAAAAC8BAABfcmVscy8u cmVsc1BLAQItABQABgAIAAAAIQDLf+HpnAIAAL8FAAAOAAAAAAAAAAAAAAAAAC4CAABkcnMvZTJv RG9jLnhtbFBLAQItABQABgAIAAAAIQDmLYlK3AAAAAcBAAAPAAAAAAAAAAAAAAAAAPYEAABkcnMv ZG93bnJldi54bWxQSwUGAAAAAAQABADzAAAA/wUAAAAA " fillcolor="white [3201]" strokeweight=".5pt">
                <v:textbox>
                  <w:txbxContent>
                    <w:p w:rsidR="00CC1DF3" w:rsidRDefault="00CC1DF3" w:rsidP="00CF2345"/>
                    <w:p w:rsidR="00CC1DF3" w:rsidRDefault="00CC1DF3" w:rsidP="00CF2345"/>
                    <w:p w:rsidR="00CC1DF3" w:rsidRDefault="00CC1DF3" w:rsidP="00CF2345"/>
                    <w:p w:rsidR="00CC1DF3" w:rsidRDefault="00CC1DF3" w:rsidP="00CF2345"/>
                    <w:p w:rsidR="00CC1DF3" w:rsidRDefault="00CC1DF3" w:rsidP="00CF2345"/>
                    <w:p w:rsidR="00CC1DF3" w:rsidRDefault="00CC1DF3" w:rsidP="00CF2345"/>
                    <w:p w:rsidR="00CC1DF3" w:rsidRDefault="00CC1DF3" w:rsidP="00CF2345"/>
                    <w:p w:rsidR="00CC1DF3" w:rsidRDefault="00CC1DF3" w:rsidP="00CF2345"/>
                    <w:p w:rsidR="00CC1DF3" w:rsidRDefault="00CC1DF3" w:rsidP="00CF2345"/>
                  </w:txbxContent>
                </v:textbox>
                <w10:wrap anchorx="margin"/>
              </v:shape>
            </w:pict>
          </mc:Fallback>
        </mc:AlternateContent>
      </w:r>
      <w:r>
        <w:rPr>
          <w:sz w:val="28"/>
        </w:rPr>
        <w:t xml:space="preserve">Record the rules for using the present tense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2187648" simplePos="0">
            <wp:simplePos x="0" y="0"/>
            <wp:positionH relativeFrom="column">
              <wp:posOffset>2028825</wp:posOffset>
            </wp:positionH>
            <wp:positionV relativeFrom="paragraph">
              <wp:posOffset>131445</wp:posOffset>
            </wp:positionV>
            <wp:extent cx="302895" cy="600075"/>
            <wp:effectExtent b="9525" l="0" r="1905" t="0"/>
            <wp:wrapTight wrapText="bothSides">
              <wp:wrapPolygon edited="0">
                <wp:start x="0" y="0"/>
                <wp:lineTo x="0" y="21257"/>
                <wp:lineTo x="20377" y="21257"/>
                <wp:lineTo x="20377" y="0"/>
                <wp:lineTo x="0" y="0"/>
              </wp:wrapPolygon>
            </wp:wrapTight>
            <wp:docPr id="4158" name="Picture 4158"/>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186624" simplePos="0">
                <wp:simplePos x="0" y="0"/>
                <wp:positionH relativeFrom="margin">
                  <wp:align>left</wp:align>
                </wp:positionH>
                <wp:positionV relativeFrom="paragraph">
                  <wp:posOffset>15240</wp:posOffset>
                </wp:positionV>
                <wp:extent cx="1905000" cy="352425"/>
                <wp:effectExtent b="28575" l="0" r="19050" t="0"/>
                <wp:wrapNone/>
                <wp:docPr id="4128" name="Rounded Rectangle 4128"/>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47E11C7C" id="Rounded Rectangle 4128" o:spid="_x0000_s1095" style="position:absolute;margin-left:0;margin-top:1.2pt;width:150pt;height:27.75pt;z-index:2521866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4LqC+hgIAABAFAAAOAAAAZHJzL2Uyb0RvYy54bWysVEtv2zAMvg/YfxB0Xx2ncR9BnSJokGFA 0QZth54ZWX4AsqhJSuzs14+S3fSxnobl4JAixcfHj7q67lvF9tK6BnXO05MJZ1ILLBpd5fzn0/rb BWfOgy5AoZY5P0jHrxdfv1x1Zi6nWKMqpGUURLt5Z3Jee2/mSeJELVtwJ2ikJmOJtgVPqq2SwkJH 0VuVTCeTs6RDWxiLQjpHp6vByBcxfllK4e/L0knPVM6pNh+/Nn634ZssrmBeWTB1I8Yy4B+qaKHR lPQYagUe2M42f4VqG2HRYelPBLYJlmUjZOyBukknH7p5rMHI2AuB48wRJvf/woq7/caypsj5LJ3S rDS0NKUH3OlCFuyB8ANdKcmilcDqjJvTnUezsaPmSAyd96Vtwz/1xPoI8OEIsOw9E3SYXk6yyYTm IMh2mk1n0yxMIHm9bazz3yW2LAg5t6GQUEUEF/a3zg/+L34ho0PVFOtGqagc3I2ybA80cOJJgR1n Cpynw5yv429M+e6a0qyj+rKL84yqA2JiqcCT2BrCxumKM1AVUVx4G2t5d9vZanvMujzNVqv0sySh 6BW4eqguRhjdlA61y0jYsceA9IBtkHy/7eOYzs7ClXC0xeJAs7M4kNoZsW4owS01uwFLLCacaTP9 PX1KhdQejhJnNdrfn50HfyIXWTnraCuo9V87sJIw/KGJdpfpbBbWKCqz7HxKin1r2b616F17gzSH lN4AI6IY/L16EUuL7TMt8DJkJRNoQbkHkEflxg/bSk+AkMtldKPVMeBv9aMRIXiALkD71D+DNSNz PHHuDl82COYfuDP4hpsalzuPZROJ9YorsTIotHaRn+MTEfb6rR69Xh+yxR8AAAD//wMAUEsDBBQA BgAIAAAAIQB+b/xE2QAAAAUBAAAPAAAAZHJzL2Rvd25yZXYueG1sTI/BTsMwEETvSPyDtUjcqE0p BUKcCkVCAm6UcuC2jZc4EK+j2G3Tv2c5wXE0o5k35WoKvdrTmLrIFi5nBhRxE13HrYXN2+PFLaiU kR32kcnCkRKsqtOTEgsXD/xK+3VulZRwKtCCz3kotE6Np4BpFgdi8T7jGDCLHFvtRjxIeej13Jil DtixLHgcqPbUfK93wcK70ccnXtTYjN7XS3r5+KLNs7XnZ9PDPahMU/4Lwy++oEMlTNu4Y5dUb0GO ZAvzBSgxr4wRvbVwfXMHuir1f/rqBwAA//8DAFBLAQItABQABgAIAAAAIQC2gziS/gAAAOEBAAAT AAAAAAAAAAAAAAAAAAAAAABbQ29udGVudF9UeXBlc10ueG1sUEsBAi0AFAAGAAgAAAAhADj9If/W AAAAlAEAAAsAAAAAAAAAAAAAAAAALwEAAF9yZWxzLy5yZWxzUEsBAi0AFAAGAAgAAAAhAHguoL6G AgAAEAUAAA4AAAAAAAAAAAAAAAAALgIAAGRycy9lMm9Eb2MueG1sUEsBAi0AFAAGAAgAAAAhAH5v /ETZAAAABQEAAA8AAAAAAAAAAAAAAAAA4AQAAGRycy9kb3ducmV2LnhtbFBLBQYAAAAABAAEAPMA AADmBQAAAAA= " fillcolor="window" strokecolor="#a35dd1" strokeweight="1.25pt">
                <v:textbox>
                  <w:txbxContent>
                    <w:p w:rsidR="00CC1DF3" w:rsidRPr="004413C7" w:rsidRDefault="00CC1DF3" w:rsidP="00CF2345">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192768" simplePos="0">
                <wp:simplePos x="0" y="0"/>
                <wp:positionH relativeFrom="column">
                  <wp:posOffset>4238625</wp:posOffset>
                </wp:positionH>
                <wp:positionV relativeFrom="paragraph">
                  <wp:posOffset>1376045</wp:posOffset>
                </wp:positionV>
                <wp:extent cx="390525" cy="390525"/>
                <wp:effectExtent b="28575" l="0" r="28575" t="0"/>
                <wp:wrapNone/>
                <wp:docPr id="4140" name="Text Box 4140"/>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276C9037" id="Text Box 4140" o:spid="_x0000_s1096" type="#_x0000_t202" style="position:absolute;margin-left:333.75pt;margin-top:108.35pt;width:30.75pt;height:30.75pt;z-index:252192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NdcBIWwIAAM0EAAAOAAAAZHJzL2Uyb0RvYy54bWysVNtuGjEQfa/Uf7D83iwQyAWxRJSIqhJK IiVVno3XC6t6Pa5t2KVf32NzTdKnqjyYufnM+MzMju7aWrONcr4ik/PuRYczZSQVlVnm/MfL7MsN Zz4IUwhNRuV8qzy/G3/+NGrsUPVoRbpQjgHE+GFjc74KwQ6zzMuVqoW/IKsMnCW5WgSobpkVTjRA r3XW63SusoZcYR1J5T2s9zsnHyf8slQyPJalV4HpnKO2kE6XzkU8s/FIDJdO2FUl92WIf6iiFpVB 0iPUvQiCrV31AaqupCNPZbiQVGdUlpVU6Q14Tbfz7jXPK2FVegvI8fZIk/9/sPJh8+RYVeS83+2D ICNqdOlFtYF9pZYlIzhqrB8i9NkiOLTwoNeRu2j3MMant6Wr4z8exeAH2PbIcMSTMF7edga9AWcS rr0MlOx02TofvimqWRRy7tDAxKvYzH3YhR5CYi5PuipmldZJ2fqpdmwj0GuMSEENZ1r4AGPOZ+kX a0a2N9e0YU3Ory4HnZTpjS/mOmIutJA/PyIAT5uYX6V529d5YiZKoV20ieWr6wNtCyq2YNPRbia9 lbMK2eYo+Ek4DCEIxGKFRxylJpRIe4mzFbnff7PHeMwGvJw1GOqc+19r4RR4+G4wNbfdfmxySEp/ cN2D4s49i3OPWddTApddrLCVSYzxQR/E0lH9iv2bxKxwCSORO+fhIE7DbtWwv1JNJikIc29FmJtn KyN0JC6y/NK+Cmf3bQ+Ylwc6jL8Yvuv+LjbeNDRZByqrNBqR6B2raHJUsDOp3fv9jkt5rqeo01do /AcAAP//AwBQSwMEFAAGAAgAAAAhAEnGyi7eAAAACwEAAA8AAABkcnMvZG93bnJldi54bWxMj8FO wzAMhu9IvENkJG4sXSXarjSdEBJHhBg7wC1LTBtonKrJurKnx5zgaPvT7+9vtosfxIxTdIEUrFcZ CCQTrKNOwf718aYCEZMmq4dAqOAbI2zby4tG1zac6AXnXeoEh1CstYI+pbGWMpoevY6rMCLx7SNM Xicep07aSZ843A8yz7JCeu2IP/R6xIcezdfu6BVYegtk3t3T2dHOuM35ufo0s1LXV8v9HYiES/qD 4Vef1aFlp0M4ko1iUFAU5S2jCvJ1UYJgosw33O7Am7LKQbaN/N+h/QEAAP//AwBQSwECLQAUAAYA CAAAACEAtoM4kv4AAADhAQAAEwAAAAAAAAAAAAAAAAAAAAAAW0NvbnRlbnRfVHlwZXNdLnhtbFBL AQItABQABgAIAAAAIQA4/SH/1gAAAJQBAAALAAAAAAAAAAAAAAAAAC8BAABfcmVscy8ucmVsc1BL AQItABQABgAIAAAAIQCNdcBIWwIAAM0EAAAOAAAAAAAAAAAAAAAAAC4CAABkcnMvZTJvRG9jLnht bFBLAQItABQABgAIAAAAIQBJxsou3gAAAAsBAAAPAAAAAAAAAAAAAAAAALUEAABkcnMvZG93bnJl di54bWxQSwUGAAAAAAQABADzAAAAwAUAAAAA " fillcolor="window" strokeweight=".5pt">
                <v:textbox>
                  <w:txbxContent>
                    <w:p w:rsidR="00CC1DF3" w:rsidRDefault="00CC1DF3" w:rsidP="00CF2345"/>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191744" simplePos="0">
                <wp:simplePos x="0" y="0"/>
                <wp:positionH relativeFrom="margin">
                  <wp:posOffset>3008630</wp:posOffset>
                </wp:positionH>
                <wp:positionV relativeFrom="paragraph">
                  <wp:posOffset>1395095</wp:posOffset>
                </wp:positionV>
                <wp:extent cx="390525" cy="409575"/>
                <wp:effectExtent b="28575" l="0" r="28575" t="0"/>
                <wp:wrapNone/>
                <wp:docPr id="4141" name="Text Box 4141"/>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18B68F8C" id="Text Box 4141" o:spid="_x0000_s1097" type="#_x0000_t202" style="position:absolute;margin-left:236.9pt;margin-top:109.85pt;width:30.75pt;height:32.25pt;z-index:2521917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cuztlYAIAAM0EAAAOAAAAZHJzL2Uyb0RvYy54bWysVMtuGjEU3VfqP1jeNzMQSAJiiGgiqkpR EimpsjYeD4zq8XVtwwz9+h6bR0jSVVUWxvfh+zj33Jlcd41mG+V8TabgvbOcM2UklbVZFvzH8/zL FWc+CFMKTUYVfKs8v55+/jRp7Vj1aUW6VI4hiPHj1hZ8FYIdZ5mXK9UIf0ZWGRgrco0IEN0yK51o Eb3RWT/PL7KWXGkdSeU9tLc7I5+m+FWlZHioKq8C0wVHbSGdLp2LeGbTiRgvnbCrWu7LEP9QRSNq g6THULciCLZ29YdQTS0dearCmaQmo6qqpUo9oJte/q6bp5WwKvUCcLw9wuT/X1h5v3l0rC4LPugN epwZ0WBKz6oL7Ct1LCmBUWv9GK5PFs6hgwWzjthFvYcytt5Vron/aIrBDrS3R4RjPAnl+Sgf9oec SZgG+Wh4OYxRstfH1vnwTVHD4qXgDgNMuIrNnQ8714NLzOVJ1+W81joJW3+jHdsIzBoUKanlTAsf oCz4PP322d4804a1Bb84H+Yp0xtbzHWMudBC/vwYAdVrE/OrxLd9na/IxFvoFl1C+eLqANuCyi3Q dLTjpLdyXiPbHQp+FA4kBIBYrPCAo9KEEml/42xF7vff9NEf3ICVsxakLrj/tRZOAYfvBqwZ9QaD uAVJGAwv+xDcqWVxajHr5oaAJWiB6tI1+gd9uFaOmhfs3yxmhUkYidwFD4frTditGvZXqtksOYH3 VoQ782RlDB2Biyg/dy/C2f3YA/hyTwf6i/G76e9840tDs3Wgqk7UiEDvUAWlooCdSeTa73dcylM5 eb1+haZ/AAAA//8DAFBLAwQUAAYACAAAACEAIl3GX+AAAAALAQAADwAAAGRycy9kb3ducmV2Lnht bEyPwU7DMBBE75X4B2srcaNOk5amIU6FkDgiROAAN9deEtN4HcVuGvr1mFN73NnRzJtyN9mOjTh4 40jAcpEAQ1JOG2oEfLw/3+XAfJCkZecIBfyih111Mytlod2J3nCsQ8NiCPlCCmhD6AvOvWrRSr9w PVL8fbvByhDPoeF6kKcYbjueJsk9t9JQbGhlj08tqkN9tAI0fTpSX+blbKhWZnt+zX/UKMTtfHp8 ABZwChcz/ONHdKgi094dSXvWCVhtsogeBKTL7QZYdKyzdQZsH5V8lQKvSn69ofoDAAD//wMAUEsB Ai0AFAAGAAgAAAAhALaDOJL+AAAA4QEAABMAAAAAAAAAAAAAAAAAAAAAAFtDb250ZW50X1R5cGVz XS54bWxQSwECLQAUAAYACAAAACEAOP0h/9YAAACUAQAACwAAAAAAAAAAAAAAAAAvAQAAX3JlbHMv LnJlbHNQSwECLQAUAAYACAAAACEA3Ls7ZWACAADNBAAADgAAAAAAAAAAAAAAAAAuAgAAZHJzL2Uy b0RvYy54bWxQSwECLQAUAAYACAAAACEAIl3GX+AAAAALAQAADwAAAAAAAAAAAAAAAAC6BAAAZHJz L2Rvd25yZXYueG1sUEsFBgAAAAAEAAQA8wAAAMcFAAAAAA== " fillcolor="window" strokeweight=".5pt">
                <v:textbox>
                  <w:txbxContent>
                    <w:p w:rsidR="00CC1DF3" w:rsidRDefault="00CC1DF3" w:rsidP="00CF2345"/>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2190720" simplePos="0">
                <wp:simplePos x="0" y="0"/>
                <wp:positionH relativeFrom="column">
                  <wp:posOffset>1866900</wp:posOffset>
                </wp:positionH>
                <wp:positionV relativeFrom="paragraph">
                  <wp:posOffset>1385570</wp:posOffset>
                </wp:positionV>
                <wp:extent cx="390525" cy="390525"/>
                <wp:effectExtent b="28575" l="0" r="28575" t="0"/>
                <wp:wrapNone/>
                <wp:docPr id="4143" name="Text Box 4143"/>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59D066D9" id="Text Box 4143" o:spid="_x0000_s1098" type="#_x0000_t202" style="position:absolute;margin-left:147pt;margin-top:109.1pt;width:30.75pt;height:30.75pt;z-index:252190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iIrIrXAIAAM0EAAAOAAAAZHJzL2Uyb0RvYy54bWysVMlu2zAQvRfoPxC81/LexogcuA5cFAiS AEmRM01RtlCKw5K0Jffr+0ivSXoq6gM9G98M38zo+qatNdsq5ysyOe91upwpI6mozCrnP54Xn75w 5oMwhdBkVM53yvOb6ccP142dqD6tSRfKMYAYP2lsztch2EmWeblWtfAdssrAWZKrRYDqVlnhRAP0 Wmf9bnecNeQK60gq72G93Tv5NOGXpZLhoSy9CkznHLWFdLp0LuOZTa/FZOWEXVfyUIb4hypqURkk PUHdiiDYxlXvoOpKOvJUho6kOqOyrKRKb8Bret03r3laC6vSW0COtyea/P+DlffbR8eqIufD3nDA mRE1uvSs2sC+UsuSERw11k8Q+mQRHFp40OvIXbR7GOPT29LV8R+PYvCD7d2J4YgnYRxcdUf9EWcS roMMlOx82TofvimqWRRy7tDAxKvY3vmwDz2GxFyedFUsKq2TsvNz7dhWoNcYkYIazrTwAcacL9Iv 1oxsr65pw5qcjwejbsr0yhdznTCXWsif7xGAp03Mr9K8Heo8MxOl0C7bxPL46kjbkood2HS0n0lv 5aJCtjsU/CgchhAEYrHCA45SE0qkg8TZmtzvv9ljPGYDXs4aDHXO/a+NcAo8fDeYmqvecBi3ICnD 0ec+FHfpWV56zKaeE7jsYYWtTGKMD/oolo7qF+zfLGaFSxiJ3DkPR3Ee9quG/ZVqNktBmHsrwp15 sjJCR+Iiy8/ti3D20PaAebmn4/iLyZvu72PjTUOzTaCySqMRid6ziiZHBTuT2n3Y77iUl3qKOn+F pn8AAAD//wMAUEsDBBQABgAIAAAAIQAg0VXx4AAAAAsBAAAPAAAAZHJzL2Rvd25yZXYueG1sTI/B TsMwEETvSP0Haytxo04DoUmIU1VIHBEicICba5vENF5HsZuGfj3Lqdx2d0azb6rt7Ho2mTFYjwLW qwSYQeW1xVbA+9vTTQ4sRIla9h6NgB8TYFsvripZan/CVzM1sWUUgqGUAroYh5LzoDrjZFj5wSBp X350MtI6tlyP8kThrudpktxzJy3Sh04O5rEz6tAcnQCNHx7Vp30+W2yULc4v+beahLhezrsHYNHM 8WKGP3xCh5qY9v6IOrBeQFrcUZdIwzpPgZHjNssyYHu6bIoN8Lri/zvUvwAAAP//AwBQSwECLQAU AAYACAAAACEAtoM4kv4AAADhAQAAEwAAAAAAAAAAAAAAAAAAAAAAW0NvbnRlbnRfVHlwZXNdLnht bFBLAQItABQABgAIAAAAIQA4/SH/1gAAAJQBAAALAAAAAAAAAAAAAAAAAC8BAABfcmVscy8ucmVs c1BLAQItABQABgAIAAAAIQDiIrIrXAIAAM0EAAAOAAAAAAAAAAAAAAAAAC4CAABkcnMvZTJvRG9j LnhtbFBLAQItABQABgAIAAAAIQAg0VXx4AAAAAsBAAAPAAAAAAAAAAAAAAAAALYEAABkcnMvZG93 bnJldi54bWxQSwUGAAAAAAQABADzAAAAwwUAAAAA " fillcolor="window" strokeweight=".5pt">
                <v:textbox>
                  <w:txbxContent>
                    <w:p w:rsidR="00CC1DF3" w:rsidRDefault="00CC1DF3" w:rsidP="00CF2345"/>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193792" simplePos="0">
                <wp:simplePos x="0" y="0"/>
                <wp:positionH relativeFrom="column">
                  <wp:posOffset>5314950</wp:posOffset>
                </wp:positionH>
                <wp:positionV relativeFrom="paragraph">
                  <wp:posOffset>1404620</wp:posOffset>
                </wp:positionV>
                <wp:extent cx="390525" cy="390525"/>
                <wp:effectExtent b="28575" l="0" r="28575" t="0"/>
                <wp:wrapNone/>
                <wp:docPr id="4144" name="Text Box 4144"/>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31C2E5CD" id="Text Box 4144" o:spid="_x0000_s1099" type="#_x0000_t202" style="position:absolute;margin-left:418.5pt;margin-top:110.6pt;width:30.75pt;height:30.75pt;z-index:252193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p6kN5WwIAAM0EAAAOAAAAZHJzL2Uyb0RvYy54bWysVMlu2zAQvRfoPxC8N5IdO4sROXATuCgQ JAHsImeaomKhFIclaUvu1/eRXpP0VNQHejbODN+80c1t12i2Vs7XZAreO8s5U0ZSWZvXgv+YT79c ceaDMKXQZFTBN8rz2/HnTzetHak+LUmXyjEkMX7U2oIvQ7CjLPNyqRrhz8gqA2dFrhEBqnvNSida ZG901s/zi6wlV1pHUnkP6/3Wyccpf1UpGZ6qyqvAdMHRW0inS+cintn4RoxenbDLWu7aEP/QRSNq g6KHVPciCLZy9YdUTS0dearCmaQmo6qqpUpvwGt6+bvXzJbCqvQWgOPtASb//9LKx/WzY3VZ8EFv MODMiAZTmqsusK/UsWQERq31I4TOLIJDBw9mHbGLdg9jfHpXuSb+41EMfqC9OSAc80kYz6/zYX/I mYRrJyNLdrxsnQ/fFDUsCgV3GGDCVawffNiG7kNiLU+6Lqe11knZ+Dvt2Fpg1qBISS1nWvgAY8Gn 6Rd7RrU317RhbcEvzod5qvTGF2sdci60kD8/ZkA+bWJ9lfi26/OITJRCt+gSypeJctG0oHIDNB1t OemtnNao9oCGn4UDCQEgFis84ag0oUXaSZwtyf3+mz3GgxvwctaC1AX3v1bCKeDw3YA115hx3IKk DIaXfSju1LM49ZhVc0fAsocVtjKJMT7ovVg5al6wf5NYFS5hJGoXPOzFu7BdNeyvVJNJCgLvrQgP ZmZlTB2BiyjPuxfh7G7sAXx5pD39xejd9Lex8aahySpQVSdqHFHFkKOCnUnj3u13XMpTPUUdv0Lj PwAAAP//AwBQSwMEFAAGAAgAAAAhALvcJ8PfAAAACwEAAA8AAABkcnMvZG93bnJldi54bWxMj8FO wzAQRO9I/IO1SNyoUyOom8apEBJHhEg5wM21TeISr6PYTUO/nuUEx9kZzb6ptnPo2eTG5CMqWC4K YA5NtB5bBW+7pxsJLGWNVvcRnYJvl2BbX15UurTxhK9uanLLqARTqRV0OQ8l58l0Lui0iIND8j7j GHQmObbcjvpE5aHnoijuedAe6UOnB/fYOfPVHIMCi+8RzYd/PntsjF+fX+TBTEpdX80PG2DZzfkv DL/4hA41Me3jEW1ivQJ5u6ItWYEQSwGMEnIt74Dt6SLFCnhd8f8b6h8AAAD//wMAUEsBAi0AFAAG AAgAAAAhALaDOJL+AAAA4QEAABMAAAAAAAAAAAAAAAAAAAAAAFtDb250ZW50X1R5cGVzXS54bWxQ SwECLQAUAAYACAAAACEAOP0h/9YAAACUAQAACwAAAAAAAAAAAAAAAAAvAQAAX3JlbHMvLnJlbHNQ SwECLQAUAAYACAAAACEAqepDeVsCAADNBAAADgAAAAAAAAAAAAAAAAAuAgAAZHJzL2Uyb0RvYy54 bWxQSwECLQAUAAYACAAAACEAu9wnw98AAAALAQAADwAAAAAAAAAAAAAAAAC1BAAAZHJzL2Rvd25y ZXYueG1sUEsFBgAAAAAEAAQA8wAAAMEFAAAAAA== " fillcolor="window" strokeweight=".5pt">
                <v:textbox>
                  <w:txbxContent>
                    <w:p w:rsidR="00CC1DF3" w:rsidRDefault="00CC1DF3" w:rsidP="00CF2345"/>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189696" simplePos="0">
                <wp:simplePos x="0" y="0"/>
                <wp:positionH relativeFrom="column">
                  <wp:posOffset>676275</wp:posOffset>
                </wp:positionH>
                <wp:positionV relativeFrom="paragraph">
                  <wp:posOffset>1414145</wp:posOffset>
                </wp:positionV>
                <wp:extent cx="390525" cy="390525"/>
                <wp:effectExtent b="28575" l="0" r="28575" t="0"/>
                <wp:wrapNone/>
                <wp:docPr id="4145" name="Text Box 4145"/>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420E8177" id="Text Box 4145" o:spid="_x0000_s1100" type="#_x0000_t202" style="position:absolute;margin-left:53.25pt;margin-top:111.35pt;width:30.75pt;height:30.75pt;z-index:252189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nc3T3WwIAAM0EAAAOAAAAZHJzL2Uyb0RvYy54bWysVNtuGjEQfa/Uf7D83iwQyAWxRJSIqlKU RIIqz8brhVW9Htc27NKv77G5hCR9qsqDmZvPjM/M7OiurTXbKucrMjnvXnQ4U0ZSUZlVzn8sZl9u OPNBmEJoMirnO+X53fjzp1Fjh6pHa9KFcgwgxg8bm/N1CHaYZV6uVS38BVll4CzJ1SJAdauscKIB eq2zXqdzlTXkCutIKu9hvd87+Tjhl6WS4aksvQpM5xy1hXS6dC7jmY1HYrhywq4reShD/EMVtagM kp6g7kUQbOOqD1B1JR15KsOFpDqjsqykSm/Aa7qdd6+Zr4VV6S0gx9sTTf7/wcrH7bNjVZHzfrc/ 4MyIGl1aqDawr9SyZARHjfVDhM4tgkMLD3oduYt2D2N8elu6Ov7jUQx+sL07MRzxJIyXt51BD2kk XAcZKNnrZet8+KaoZlHIuUMDE69i++DDPvQYEnN50lUxq7ROys5PtWNbgV5jRApqONPCBxhzPku/ WDOyvbmmDWtyfnU56KRMb3wx1wlzqYX8+REBeNrE/CrN26HOV2aiFNplm1i+PtG2pGIHNh3tZ9Jb OauQ7QEFPwuHIQSBWKzwhKPUhBLpIHG2Jvf7b/YYj9mAl7MGQ51z/2sjnAIP3w2m5rbb78ctSEp/ cN2D4s49y3OP2dRTApddrLCVSYzxQR/F0lH9gv2bxKxwCSORO+fhKE7DftWwv1JNJikIc29FeDBz KyN0JC6yvGhfhLOHtgfMyyMdx18M33V/HxtvGppsApVVGo1I9J5VNDkq2JnU7sN+x6U811PU61do /AcAAP//AwBQSwMEFAAGAAgAAAAhAIgSoXPdAAAACwEAAA8AAABkcnMvZG93bnJldi54bWxMj8FO wzAQRO9I/IO1SNyoQwQhpHEqhMQRIQIHuLn2NjHE6yh209CvZ3uC48w+zc7Um8UPYsYpukAKrlcZ CCQTrKNOwfvb01UJIiZNVg+BUMEPRtg052e1rmw40CvObeoEh1CstII+pbGSMpoevY6rMCLxbRcm rxPLqZN20gcO94PMs6yQXjviD70e8bFH893uvQJLH4HMp3s+OmqNuz++lF9mVuryYnlYg0i4pD8Y TvW5OjTcaRv2ZKMYWGfFLaMK8jy/A3EiipLXbdkpb3KQTS3/b2h+AQAA//8DAFBLAQItABQABgAI AAAAIQC2gziS/gAAAOEBAAATAAAAAAAAAAAAAAAAAAAAAABbQ29udGVudF9UeXBlc10ueG1sUEsB Ai0AFAAGAAgAAAAhADj9If/WAAAAlAEAAAsAAAAAAAAAAAAAAAAALwEAAF9yZWxzLy5yZWxzUEsB Ai0AFAAGAAgAAAAhACdzdPdbAgAAzQQAAA4AAAAAAAAAAAAAAAAALgIAAGRycy9lMm9Eb2MueG1s UEsBAi0AFAAGAAgAAAAhAIgSoXPdAAAACwEAAA8AAAAAAAAAAAAAAAAAtQQAAGRycy9kb3ducmV2 LnhtbFBLBQYAAAAABAAEAPMAAAC/BQAAAAA= " fillcolor="window" strokeweight=".5pt">
                <v:textbox>
                  <w:txbxContent>
                    <w:p w:rsidR="00CC1DF3" w:rsidRDefault="00CC1DF3" w:rsidP="00CF2345"/>
                  </w:txbxContent>
                </v:textbox>
              </v:shape>
            </w:pict>
          </mc:Fallback>
        </mc:AlternateContent>
      </w:r>
      <w:r>
        <w:rPr>
          <w:noProof w:val="1"/>
          <w:sz w:val="28"/>
          <w:lang w:eastAsia="en-GB"/>
        </w:rPr>
        <w:drawing>
          <wp:anchor allowOverlap="1" behindDoc="0" distB="0" distL="114300" distR="114300" distT="0" layoutInCell="1" locked="0" relativeHeight="252188672"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4161" name="Diagram 4161"/>
            <wp:cNvGraphicFramePr/>
            <a:graphic>
              <a:graphicData uri="http://schemas.openxmlformats.org/drawingml/2006/diagram">
                <dgm:relIds r:dm="rId28" r:lo="rId29" r:qs="rId30" r:cs="rId31"/>
              </a:graphicData>
            </a:graphic>
            <wp14:sizeRelH relativeFrom="margin">
              <wp14:pctWidth>0</wp14:pctWidth>
            </wp14:sizeRelH>
            <wp14:sizeRelV relativeFrom="margin">
              <wp14:pctHeight>0</wp14:pctHeight>
            </wp14:sizeRelV>
          </wp:anchor>
        </w:drawing>
      </w:r>
      <w:r>
        <w:rPr>
          <w:sz w:val="28"/>
        </w:rPr>
        <w:t>How confident are you with the present tense?</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sz w:val="28"/>
          <w:szCs w:val="28"/>
          <w:lang w:eastAsia="en-GB"/>
        </w:rPr>
        <w:drawing>
          <wp:anchor allowOverlap="1" behindDoc="0" distB="0" distL="114300" distR="114300" distT="0" layoutInCell="1" locked="0" relativeHeight="252198912" simplePos="0">
            <wp:simplePos x="0" y="0"/>
            <wp:positionH relativeFrom="column">
              <wp:posOffset>4742815</wp:posOffset>
            </wp:positionH>
            <wp:positionV relativeFrom="paragraph">
              <wp:posOffset>13970</wp:posOffset>
            </wp:positionV>
            <wp:extent cx="1207770" cy="808990"/>
            <wp:effectExtent b="0" l="0" r="0" t="0"/>
            <wp:wrapSquare wrapText="bothSides"/>
            <wp:docPr id="4164" name="Picture 4164"/>
            <wp:cNvGraphicFramePr>
              <a:graphicFrameLocks noChangeAspect="1"/>
            </wp:cNvGraphicFramePr>
            <a:graphic>
              <a:graphicData uri="http://schemas.openxmlformats.org/drawingml/2006/picture">
                <pic:pic>
                  <pic:nvPicPr>
                    <pic:cNvPr id="0" name="Picture 39"/>
                    <pic:cNvPicPr>
                      <a:picLocks noChangeArrowheads="1" noChangeAspect="1"/>
                    </pic:cNvPicPr>
                  </pic:nvPicPr>
                  <pic:blipFill>
                    <a:blip r:embed="rId32" cstate="print"/>
                    <a:srcRect/>
                    <a:stretch>
                      <a:fillRect/>
                    </a:stretch>
                  </pic:blipFill>
                  <pic:spPr bwMode="auto">
                    <a:xfrm>
                      <a:off x="0" y="0"/>
                      <a:ext cx="1207770" cy="808990"/>
                    </a:xfrm>
                    <a:prstGeom prst="rect">
                      <a:avLst/>
                    </a:prstGeom>
                    <a:noFill/>
                  </pic:spPr>
                </pic:pic>
              </a:graphicData>
            </a:graphic>
            <wp14:sizeRelH relativeFrom="page">
              <wp14:pctWidth>0</wp14:pctWidth>
            </wp14:sizeRelH>
            <wp14:sizeRelV relativeFrom="page">
              <wp14:pctHeight>0</wp14:pctHeight>
            </wp14:sizeRelV>
          </wp:anchor>
        </w:drawing>
      </w:r>
      <w:r>
        <w:rPr>
          <w:noProof w:val="1"/>
          <w:lang w:eastAsia="en-GB"/>
        </w:rPr>
        <mc:AlternateContent>
          <mc:Choice Requires="wps">
            <w:drawing>
              <wp:anchor allowOverlap="1" behindDoc="0" distB="0" distL="114300" distR="114300" distT="0" layoutInCell="1" locked="0" relativeHeight="252197888" simplePos="0">
                <wp:simplePos x="0" y="0"/>
                <wp:positionH relativeFrom="margin">
                  <wp:posOffset>266699</wp:posOffset>
                </wp:positionH>
                <wp:positionV relativeFrom="paragraph">
                  <wp:posOffset>0</wp:posOffset>
                </wp:positionV>
                <wp:extent cx="2543175" cy="352425"/>
                <wp:effectExtent b="28575" l="0" r="28575" t="0"/>
                <wp:wrapNone/>
                <wp:docPr id="4163" name="Rounded Rectangle 4163"/>
                <wp:cNvGraphicFramePr/>
                <a:graphic>
                  <a:graphicData uri="http://schemas.microsoft.com/office/word/2010/wordprocessingShape">
                    <wps:wsp>
                      <wps:cNvPr id="0" name=""/>
                      <wps:cNvSpPr/>
                      <wps:spPr>
                        <a:xfrm>
                          <a:ext cx="2543175" cy="352425"/>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Week 3-future tense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4334D72F" id="Rounded Rectangle 4163" o:spid="_x0000_s1101" style="position:absolute;margin-left:21pt;margin-top:0;width:200.25pt;height:27.75pt;z-index:252197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pKJx+dgIAADcFAAAOAAAAZHJzL2Uyb0RvYy54bWysVN9P2zAQfp+0/8Hy+0gTWtgqUlSBmCYh QMDEs+vYbTTH553dJt1fv7OTpoihPUx7SXy+++7nd7647BrDdgp9Dbbk+cmEM2UlVLVdl/z7882n z5z5IGwlDFhV8r3y/HLx8cNF6+aqgA2YSiEjJ9bPW1fyTQhunmVeblQj/Ak4ZUmpARsRSMR1VqFo yXtjsmIyOctawMohSOU93V73Sr5I/rVWMtxr7VVgpuSUW0hfTN9V/GaLCzFfo3CbWg5piH/IohG1 paCjq2sRBNti/YerppYIHnQ4kdBkoHUtVaqBqsknb6p52ginUi3UHO/GNvn/51be7R6Q1VXJp/nZ KWdWNDSlR9jaSlXskfon7NoolrTUrNb5OWGe3AMOkqdjrLzT2MQ/1cS61OD92GDVBSbpsphNT/Pz GWeSdKezYlrM4gSyI9qhD18VNCweSo4xkZhFaq7Y3frQ2x/sYkRj413MrM8lncLeqF75qDQVGKMn J4la6sog2wkiRfUjH1IwliwjRNfGjKD8PZAJB9BgG2Eq0W0ETt4DHqON1iki2DACm9oC/h2se/tD 1X2tsezQrbo0zfMiVhWvVlDtacQIPfe9kzc19fZW+PAgkMhOa0ELHO7pow20JYfhxNkG8Nd799Ge OEhazlpanpL7n1uBijPzzRI7v+TTady2JExn5wUJ+Fqzeq2x2+YKaBQ5PRVOpmO0D+Zw1AjNC+35 MkYllbCSYpdcBjwIV6FfanoppFoukxltmBPh1j45GZ3HRkfaPHcvAt1AsEDUvIPDoon5G4r1thFp YbkNoOvEv2NfhxHQdiYaDy9JXP/XcrI6vneL3wAAAP//AwBQSwMEFAAGAAgAAAAhAImiM1PfAAAA BgEAAA8AAABkcnMvZG93bnJldi54bWxMj1FLw0AQhN8F/8Oxgi/FXgyJlJhLKbWCCEWs/oBrbk1C 7/ZC7tKk/nrXJ31ZGGaY+bZcz86KMw6h86TgfpmAQKq96ahR8PnxfLcCEaImo60nVHDBAOvq+qrU hfETveP5EBvBJRQKraCNsS+kDHWLToel75HY+/KD05Hl0Egz6InLnZVpkjxIpzvihVb3uG2xPh1G p8C+TQu7e9meLq+7MdmvFt/7ZvOk1O3NvHkEEXGOf2H4xWd0qJjp6EcyQVgFWcqvRAV82c2yNAdx VJDnOciqlP/xqx8AAAD//wMAUEsBAi0AFAAGAAgAAAAhALaDOJL+AAAA4QEAABMAAAAAAAAAAAAA AAAAAAAAAFtDb250ZW50X1R5cGVzXS54bWxQSwECLQAUAAYACAAAACEAOP0h/9YAAACUAQAACwAA AAAAAAAAAAAAAAAvAQAAX3JlbHMvLnJlbHNQSwECLQAUAAYACAAAACEAaSicfnYCAAA3BQAADgAA AAAAAAAAAAAAAAAuAgAAZHJzL2Uyb0RvYy54bWxQSwECLQAUAAYACAAAACEAiaIzU98AAAAGAQAA DwAAAAAAAAAAAAAAAADQBAAAZHJzL2Rvd25yZXYueG1sUEsFBgAAAAAEAAQA8wAAANwFAAAAAA== " fillcolor="white [3201]" strokecolor="black [3200]" strokeweight="1.25pt">
                <v:textbox>
                  <w:txbxContent>
                    <w:p w:rsidR="00CC1DF3" w:rsidRPr="004413C7" w:rsidRDefault="00CC1DF3" w:rsidP="0056336A">
                      <w:pPr>
                        <w:jc w:val="center"/>
                        <w:rPr>
                          <w:sz w:val="24"/>
                        </w:rPr>
                      </w:pPr>
                      <w:r>
                        <w:rPr>
                          <w:sz w:val="32"/>
                        </w:rPr>
                        <w:t>Week 3-future tense</w:t>
                      </w:r>
                    </w:p>
                  </w:txbxContent>
                </v:textbox>
                <w10:wrap anchorx="margin"/>
              </v:roundrect>
            </w:pict>
          </mc:Fallback>
        </mc:AlternateContent>
      </w:r>
    </w:p>
    <w:p>
      <w:pPr>
        <w:rPr>
          <w:sz w:val="28"/>
          <w:szCs w:val="28"/>
          <w:lang w:bidi="ar_SA" w:eastAsia="en_US" w:val="en_GB"/>
        </w:rPr>
      </w:pPr>
    </w:p>
    <w:p>
      <w:pPr>
        <w:rPr>
          <w:sz w:val="28"/>
          <w:szCs w:val="28"/>
          <w:lang w:bidi="ar_SA" w:eastAsia="en_US" w:val="en_GB"/>
        </w:rPr>
      </w:pPr>
      <w:r>
        <w:rPr>
          <w:sz w:val="28"/>
          <w:szCs w:val="28"/>
        </w:rPr>
        <w:t>What is the future tense and when would I use it?</w:t>
      </w:r>
    </w:p>
    <w:p>
      <w:pPr>
        <w:rPr>
          <w:sz w:val="28"/>
          <w:szCs w:val="28"/>
          <w:u w:val="single"/>
          <w:lang w:bidi="ar_SA" w:eastAsia="en_US" w:val="en_GB"/>
        </w:rPr>
      </w:pPr>
      <w:r>
        <w:rPr>
          <w:sz w:val="28"/>
          <w:szCs w:val="28"/>
          <w:u w:val="single"/>
        </w:rPr>
        <w:t>Rules:</w:t>
      </w:r>
    </w:p>
    <w:p>
      <w:pPr>
        <w:jc w:val="both"/>
        <w:rPr>
          <w:sz w:val="28"/>
          <w:szCs w:val="28"/>
          <w:lang w:bidi="ar_SA" w:eastAsia="en_US" w:val="en_GB"/>
        </w:rPr>
      </w:pPr>
      <w:r>
        <w:rPr>
          <w:sz w:val="28"/>
          <w:szCs w:val="28"/>
          <w:lang w:val="en-US"/>
        </w:rPr>
        <w:t>Now, future tense is where the author writes about the future.</w:t>
      </w:r>
    </w:p>
    <w:p>
      <w:pPr>
        <w:jc w:val="both"/>
        <w:rPr>
          <w:sz w:val="28"/>
          <w:szCs w:val="28"/>
          <w:lang w:bidi="ar_SA" w:eastAsia="en_US" w:val="en_GB"/>
        </w:rPr>
      </w:pPr>
      <w:r>
        <w:rPr>
          <w:sz w:val="28"/>
          <w:szCs w:val="28"/>
          <w:lang w:val="en-US"/>
        </w:rPr>
        <w:t xml:space="preserve">The author will probably write about the future in terms of ideas, plans, </w:t>
      </w:r>
      <w:r>
        <w:rPr>
          <w:sz w:val="28"/>
          <w:szCs w:val="28"/>
          <w:lang w:val="en-US"/>
        </w:rPr>
        <w:t>and probability</w:t>
      </w:r>
      <w:r>
        <w:rPr>
          <w:sz w:val="28"/>
          <w:szCs w:val="28"/>
          <w:lang w:val="en-US"/>
        </w:rPr>
        <w:t xml:space="preserve"> of </w:t>
      </w:r>
      <w:r>
        <w:rPr>
          <w:sz w:val="28"/>
          <w:szCs w:val="28"/>
          <w:lang w:val="en-US"/>
        </w:rPr>
        <w:t>outcomes</w:t>
      </w:r>
      <w:r>
        <w:rPr>
          <w:sz w:val="28"/>
          <w:szCs w:val="28"/>
          <w:lang w:val="en-US"/>
        </w:rPr>
        <w:t>.</w:t>
      </w:r>
    </w:p>
    <w:p>
      <w:pPr>
        <w:jc w:val="both"/>
        <w:rPr>
          <w:sz w:val="28"/>
          <w:szCs w:val="28"/>
          <w:lang w:bidi="ar_SA" w:eastAsia="en_US" w:val="en_GB"/>
        </w:rPr>
      </w:pPr>
      <w:r>
        <w:rPr>
          <w:sz w:val="28"/>
          <w:szCs w:val="28"/>
          <w:lang w:val="en-US"/>
        </w:rPr>
        <w:t>I will / he will / she will</w:t>
      </w:r>
    </w:p>
    <w:p>
      <w:pPr>
        <w:jc w:val="both"/>
        <w:rPr>
          <w:sz w:val="28"/>
          <w:szCs w:val="28"/>
          <w:lang w:val="en-US"/>
        </w:rPr>
      </w:pPr>
      <w:r>
        <w:rPr>
          <w:sz w:val="28"/>
          <w:szCs w:val="28"/>
          <w:lang w:val="en-US"/>
        </w:rPr>
        <w:t>I intend to / he intends to / she intends to.</w:t>
      </w:r>
    </w:p>
    <w:p>
      <w:pPr>
        <w:rPr>
          <w:sz w:val="28"/>
          <w:szCs w:val="28"/>
          <w:lang w:bidi="ar_SA" w:eastAsia="en_US" w:val="en_GB"/>
        </w:rPr>
      </w:pPr>
      <w:r>
        <w:rPr>
          <w:sz w:val="28"/>
          <w:szCs w:val="28"/>
        </w:rPr>
        <w:t xml:space="preserve">"Nothing </w:t>
      </w:r>
      <w:r>
        <w:rPr>
          <w:i w:val="1"/>
          <w:iCs w:val="1"/>
          <w:sz w:val="28"/>
          <w:szCs w:val="28"/>
        </w:rPr>
        <w:t>will work</w:t>
      </w:r>
      <w:r>
        <w:rPr>
          <w:sz w:val="28"/>
          <w:szCs w:val="28"/>
        </w:rPr>
        <w:t xml:space="preserve"> unless you do."</w:t>
      </w:r>
      <w:r>
        <w:rPr>
          <w:sz w:val="28"/>
          <w:szCs w:val="28"/>
        </w:rPr>
        <w:br/>
        <w:t>(Maya Angelou)</w:t>
      </w:r>
    </w:p>
    <w:p>
      <w:pPr>
        <w:rPr>
          <w:sz w:val="28"/>
          <w:szCs w:val="28"/>
          <w:lang w:bidi="ar_SA" w:eastAsia="en_US" w:val="en_GB"/>
        </w:rPr>
      </w:pPr>
      <w:r>
        <w:rPr>
          <w:sz w:val="28"/>
          <w:szCs w:val="28"/>
        </w:rPr>
        <w:t>"I</w:t>
      </w:r>
      <w:r>
        <w:rPr>
          <w:i w:val="1"/>
          <w:iCs w:val="1"/>
          <w:sz w:val="28"/>
          <w:szCs w:val="28"/>
        </w:rPr>
        <w:t>'ll be</w:t>
      </w:r>
      <w:r>
        <w:rPr>
          <w:sz w:val="28"/>
          <w:szCs w:val="28"/>
        </w:rPr>
        <w:t xml:space="preserve"> back."</w:t>
      </w:r>
      <w:r>
        <w:rPr>
          <w:sz w:val="28"/>
          <w:szCs w:val="28"/>
        </w:rPr>
        <w:br/>
        <w:t xml:space="preserve">(Arnold Schwarzenegger, </w:t>
      </w:r>
      <w:r>
        <w:rPr>
          <w:i w:val="1"/>
          <w:iCs w:val="1"/>
          <w:sz w:val="28"/>
          <w:szCs w:val="28"/>
        </w:rPr>
        <w:t>The Terminator</w:t>
      </w:r>
      <w:r>
        <w:rPr>
          <w:sz w:val="28"/>
          <w:szCs w:val="28"/>
        </w:rPr>
        <w:t>)</w:t>
      </w:r>
    </w:p>
    <w:p>
      <w:pPr>
        <w:pStyle w:val="Default"/>
        <w:rPr>
          <w:rFonts w:ascii="WA VicMod Cursive" w:hAnsi="WA VicMod Cursive"/>
          <w:color w:val="000000"/>
          <w:sz w:val="28"/>
          <w:szCs w:val="28"/>
          <w:lang w:bidi="ar_SA" w:eastAsia="en_US" w:val="en_GB"/>
        </w:rPr>
      </w:pPr>
      <w:r>
        <w:rPr>
          <w:noProof w:val="1"/>
        </w:rPr>
        <mc:AlternateContent>
          <mc:Choice Requires="wps">
            <w:drawing>
              <wp:anchor allowOverlap="1" behindDoc="0" distB="0" distL="114300" distR="114300" distT="0" layoutInCell="1" locked="0" relativeHeight="252200960" simplePos="0">
                <wp:simplePos x="0" y="0"/>
                <wp:positionH relativeFrom="margin">
                  <wp:align>left</wp:align>
                </wp:positionH>
                <wp:positionV relativeFrom="paragraph">
                  <wp:posOffset>1905</wp:posOffset>
                </wp:positionV>
                <wp:extent cx="990600" cy="352425"/>
                <wp:effectExtent b="14605" l="0" r="19050" t="0"/>
                <wp:wrapNone/>
                <wp:docPr id="4165" name="Rounded Rectangle 4165"/>
                <wp:cNvGraphicFramePr/>
                <a:graphic>
                  <a:graphicData uri="http://schemas.microsoft.com/office/word/2010/wordprocessingShape">
                    <wps:wsp>
                      <wps:cNvPr id="0" name=""/>
                      <wps:cNvSpPr/>
                      <wps:spPr>
                        <a:xfrm>
                          <a:ext cx="990600" cy="352425"/>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47F4EF97" id="Rounded Rectangle 4165" o:spid="_x0000_s1102" style="position:absolute;margin-left:0;margin-top:.15pt;width:78pt;height:27.75pt;z-index:252200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WKTCFdgIAADYFAAAOAAAAZHJzL2Uyb0RvYy54bWysVN9P2zAQfp+0/8Hy+0hSWhgVKapATJMQ Q8DEs+vYbTTH553dJt1fv7OTpoihPUx7SXy+++7nd7686hrDdgp9DbbkxUnOmbISqtquS/79+fbT Z858ELYSBqwq+V55frX4+OGydXM1gQ2YSiEjJ9bPW1fyTQhunmVeblQj/Ak4ZUmpARsRSMR1VqFo yXtjskmen2UtYOUQpPKebm96JV8k/1orGb5p7VVgpuSUW0hfTN9V/GaLSzFfo3CbWg5piH/IohG1 paCjqxsRBNti/YerppYIHnQ4kdBkoHUtVaqBqinyN9U8bYRTqRZqjndjm/z/cyvvdw/I6qrk0+Js xpkVDU3pEba2UhV7pP4JuzaKJS01q3V+Tpgn94CD5OkYK+80NvFPNbEuNXg/Nlh1gUm6vLjIz3Ia gyTV6WwyncziALIj2KEPXxQ0LB5KjjGPmETqrdjd+dDbH+xiQGPjXUysTyWdwt6oXvmoNNVHwSfJ SWKWujbIdoI4Uf0ohhSMJcsI0bUxI6h4D2TCATTYRphKbBuB+XvAY7TROkUEG0ZgU1vAv4N1b3+o uq81lh26VZeGeX4aq4pXK6j2NGGEnvreyduaensnfHgQSFyncdD+hm/00QbaksNw4mwD+Ou9+2hP FCQtZy3tTsn9z61AxZn5aomcF8V0GpctCdPZ+YQEfK1ZvdbYbXMNNIqCXgon0zHaB3M4aoTmhdZ8 GaOSSlhJsUsuAx6E69DvND0UUi2XyYwWzIlwZ5+cjM5joyNtnrsXgW4gWCBm3sNhz8T8DcV624i0 sNwG0HXi37GvwwhoORONh4ckbv9rOVkdn7vFbwAAAP//AwBQSwMEFAAGAAgAAAAhAFO4RCvcAAAA BAEAAA8AAABkcnMvZG93bnJldi54bWxMj9FKw0AURN8F/2G5gi/FblRSQpqbUmoFEYpY+wHb7DUJ 3b0bspsm9evdPunjMMPMmWI1WSPO1PvWMcLjPAFBXDndco1w+Hp9yED4oFgr45gQLuRhVd7eFCrX buRPOu9DLWIJ+1whNCF0uZS+asgqP3cdcfS+XW9ViLKvpe7VGMutkU9JspBWtRwXGtXRpqHqtB8s gvkYZ2b7tjld3rdDsstmP7t6/YJ4fzetlyACTeEvDFf8iA5lZDq6gbUXBiEeCQjPIK5euojyiJCm GciykP/hy18AAAD//wMAUEsBAi0AFAAGAAgAAAAhALaDOJL+AAAA4QEAABMAAAAAAAAAAAAAAAAA AAAAAFtDb250ZW50X1R5cGVzXS54bWxQSwECLQAUAAYACAAAACEAOP0h/9YAAACUAQAACwAAAAAA AAAAAAAAAAAvAQAAX3JlbHMvLnJlbHNQSwECLQAUAAYACAAAACEAFikwhXYCAAA2BQAADgAAAAAA AAAAAAAAAAAuAgAAZHJzL2Uyb0RvYy54bWxQSwECLQAUAAYACAAAACEAU7hEK9wAAAAEAQAADwAA AAAAAAAAAAAAAADQBAAAZHJzL2Rvd25yZXYueG1sUEsFBgAAAAAEAAQA8wAAANkFAAAAAA== " fillcolor="white [3201]" strokecolor="black [3200]" strokeweight="1.25pt">
                <v:textbox>
                  <w:txbxContent>
                    <w:p w:rsidR="00CC1DF3" w:rsidRPr="004413C7" w:rsidRDefault="00CC1DF3" w:rsidP="00B31713">
                      <w:pPr>
                        <w:jc w:val="center"/>
                        <w:rPr>
                          <w:sz w:val="24"/>
                        </w:rPr>
                      </w:pPr>
                      <w:r>
                        <w:rPr>
                          <w:sz w:val="32"/>
                        </w:rPr>
                        <w:t>Task 1</w:t>
                      </w:r>
                    </w:p>
                  </w:txbxContent>
                </v:textbox>
                <w10:wrap anchorx="margin"/>
              </v:roundrect>
            </w:pict>
          </mc:Fallback>
        </mc:AlternateContent>
      </w:r>
      <w:r>
        <w:rPr>
          <w:sz w:val="28"/>
          <w:szCs w:val="28"/>
        </w:rPr>
        <w:t xml:space="preserve">	</w:t>
      </w:r>
    </w:p>
    <w:p>
      <w:pPr>
        <w:pStyle w:val="Default"/>
        <w:rPr>
          <w:rFonts w:ascii="WA VicMod Cursive" w:hAnsi="WA VicMod Cursive"/>
          <w:color w:val="000000"/>
          <w:sz w:val="28"/>
          <w:szCs w:val="28"/>
          <w:lang w:bidi="ar_SA" w:eastAsia="en_US" w:val="en_GB"/>
        </w:rPr>
      </w:pPr>
    </w:p>
    <w:p>
      <w:pPr>
        <w:pStyle w:val="Default"/>
        <w:rPr>
          <w:rFonts w:ascii="Arial" w:hAnsi="Arial"/>
          <w:color w:val="000000"/>
          <w:sz w:val="24"/>
          <w:szCs w:val="24"/>
          <w:lang w:eastAsia="en-US"/>
        </w:rPr>
      </w:pPr>
    </w:p>
    <w:tbl>
      <w:tblPr>
        <w:tblW w:type="auto" w:w="0"/>
        <w:tblBorders>
          <w:top w:color="000000" w:sz="0" w:val="single"/>
          <w:left w:color="000000" w:sz="0" w:val="single"/>
          <w:bottom w:color="000000" w:sz="0" w:val="single"/>
          <w:right w:color="000000" w:sz="0" w:val="single"/>
        </w:tblBorders>
      </w:tblPr>
      <w:tblGrid>
        <w:gridCol w:w="7453"/>
      </w:tblGrid>
      <w:tr>
        <w:trPr>
          <w:trHeight w:hRule="atLeast" w:val="103"/>
        </w:trPr>
        <w:tc>
          <w:tcPr>
            <w:tcW w:type="dxa" w:w="7453"/>
          </w:tcPr>
          <w:p>
            <w:pPr>
              <w:spacing w:after="0" w:line="240" w:lineRule="auto"/>
              <w:rPr>
                <w:color w:val="000000"/>
                <w:sz w:val="22"/>
                <w:szCs w:val="22"/>
                <w:lang w:bidi="ar_SA" w:eastAsia="en_US" w:val="en_GB"/>
              </w:rPr>
            </w:pPr>
            <w:r>
              <w:rPr>
                <w:color w:val="000000"/>
                <w:sz w:val="32"/>
                <w:szCs w:val="24"/>
              </w:rPr>
              <w:t xml:space="preserve"> </w:t>
            </w:r>
            <w:r>
              <w:rPr>
                <w:color w:val="000000"/>
                <w:sz w:val="28"/>
              </w:rPr>
              <w:t xml:space="preserve">Fill in the spaces with the correct form of the verb </w:t>
            </w:r>
          </w:p>
        </w:tc>
      </w:tr>
    </w:tbl>
    <w:p>
      <w:pPr>
        <w:spacing w:after="0" w:line="240" w:lineRule="auto"/>
        <w:rPr>
          <w:sz w:val="28"/>
          <w:szCs w:val="28"/>
          <w:lang w:bidi="ar_SA" w:eastAsia="en_US" w:val="en_GB"/>
        </w:rPr>
      </w:pPr>
    </w:p>
    <w:p>
      <w:pPr>
        <w:spacing w:after="0" w:line="240" w:lineRule="auto"/>
        <w:rPr>
          <w:sz w:val="28"/>
          <w:szCs w:val="28"/>
          <w:lang w:bidi="ar_SA" w:eastAsia="en_US" w:val="en_GB"/>
        </w:rPr>
      </w:pPr>
      <w:r>
        <w:rPr>
          <w:b w:val="1"/>
          <w:bCs w:val="1"/>
          <w:sz w:val="28"/>
          <w:szCs w:val="28"/>
        </w:rPr>
        <w:t xml:space="preserve">Example: </w:t>
      </w:r>
      <w:r>
        <w:rPr>
          <w:sz w:val="28"/>
          <w:szCs w:val="28"/>
        </w:rPr>
        <w:t xml:space="preserve">Governor Taylor (sign) is going to sign the new law. </w:t>
      </w:r>
    </w:p>
    <w:p>
      <w:pPr>
        <w:spacing w:after="0" w:line="240" w:lineRule="auto"/>
        <w:rPr>
          <w:sz w:val="28"/>
          <w:szCs w:val="28"/>
          <w:lang w:bidi="ar_SA" w:eastAsia="en_US" w:val="en_GB"/>
        </w:rPr>
      </w:pPr>
      <w:r>
        <w:rPr>
          <w:b w:val="1"/>
          <w:bCs w:val="1"/>
          <w:sz w:val="28"/>
          <w:szCs w:val="28"/>
        </w:rPr>
        <w:t xml:space="preserve">Example: </w:t>
      </w:r>
      <w:r>
        <w:rPr>
          <w:sz w:val="28"/>
          <w:szCs w:val="28"/>
        </w:rPr>
        <w:t xml:space="preserve">Stan (share) is going to share a room with Tim next year. </w:t>
      </w:r>
    </w:p>
    <w:p>
      <w:pPr>
        <w:spacing w:after="0" w:line="240" w:lineRule="auto"/>
        <w:rPr>
          <w:sz w:val="28"/>
          <w:szCs w:val="28"/>
          <w:lang w:bidi="ar_SA" w:eastAsia="en_US" w:val="en_GB"/>
        </w:rPr>
      </w:pPr>
      <w:r>
        <w:rPr>
          <w:b w:val="1"/>
          <w:bCs w:val="1"/>
          <w:sz w:val="28"/>
          <w:szCs w:val="28"/>
        </w:rPr>
        <w:t xml:space="preserve">1) </w:t>
      </w:r>
      <w:r>
        <w:rPr>
          <w:sz w:val="28"/>
          <w:szCs w:val="28"/>
        </w:rPr>
        <w:t xml:space="preserve">Mrs. Garrison (teach) _______ ________ ______ ________ the class next year. </w:t>
      </w:r>
    </w:p>
    <w:p>
      <w:pPr>
        <w:spacing w:after="0" w:line="240" w:lineRule="auto"/>
        <w:rPr>
          <w:sz w:val="28"/>
          <w:szCs w:val="28"/>
          <w:lang w:bidi="ar_SA" w:eastAsia="en_US" w:val="en_GB"/>
        </w:rPr>
      </w:pPr>
      <w:r>
        <w:rPr>
          <w:b w:val="1"/>
          <w:bCs w:val="1"/>
          <w:sz w:val="28"/>
          <w:szCs w:val="28"/>
        </w:rPr>
        <w:t xml:space="preserve">2) </w:t>
      </w:r>
      <w:r>
        <w:rPr>
          <w:sz w:val="28"/>
          <w:szCs w:val="28"/>
        </w:rPr>
        <w:t xml:space="preserve">The soldiers (march) _______ ________ _______ _______ for three hours. </w:t>
      </w:r>
    </w:p>
    <w:p>
      <w:pPr>
        <w:spacing w:after="0" w:line="240" w:lineRule="auto"/>
        <w:rPr>
          <w:sz w:val="28"/>
          <w:szCs w:val="28"/>
          <w:lang w:bidi="ar_SA" w:eastAsia="en_US" w:val="en_GB"/>
        </w:rPr>
      </w:pPr>
      <w:r>
        <w:rPr>
          <w:b w:val="1"/>
          <w:bCs w:val="1"/>
          <w:sz w:val="28"/>
          <w:szCs w:val="28"/>
        </w:rPr>
        <w:t xml:space="preserve">3) </w:t>
      </w:r>
      <w:r>
        <w:rPr>
          <w:sz w:val="28"/>
          <w:szCs w:val="28"/>
        </w:rPr>
        <w:t xml:space="preserve">The sorority sisters (paint) _______ ________ ______ ________ the house blue on Saturday. </w:t>
      </w:r>
    </w:p>
    <w:p>
      <w:pPr>
        <w:spacing w:after="0" w:line="240" w:lineRule="auto"/>
        <w:rPr>
          <w:sz w:val="28"/>
          <w:szCs w:val="28"/>
          <w:lang w:bidi="ar_SA" w:eastAsia="en_US" w:val="en_GB"/>
        </w:rPr>
      </w:pPr>
      <w:r>
        <w:rPr>
          <w:b w:val="1"/>
          <w:bCs w:val="1"/>
          <w:sz w:val="28"/>
          <w:szCs w:val="28"/>
        </w:rPr>
        <w:t xml:space="preserve">4) </w:t>
      </w:r>
      <w:r>
        <w:rPr>
          <w:sz w:val="28"/>
          <w:szCs w:val="28"/>
        </w:rPr>
        <w:t xml:space="preserve">Mom and I (rake) _______ ________ _______ _______ the yard tomorrow. </w:t>
      </w:r>
    </w:p>
    <w:p>
      <w:pPr>
        <w:spacing w:after="0" w:line="240" w:lineRule="auto"/>
        <w:rPr>
          <w:sz w:val="28"/>
          <w:szCs w:val="28"/>
          <w:lang w:bidi="ar_SA" w:eastAsia="en_US" w:val="en_GB"/>
        </w:rPr>
      </w:pPr>
      <w:r>
        <w:rPr>
          <w:b w:val="1"/>
          <w:bCs w:val="1"/>
          <w:sz w:val="28"/>
          <w:szCs w:val="28"/>
        </w:rPr>
        <w:t xml:space="preserve">5) </w:t>
      </w:r>
      <w:r>
        <w:rPr>
          <w:sz w:val="28"/>
          <w:szCs w:val="28"/>
        </w:rPr>
        <w:t xml:space="preserve">I (ski) _______ ________ _______ _______ in Colorado this winter. </w:t>
      </w:r>
    </w:p>
    <w:p>
      <w:pPr>
        <w:spacing w:after="0" w:line="240" w:lineRule="auto"/>
        <w:rPr>
          <w:sz w:val="28"/>
          <w:szCs w:val="28"/>
          <w:lang w:bidi="ar_SA" w:eastAsia="en_US" w:val="en_GB"/>
        </w:rPr>
      </w:pPr>
      <w:r>
        <w:rPr>
          <w:b w:val="1"/>
          <w:bCs w:val="1"/>
          <w:sz w:val="28"/>
          <w:szCs w:val="28"/>
        </w:rPr>
        <w:t xml:space="preserve">6) </w:t>
      </w:r>
      <w:r>
        <w:rPr>
          <w:sz w:val="28"/>
          <w:szCs w:val="28"/>
        </w:rPr>
        <w:t xml:space="preserve">Eduardo (marry) _______ ________ _______ ________ Carmen in June. </w:t>
      </w:r>
    </w:p>
    <w:p>
      <w:pPr>
        <w:rPr>
          <w:sz w:val="28"/>
          <w:szCs w:val="28"/>
          <w:lang w:bidi="ar_SA" w:eastAsia="en_US" w:val="en_GB"/>
        </w:rPr>
      </w:pPr>
      <w:r>
        <w:rPr>
          <w:b w:val="1"/>
          <w:bCs w:val="1"/>
          <w:sz w:val="28"/>
          <w:szCs w:val="28"/>
        </w:rPr>
        <w:t xml:space="preserve">7) </w:t>
      </w:r>
      <w:r>
        <w:rPr>
          <w:sz w:val="28"/>
          <w:szCs w:val="28"/>
        </w:rPr>
        <w:t>The baseball team (travel) _______ ________ _______ ________ to Florida for the playoffs.</w:t>
      </w:r>
    </w:p>
    <w:p>
      <w:pPr>
        <w:rPr>
          <w:sz w:val="28"/>
          <w:szCs w:val="28"/>
          <w:lang w:bidi="ar_SA" w:eastAsia="en_US" w:val="en_GB"/>
        </w:rPr>
      </w:pPr>
    </w:p>
    <w:p>
      <w:pPr>
        <w:spacing w:after="0" w:line="240" w:lineRule="auto"/>
        <w:rPr>
          <w:sz w:val="28"/>
          <w:szCs w:val="28"/>
          <w:lang w:bidi="ar_SA" w:eastAsia="en_US" w:val="en_GB"/>
        </w:rPr>
      </w:pPr>
      <w:r>
        <w:rPr>
          <w:b w:val="1"/>
          <w:bCs w:val="1"/>
          <w:sz w:val="28"/>
          <w:szCs w:val="28"/>
        </w:rPr>
        <w:t xml:space="preserve">Example: </w:t>
      </w:r>
      <w:r>
        <w:rPr>
          <w:sz w:val="28"/>
          <w:szCs w:val="28"/>
        </w:rPr>
        <w:t xml:space="preserve">The grass (grow) will be growing faster in the summertime. </w:t>
      </w:r>
    </w:p>
    <w:p>
      <w:pPr>
        <w:spacing w:after="0" w:line="240" w:lineRule="auto"/>
        <w:rPr>
          <w:sz w:val="28"/>
          <w:szCs w:val="28"/>
          <w:lang w:bidi="ar_SA" w:eastAsia="en_US" w:val="en_GB"/>
        </w:rPr>
      </w:pPr>
      <w:r>
        <w:rPr>
          <w:b w:val="1"/>
          <w:bCs w:val="1"/>
          <w:sz w:val="28"/>
          <w:szCs w:val="28"/>
        </w:rPr>
        <w:t xml:space="preserve">Example: </w:t>
      </w:r>
      <w:r>
        <w:rPr>
          <w:sz w:val="28"/>
          <w:szCs w:val="28"/>
        </w:rPr>
        <w:t xml:space="preserve">At noon, the children (eat) are going to be eating lunch. </w:t>
      </w:r>
    </w:p>
    <w:p>
      <w:pPr>
        <w:spacing w:after="0" w:line="240" w:lineRule="auto"/>
        <w:rPr>
          <w:sz w:val="28"/>
          <w:szCs w:val="28"/>
          <w:lang w:bidi="ar_SA" w:eastAsia="en_US" w:val="en_GB"/>
        </w:rPr>
      </w:pPr>
      <w:r>
        <w:rPr>
          <w:b w:val="1"/>
          <w:bCs w:val="1"/>
          <w:sz w:val="28"/>
          <w:szCs w:val="28"/>
        </w:rPr>
        <w:t xml:space="preserve">Example: </w:t>
      </w:r>
      <w:r>
        <w:rPr>
          <w:sz w:val="28"/>
          <w:szCs w:val="28"/>
        </w:rPr>
        <w:t xml:space="preserve">Martha (plant) will be planting flowers while Katie is planting vegetables. </w:t>
      </w:r>
    </w:p>
    <w:p>
      <w:pPr>
        <w:spacing w:after="0" w:line="240" w:lineRule="auto"/>
        <w:rPr>
          <w:sz w:val="28"/>
          <w:szCs w:val="28"/>
          <w:lang w:bidi="ar_SA" w:eastAsia="en_US" w:val="en_GB"/>
        </w:rPr>
      </w:pPr>
      <w:r>
        <w:rPr>
          <w:b w:val="1"/>
          <w:bCs w:val="1"/>
          <w:sz w:val="28"/>
          <w:szCs w:val="28"/>
        </w:rPr>
        <w:t xml:space="preserve">Example: </w:t>
      </w:r>
      <w:r>
        <w:rPr>
          <w:sz w:val="28"/>
          <w:szCs w:val="28"/>
        </w:rPr>
        <w:t xml:space="preserve">Robert (receive) is going to be receiving the package when it arrives. </w:t>
      </w:r>
    </w:p>
    <w:p>
      <w:pPr>
        <w:spacing w:after="0" w:line="240" w:lineRule="auto"/>
        <w:rPr>
          <w:sz w:val="28"/>
          <w:szCs w:val="28"/>
          <w:lang w:bidi="ar_SA" w:eastAsia="en_US" w:val="en_GB"/>
        </w:rPr>
      </w:pPr>
      <w:r>
        <w:rPr>
          <w:b w:val="1"/>
          <w:bCs w:val="1"/>
          <w:sz w:val="28"/>
          <w:szCs w:val="28"/>
        </w:rPr>
        <w:t xml:space="preserve">1) </w:t>
      </w:r>
      <w:r>
        <w:rPr>
          <w:sz w:val="28"/>
          <w:szCs w:val="28"/>
        </w:rPr>
        <w:t xml:space="preserve">The class (listen) _______ _____ ________ closely during the review for the test. </w:t>
      </w:r>
    </w:p>
    <w:p>
      <w:pPr>
        <w:spacing w:after="0" w:line="240" w:lineRule="auto"/>
        <w:rPr>
          <w:sz w:val="28"/>
          <w:szCs w:val="28"/>
          <w:lang w:bidi="ar_SA" w:eastAsia="en_US" w:val="en_GB"/>
        </w:rPr>
      </w:pPr>
      <w:r>
        <w:rPr>
          <w:b w:val="1"/>
          <w:bCs w:val="1"/>
          <w:sz w:val="28"/>
          <w:szCs w:val="28"/>
        </w:rPr>
        <w:t xml:space="preserve">2) </w:t>
      </w:r>
      <w:r>
        <w:rPr>
          <w:sz w:val="28"/>
          <w:szCs w:val="28"/>
        </w:rPr>
        <w:t xml:space="preserve">Matthew (shave) _____ _______ _____ _____ ________ while Valerie is dressing. </w:t>
      </w:r>
    </w:p>
    <w:p>
      <w:pPr>
        <w:spacing w:after="0" w:line="240" w:lineRule="auto"/>
        <w:rPr>
          <w:sz w:val="28"/>
          <w:szCs w:val="28"/>
          <w:lang w:bidi="ar_SA" w:eastAsia="en_US" w:val="en_GB"/>
        </w:rPr>
      </w:pPr>
      <w:r>
        <w:rPr>
          <w:b w:val="1"/>
          <w:bCs w:val="1"/>
          <w:sz w:val="28"/>
          <w:szCs w:val="28"/>
        </w:rPr>
        <w:t xml:space="preserve">3) </w:t>
      </w:r>
      <w:r>
        <w:rPr>
          <w:sz w:val="28"/>
          <w:szCs w:val="28"/>
        </w:rPr>
        <w:t xml:space="preserve">I (cut) _______ _____ ________ these boards while you study the building plans. </w:t>
      </w:r>
    </w:p>
    <w:p>
      <w:pPr>
        <w:spacing w:after="0" w:line="240" w:lineRule="auto"/>
        <w:rPr>
          <w:b w:val="1"/>
          <w:bCs w:val="1"/>
          <w:sz w:val="28"/>
          <w:szCs w:val="28"/>
          <w:lang w:bidi="ar_SA" w:eastAsia="en_US" w:val="en_GB"/>
        </w:rPr>
      </w:pPr>
    </w:p>
    <w:p>
      <w:pPr>
        <w:spacing w:after="0" w:line="240" w:lineRule="auto"/>
        <w:rPr>
          <w:b w:val="1"/>
          <w:bCs w:val="1"/>
          <w:sz w:val="28"/>
          <w:szCs w:val="28"/>
          <w:lang w:bidi="ar_SA" w:eastAsia="en_US" w:val="en_GB"/>
        </w:rPr>
      </w:pPr>
    </w:p>
    <w:p>
      <w:pPr>
        <w:spacing w:after="0" w:line="240" w:lineRule="auto"/>
        <w:rPr>
          <w:b w:val="1"/>
          <w:bCs w:val="1"/>
          <w:sz w:val="28"/>
          <w:szCs w:val="28"/>
          <w:lang w:bidi="ar_SA" w:eastAsia="en_US" w:val="en_GB"/>
        </w:rPr>
      </w:pPr>
    </w:p>
    <w:p>
      <w:pPr>
        <w:spacing w:after="0" w:line="240" w:lineRule="auto"/>
        <w:rPr>
          <w:sz w:val="28"/>
          <w:szCs w:val="28"/>
          <w:lang w:bidi="ar_SA" w:eastAsia="en_US" w:val="en_GB"/>
        </w:rPr>
      </w:pPr>
      <w:r>
        <w:rPr>
          <w:b w:val="1"/>
          <w:bCs w:val="1"/>
          <w:sz w:val="28"/>
          <w:szCs w:val="28"/>
        </w:rPr>
        <w:t xml:space="preserve">4) </w:t>
      </w:r>
      <w:r>
        <w:rPr>
          <w:sz w:val="28"/>
          <w:szCs w:val="28"/>
        </w:rPr>
        <w:t xml:space="preserve">If we lift weights, our muscles (get) _____ _______ _____ _____ ________ stronger. </w:t>
      </w:r>
    </w:p>
    <w:p>
      <w:pPr>
        <w:spacing w:after="0" w:line="240" w:lineRule="auto"/>
        <w:rPr>
          <w:sz w:val="28"/>
          <w:szCs w:val="28"/>
          <w:lang w:bidi="ar_SA" w:eastAsia="en_US" w:val="en_GB"/>
        </w:rPr>
      </w:pPr>
      <w:r>
        <w:rPr>
          <w:b w:val="1"/>
          <w:bCs w:val="1"/>
          <w:sz w:val="28"/>
          <w:szCs w:val="28"/>
        </w:rPr>
        <w:t xml:space="preserve">5) </w:t>
      </w:r>
      <w:r>
        <w:rPr>
          <w:sz w:val="28"/>
          <w:szCs w:val="28"/>
        </w:rPr>
        <w:t xml:space="preserve">The mayor (greet) _____ _______ _____ _____ ________Senator Arnold when the senator exits his plane. </w:t>
      </w:r>
    </w:p>
    <w:p>
      <w:pPr>
        <w:spacing w:after="0" w:line="240" w:lineRule="auto"/>
        <w:rPr>
          <w:sz w:val="28"/>
          <w:szCs w:val="28"/>
          <w:lang w:bidi="ar_SA" w:eastAsia="en_US" w:val="en_GB"/>
        </w:rPr>
      </w:pPr>
      <w:r>
        <w:rPr>
          <w:b w:val="1"/>
          <w:bCs w:val="1"/>
          <w:sz w:val="28"/>
          <w:szCs w:val="28"/>
        </w:rPr>
        <w:t xml:space="preserve">6) </w:t>
      </w:r>
      <w:r>
        <w:rPr>
          <w:sz w:val="28"/>
          <w:szCs w:val="28"/>
        </w:rPr>
        <w:t xml:space="preserve">When our company arrives, we (serve) _______ _____ ________ a delicious meal. </w:t>
      </w:r>
    </w:p>
    <w:p>
      <w:pPr>
        <w:spacing w:after="0" w:line="240" w:lineRule="auto"/>
        <w:rPr>
          <w:sz w:val="28"/>
          <w:szCs w:val="28"/>
          <w:lang w:bidi="ar_SA" w:eastAsia="en_US" w:val="en_GB"/>
        </w:rPr>
      </w:pPr>
      <w:r>
        <w:rPr>
          <w:b w:val="1"/>
          <w:bCs w:val="1"/>
          <w:sz w:val="28"/>
          <w:szCs w:val="28"/>
        </w:rPr>
        <w:t xml:space="preserve">7) </w:t>
      </w:r>
      <w:r>
        <w:rPr>
          <w:sz w:val="28"/>
          <w:szCs w:val="28"/>
        </w:rPr>
        <w:t xml:space="preserve">The sergeant (train) _______ _____ ________ the new recruits for the next month. </w:t>
      </w:r>
    </w:p>
    <w:p>
      <w:pPr>
        <w:spacing w:after="0" w:line="240" w:lineRule="auto"/>
        <w:rPr>
          <w:sz w:val="28"/>
          <w:szCs w:val="28"/>
          <w:lang w:bidi="ar_SA" w:eastAsia="en_US" w:val="en_GB"/>
        </w:rPr>
      </w:pPr>
      <w:r>
        <w:rPr>
          <w:b w:val="1"/>
          <w:bCs w:val="1"/>
          <w:sz w:val="28"/>
          <w:szCs w:val="28"/>
        </w:rPr>
        <w:t xml:space="preserve">8) </w:t>
      </w:r>
      <w:r>
        <w:rPr>
          <w:sz w:val="28"/>
          <w:szCs w:val="28"/>
        </w:rPr>
        <w:t xml:space="preserve">The children (laugh) _______ _____ _________ while the clown is riding his tricycle. </w:t>
      </w:r>
    </w:p>
    <w:p>
      <w:pPr>
        <w:spacing w:after="0" w:line="240" w:lineRule="auto"/>
        <w:rPr>
          <w:sz w:val="28"/>
          <w:szCs w:val="28"/>
          <w:lang w:bidi="ar_SA" w:eastAsia="en_US" w:val="en_GB"/>
        </w:rPr>
      </w:pPr>
      <w:r>
        <w:rPr>
          <w:b w:val="1"/>
          <w:bCs w:val="1"/>
          <w:sz w:val="28"/>
          <w:szCs w:val="28"/>
        </w:rPr>
        <w:t xml:space="preserve">9) </w:t>
      </w:r>
      <w:r>
        <w:rPr>
          <w:sz w:val="28"/>
          <w:szCs w:val="28"/>
        </w:rPr>
        <w:t xml:space="preserve">Before rehearsals begin, the director (cast) _____ _______ _____ _____ ________ actors for parts in the play. </w:t>
      </w:r>
    </w:p>
    <w:p>
      <w:pPr>
        <w:rPr>
          <w:sz w:val="28"/>
          <w:szCs w:val="28"/>
          <w:u w:val="single"/>
          <w:lang w:bidi="ar_SA" w:eastAsia="en_US" w:val="en_GB"/>
        </w:rPr>
      </w:pPr>
      <w:r>
        <w:rPr>
          <w:b w:val="1"/>
          <w:bCs w:val="1"/>
          <w:sz w:val="28"/>
          <w:szCs w:val="28"/>
        </w:rPr>
        <w:t xml:space="preserve">10) </w:t>
      </w:r>
      <w:r>
        <w:rPr>
          <w:sz w:val="28"/>
          <w:szCs w:val="28"/>
        </w:rPr>
        <w:t>If you don’t watch them, the puppies (wander) _______ _____ ________ into the street.</w: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tabs>
          <w:tab w:leader="none" w:pos="1515" w:val="left"/>
          <w:tab w:leader="none" w:pos="4873" w:val="center"/>
        </w:tabs>
        <w:rPr>
          <w:sz w:val="36"/>
          <w:szCs w:val="22"/>
          <w:lang w:bidi="ar_SA" w:eastAsia="en_US" w:val="en_GB"/>
        </w:rPr>
      </w:pPr>
      <w:r>
        <w:rPr>
          <w:noProof w:val="1"/>
          <w:sz w:val="36"/>
          <w:lang w:eastAsia="en-GB"/>
        </w:rPr>
        <mc:AlternateContent>
          <mc:Choice Requires="wps">
            <w:drawing>
              <wp:anchor allowOverlap="1" behindDoc="0" distB="0" distL="114300" distR="114300" distT="0" layoutInCell="1" locked="0" relativeHeight="252213248" simplePos="0">
                <wp:simplePos x="0" y="0"/>
                <wp:positionH relativeFrom="column">
                  <wp:posOffset>2838450</wp:posOffset>
                </wp:positionH>
                <wp:positionV relativeFrom="paragraph">
                  <wp:posOffset>-247650</wp:posOffset>
                </wp:positionV>
                <wp:extent cx="421005" cy="381635"/>
                <wp:effectExtent b="37465" l="38100" r="17145" t="38100"/>
                <wp:wrapNone/>
                <wp:docPr id="4166" name="5-Point Star 4166"/>
                <wp:cNvGraphicFramePr/>
                <a:graphic>
                  <a:graphicData uri="http://schemas.microsoft.com/office/word/2010/wordprocessingShape">
                    <wps:wsp>
                      <wps:cNvPr id="0" name=""/>
                      <wps:cNvSpPr/>
                      <wps:spPr>
                        <a:xfrm>
                          <a:ext cx="421005" cy="381635"/>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5A5C94CC" id="5-Point Star 4166" o:spid="_x0000_s1026" style="position:absolute;margin-left:223.5pt;margin-top:-19.5pt;width:33.15pt;height:30.05pt;z-index:252213248;visibility:visible;mso-wrap-style:square;mso-wrap-distance-left:9pt;mso-wrap-distance-top:0;mso-wrap-distance-right:9pt;mso-wrap-distance-bottom:0;mso-position-horizontal:absolute;mso-position-horizontal-relative:text;mso-position-vertical:absolute;mso-position-vertical-relative:text;v-text-anchor:middle" coordsize="421005,381635"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fwA4YjwIAAHYFAAAOAAAAZHJzL2Uyb0RvYy54bWysVM1u2zAMvg/YOwi6t7bTJOuCOkXQIsOA og2WDj0rshQLkCWNUuJkTz9KdtygLXYY5oNMiuTHH5G8uT00muwFeGVNSYvLnBJhuK2U2Zb05/Py 4poSH5ipmLZGlPQoPL2df/5007qZGNna6koAQRDjZ60raR2Cm2WZ57VomL+0ThgUSgsNC8jCNquA tYje6GyU59OstVA5sFx4j7f3nZDOE76UgocnKb0IRJcUYwvphHRu4pnNb9hsC8zVivdhsH+IomHK oNMB6p4FRnag3kE1ioP1VoZLbpvMSqm4SDlgNkX+Jpt1zZxIuWBxvBvK5P8fLH/cr4CoqqTjYjql xLAGX2lysbLKBLIODEgSYJ1a52eovnYr6DmPZEz6IKGJf0yHHFJtj0NtxSEQjpfjUZHnE0o4iq6u i+nVJNY+ezV24MM3YRsSiZJi08AklZTtH3zodE860Zm3WlVLpXViYLu500D2DN95iV+enhbhz9Sy mEEXc6LCUYtorM0PIbEGGOUoeUzdJwY8xrkwoehENatE52aS49cnMViklBJgRJYY3oDdA8TOfo/d 5dfrR1ORmncwzv8WWGc8WCTP1oTBuFHGwkcAGrPqPXf6GP5ZaSK5sdUROwRsNzre8aXCB3pgPqwY 4KzgVOH8hyc8pLZtSW1PUVJb+P3RfdTHFkYpJS3OHr72rx0DQYn+brC5vxbjcRzWxIwnX0bIwLlk cy4xu+bO4rMXuGkcT2TUD/pESrDNC66JRfSKImY4+i4pD3Bi7kK3E3DRcLFYJDUcUMfCg1k7HsFj VWP/PR9eGLi+SwO296M9zSmbvenVTjdaGrvYBStVauTXuvb1xuFOjdMvorg9zvmk9bou538AAAD/ /wMAUEsDBBQABgAIAAAAIQCu5kQu3wAAAAoBAAAPAAAAZHJzL2Rvd25yZXYueG1sTI9BT4NAEIXv Jv6HzZh4Me1CqVqRoUESE6/FynkLI0tkZwm7pfjvXU96e5P38uZ72X4xg5hpcr1lhHgdgSBubNtz h3B8f13tQDivuFWDZUL4Jgf7/PoqU2lrL3ygufKdCCXsUoWgvR9TKV2jySi3tiNx8D7tZJQP59TJ dlKXUG4GuYmiB2lUz+GDViOVmpqv6mwQmrtDUezeXj5qorGsZ92X9bFCvL1ZimcQnhb/F4Zf/IAO eWA62TO3TgwI2+1j2OIRVslTECFxHycJiBPCJo5B5pn8PyH/AQAA//8DAFBLAQItABQABgAIAAAA IQC2gziS/gAAAOEBAAATAAAAAAAAAAAAAAAAAAAAAABbQ29udGVudF9UeXBlc10ueG1sUEsBAi0A FAAGAAgAAAAhADj9If/WAAAAlAEAAAsAAAAAAAAAAAAAAAAALwEAAF9yZWxzLy5yZWxzUEsBAi0A FAAGAAgAAAAhAF/ADhiPAgAAdgUAAA4AAAAAAAAAAAAAAAAALgIAAGRycy9lMm9Eb2MueG1sUEsB Ai0AFAAGAAgAAAAhAK7mRC7fAAAACgEAAA8AAAAAAAAAAAAAAAAA6QQAAGRycy9kb3ducmV2Lnht bFBLBQYAAAAABAAEAPMAAAD1BQAAAAA= " path="m,145771r160810,1l210503,r49692,145772l421005,145771,290906,235862r49694,145772l210503,291541,80405,381634,130099,235862,,145771xe" fillcolor="yellow" strokecolor="#0a5382 [1604]" strokeweight="1.25pt">
                <v:path arrowok="t" o:connecttype="custom" o:connectlocs="0,145771;160810,145772;210503,0;260195,145772;421005,145771;290906,235862;340600,381634;210503,291541;80405,381634;130099,235862;0,145771" o:connectangles="0,0,0,0,0,0,0,0,0,0,0"/>
              </v:shape>
            </w:pict>
          </mc:Fallback>
        </mc:AlternateContent>
      </w: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23"/>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a future tense verb</w:t>
      </w:r>
      <w:r>
        <w:rPr>
          <w:sz w:val="28"/>
          <w:szCs w:val="28"/>
        </w:rPr>
        <w:t xml:space="preserve"> in your reading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any </w:t>
      </w:r>
      <w:r>
        <w:rPr>
          <w:sz w:val="28"/>
          <w:szCs w:val="28"/>
        </w:rPr>
        <w:t>future tense verbs</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03008" simplePos="0">
                <wp:simplePos x="0" y="0"/>
                <wp:positionH relativeFrom="margin">
                  <wp:align>left</wp:align>
                </wp:positionH>
                <wp:positionV relativeFrom="paragraph">
                  <wp:posOffset>5715</wp:posOffset>
                </wp:positionV>
                <wp:extent cx="1905000" cy="352425"/>
                <wp:effectExtent b="28575" l="0" r="19050" t="0"/>
                <wp:wrapNone/>
                <wp:docPr id="4178" name="Rounded Rectangle 4178"/>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1805F604" id="Rounded Rectangle 4178" o:spid="_x0000_s1103" style="position:absolute;margin-left:0;margin-top:.45pt;width:150pt;height:27.75pt;z-index:2522030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wSOWVhgIAABAFAAAOAAAAZHJzL2Uyb0RvYy54bWysVEtv2zAMvg/YfxB0Xx2n8dIGdYqgQYYB RVv0gZ4ZWX4AsqhJSuzs14+S3fSxnobl4JAixcfHj7q47FvF9tK6BnXO05MJZ1ILLBpd5fzpcfPt jDPnQRegUMucH6Tjl8uvXy46s5BTrFEV0jIKot2iMzmvvTeLJHGili24EzRSk7FE24In1VZJYaGj 6K1KppPJ96RDWxiLQjpHp+vByJcxfllK4W/L0knPVM6pNh+/Nn634ZssL2BRWTB1I8Yy4B+qaKHR lPQYag0e2M42f4VqG2HRYelPBLYJlmUjZOyBukknH7p5qMHI2AuB48wRJvf/woqb/Z1lTZHzWTqn WWloaUr3uNOFLNg94Qe6UpJFK4HVGbegOw/mzo6aIzF03pe2Df/UE+sjwIcjwLL3TNBhej7JJhOa gyDbaTadTbMwgeT1trHO/5DYsiDk3IZCQhURXNhfOz/4v/iFjA5VU2wapaJycFfKsj3QwIknBXac KXCeDnO+ib8x5btrSrOO6svO5hlVB8TEUoEnsTWEjdMVZ6AqorjwNtby7raz1faYdXWardfpZ0lC 0Wtw9VBdjDC6KR1ql5GwY48B6QHbIPl+28cxzWfhSjjaYnGg2VkcSO2M2DSU4JqavQNLLCacaTP9 LX1KhdQejhJnNdrfn50HfyIXWTnraCuo9V87sJIw/KmJdufpbBbWKCqzbD4lxb61bN9a9K69QppD Sm+AEVEM/l69iKXF9pkWeBWykgm0oNwDyKNy5YdtpSdAyNUqutHqGPDX+sGIEDxAF6B97J/BmpE5 njh3gy8bBIsP3Bl8w02Nq53HsonEesWVWBkUWrvIz/GJCHv9Vo9erw/Z8g8AAAD//wMAUEsDBBQA BgAIAAAAIQCyp1vc2AAAAAQBAAAPAAAAZHJzL2Rvd25yZXYueG1sTI/BTsMwEETvSPyDtUjcqA2U CEKcCkVCAm6UcuC2TZY4EK8j223Tv2c5wXE0o5k31Wr2o9pTTENgC5cLA4q4Dd3AvYXN2+PFLaiU kTscA5OFIyVY1acnFZZdOPAr7de5V1LCqUQLLuep1Dq1jjymRZiIxfsM0WMWGXvdRTxIuR/1lTGF 9jiwLDicqHHUfq933sK70ccnXjbYRueagl4+vmjzbO352fxwDyrTnP/C8Isv6FAL0zbsuEtqtCBH soU7UOJdGyNya+GmWIKuK/0fvv4BAAD//wMAUEsBAi0AFAAGAAgAAAAhALaDOJL+AAAA4QEAABMA AAAAAAAAAAAAAAAAAAAAAFtDb250ZW50X1R5cGVzXS54bWxQSwECLQAUAAYACAAAACEAOP0h/9YA AACUAQAACwAAAAAAAAAAAAAAAAAvAQAAX3JlbHMvLnJlbHNQSwECLQAUAAYACAAAACEAsEjllYYC AAAQBQAADgAAAAAAAAAAAAAAAAAuAgAAZHJzL2Uyb0RvYy54bWxQSwECLQAUAAYACAAAACEAsqdb 3NgAAAAEAQAADwAAAAAAAAAAAAAAAADgBAAAZHJzL2Rvd25yZXYueG1sUEsFBgAAAAAEAAQA8wAA AOUFAAAAAA== " fillcolor="window" strokecolor="#a35dd1" strokeweight="1.25pt">
                <v:textbox>
                  <w:txbxContent>
                    <w:p w:rsidR="00CC1DF3" w:rsidRPr="004413C7" w:rsidRDefault="00CC1DF3" w:rsidP="0082434E">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04032" simplePos="0">
                <wp:simplePos x="0" y="0"/>
                <wp:positionH relativeFrom="margin">
                  <wp:align>right</wp:align>
                </wp:positionH>
                <wp:positionV relativeFrom="paragraph">
                  <wp:posOffset>428625</wp:posOffset>
                </wp:positionV>
                <wp:extent cx="6162675" cy="1371600"/>
                <wp:effectExtent b="19050" l="0" r="28575" t="0"/>
                <wp:wrapNone/>
                <wp:docPr id="4180" name="Text Box 4180"/>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38D7F8C2" id="Text Box 4180" o:spid="_x0000_s1104" type="#_x0000_t202" style="position:absolute;margin-left:434.05pt;margin-top:33.75pt;width:485.25pt;height:108pt;z-index:252204032;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uWO9pmgIAAMEFAAAOAAAAZHJzL2Uyb0RvYy54bWysVFtP2zAYfZ+0/2D5faQppbCKFHUgpkkI 0GDi2XVsGuHYnu026X49x056Y7ww7SWx/Z3vdr7L+UVbK7ISzldGFzQ/GlAiNDdlpZ8L+uvx+ssZ JT4wXTJltCjoWnh6Mf386byxEzE0C6NK4QiMaD9pbEEXIdhJlnm+EDXzR8YKDaE0rmYBV/eclY41 sF6rbDgYjLPGuNI6w4X3eL3qhHSa7EspeLiT0otAVEERW0hfl77z+M2m52zy7JhdVLwPg/1DFDWr NJxuTV2xwMjSVX+ZqivujDcyHHFTZ0bKiouUA7LJB2+yeVgwK1IuIMfbLU3+/5nlt6t7R6qyoKP8 DARpVqNKj6IN5JtpSXoER431E0AfLMChhQS1jtzFd4/HmHorXR3/SIpADmPrLcPRHsfjOB8Px6cn lHDI8uPTfDxINch26tb58F2YmsRDQR1KmJhlqxsf4BLQDSR680ZV5XWlVLrEthGXypEVQ8FVSEFC 4wClNGkQyvHJIBk+kEXTW/25YvwlpnloATelozuRGqwPa0dFOoW1EhGj9E8hQXBi5J0YGedCb+NM 6IiSyOgjij1+F9VHlLs8oJE8Gx22ynWljetYOqS2fNlQKzs8SNrLOx5DO29TZ6HefavMTblGBznT zaG3/LoC4TfMh3vmMHhoGiyTcIePVAZVMv2JkoVxf957j3jMA6SUNBjkgvrfS+YEJeqHxqR8zUej OPnpMjo5HeLi9iXzfYle1pcGrZNjbVmejhEf1OYonamfsHNm0StETHP4LmjYHC9Dt16ws7iYzRII s25ZuNEPlkfTkebYaI/tE3O2b/SAGbk1m5Fnkzf93mGjpjazZTCySsMQie5Y7QuAPZH6td9pcRHt 3xNqt3mnrwAAAP//AwBQSwMEFAAGAAgAAAAhAOYtiUrcAAAABwEAAA8AAABkcnMvZG93bnJldi54 bWxMj8FOwzAQRO9I/IO1SNyoQ1HbNGRTAWq5cKIgzm68tS3idRS7afj7mhPcdjSjmbf1ZvKdGGmI LjDC/awAQdwG7dggfH7s7koQMSnWqgtMCD8UYdNcX9Wq0uHM7zTukxG5hGOlEGxKfSVlbC15FWeh J87eMQxepSwHI/Wgzrncd3JeFEvpleO8YFVPL5ba7/3JI2yfzdq0pRrsttTOjdPX8c28It7eTE+P IBJN6S8Mv/gZHZrMdAgn1lF0CPmRhLBcLUBkd70q8nFAmJcPC5BNLf/zNxcAAAD//wMAUEsBAi0A FAAGAAgAAAAhALaDOJL+AAAA4QEAABMAAAAAAAAAAAAAAAAAAAAAAFtDb250ZW50X1R5cGVzXS54 bWxQSwECLQAUAAYACAAAACEAOP0h/9YAAACUAQAACwAAAAAAAAAAAAAAAAAvAQAAX3JlbHMvLnJl bHNQSwECLQAUAAYACAAAACEAbljvaZoCAADBBQAADgAAAAAAAAAAAAAAAAAuAgAAZHJzL2Uyb0Rv Yy54bWxQSwECLQAUAAYACAAAACEA5i2JStwAAAAHAQAADwAAAAAAAAAAAAAAAAD0BAAAZHJzL2Rv d25yZXYueG1sUEsFBgAAAAAEAAQA8wAAAP0FAAAAAA== " fillcolor="white [3201]" strokeweight=".5pt">
                <v:textbox>
                  <w:txbxContent>
                    <w:p w:rsidR="00CC1DF3" w:rsidRDefault="00CC1DF3" w:rsidP="0082434E"/>
                    <w:p w:rsidR="00CC1DF3" w:rsidRDefault="00CC1DF3" w:rsidP="0082434E"/>
                    <w:p w:rsidR="00CC1DF3" w:rsidRDefault="00CC1DF3" w:rsidP="0082434E"/>
                    <w:p w:rsidR="00CC1DF3" w:rsidRDefault="00CC1DF3" w:rsidP="0082434E"/>
                    <w:p w:rsidR="00CC1DF3" w:rsidRDefault="00CC1DF3" w:rsidP="0082434E"/>
                    <w:p w:rsidR="00CC1DF3" w:rsidRDefault="00CC1DF3" w:rsidP="0082434E"/>
                    <w:p w:rsidR="00CC1DF3" w:rsidRDefault="00CC1DF3" w:rsidP="0082434E"/>
                    <w:p w:rsidR="00CC1DF3" w:rsidRDefault="00CC1DF3" w:rsidP="0082434E"/>
                    <w:p w:rsidR="00CC1DF3" w:rsidRDefault="00CC1DF3" w:rsidP="0082434E"/>
                  </w:txbxContent>
                </v:textbox>
                <w10:wrap anchorx="margin"/>
              </v:shape>
            </w:pict>
          </mc:Fallback>
        </mc:AlternateContent>
      </w:r>
      <w:r>
        <w:rPr>
          <w:sz w:val="28"/>
        </w:rPr>
        <w:t xml:space="preserve">Record the rules for using the future tense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2206080" simplePos="0">
            <wp:simplePos x="0" y="0"/>
            <wp:positionH relativeFrom="column">
              <wp:posOffset>2028825</wp:posOffset>
            </wp:positionH>
            <wp:positionV relativeFrom="paragraph">
              <wp:posOffset>131445</wp:posOffset>
            </wp:positionV>
            <wp:extent cx="302895" cy="600075"/>
            <wp:effectExtent b="9525" l="0" r="1905" t="0"/>
            <wp:wrapTight wrapText="bothSides">
              <wp:wrapPolygon edited="0">
                <wp:start x="0" y="0"/>
                <wp:lineTo x="0" y="21257"/>
                <wp:lineTo x="20377" y="21257"/>
                <wp:lineTo x="20377" y="0"/>
                <wp:lineTo x="0" y="0"/>
              </wp:wrapPolygon>
            </wp:wrapTight>
            <wp:docPr id="8192" name="Picture 8192"/>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05056" simplePos="0">
                <wp:simplePos x="0" y="0"/>
                <wp:positionH relativeFrom="margin">
                  <wp:align>left</wp:align>
                </wp:positionH>
                <wp:positionV relativeFrom="paragraph">
                  <wp:posOffset>15240</wp:posOffset>
                </wp:positionV>
                <wp:extent cx="1905000" cy="352425"/>
                <wp:effectExtent b="28575" l="0" r="19050" t="0"/>
                <wp:wrapNone/>
                <wp:docPr id="4181" name="Rounded Rectangle 4181"/>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1ED5834E" id="Rounded Rectangle 4181" o:spid="_x0000_s1105" style="position:absolute;margin-left:0;margin-top:1.2pt;width:150pt;height:27.75pt;z-index:2522050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hhV5QhQIAABAFAAAOAAAAZHJzL2Uyb0RvYy54bWysVEtv2zAMvg/YfxB0Xx2ncR9BnSJokGFA 0QZth54ZWX4AsqhJSuzs14+S3fSxnobloJAixcfHj7667lvF9tK6BnXO05MJZ1ILLBpd5fzn0/rb BWfOgy5AoZY5P0jHrxdfv1x1Zi6nWKMqpGUURLt5Z3Jee2/mSeJELVtwJ2ikJmOJtgVPqq2SwkJH 0VuVTCeTs6RDWxiLQjpHt6vByBcxfllK4e/L0knPVM6pNh9PG89tOJPFFcwrC6ZuxFgG/EMVLTSa kh5DrcAD29nmr1BtIyw6LP2JwDbBsmyEjD1QN+nkQzePNRgZeyFwnDnC5P5fWHG331jWFDmfpRcp ZxpamtID7nQhC/ZA+IGulGTRSmB1xs3pzaPZ2FFzJIbO+9K24Z96Yn0E+HAEWPaeCbpMLyfZZEJz EGQ7zaazaRYmkLy+Ntb57xJbFoSc21BIqCKCC/tb5wf/F7+Q0aFqinWjVFQO7kZZtgcaOPGkwI4z Bc7TZc7X8TemfPdMadZRfdnFeUbVATGxVOBJbA1h43TFGaiKKC68jbW8e+1stT1mXZ5mq1X6WZJQ 9ApcPVQXI4xuSofaZSTs2GNAesA2SL7f9nFM52fhSbjaYnGg2VkcSO2MWDeU4Jaa3YAlFhPOtJn+ no5SIbWHo8RZjfb3Z/fBn8hFVs462gpq/dcOrCQMf2ii3WU6m4U1isosO5+SYt9atm8tetfeIM2B eEXVRTH4e/UilhbbZ1rgZchKJtCCcg8gj8qNH7aVPgFCLpfRjVbHgL/Vj0aE4AG6AO1T/wzWjMzx xLk7fNkgmH/gzuAbXmpc7jyWTSTWK67EyqDQ2kV+jp+IsNdv9ej1+iFb/AEAAP//AwBQSwMEFAAG AAgAAAAhAH5v/ETZAAAABQEAAA8AAABkcnMvZG93bnJldi54bWxMj8FOwzAQRO9I/IO1SNyoTSkF QpwKRUICbpRy4LaNlzgQr6PYbdO/ZznBcTSjmTflagq92tOYusgWLmcGFHETXcethc3b48UtqJSR HfaRycKREqyq05MSCxcP/Er7dW6VlHAq0ILPeSi0To2ngGkWB2LxPuMYMIscW+1GPEh56PXcmKUO 2LEseByo9tR8r3fBwrvRxyde1NiM3tdLevn4os2ztedn08M9qExT/gvDL76gQyVM27hjl1RvQY5k C/MFKDGvjBG9tXB9cwe6KvV/+uoHAAD//wMAUEsBAi0AFAAGAAgAAAAhALaDOJL+AAAA4QEAABMA AAAAAAAAAAAAAAAAAAAAAFtDb250ZW50X1R5cGVzXS54bWxQSwECLQAUAAYACAAAACEAOP0h/9YA AACUAQAACwAAAAAAAAAAAAAAAAAvAQAAX3JlbHMvLnJlbHNQSwECLQAUAAYACAAAACEAIYVeUIUC AAAQBQAADgAAAAAAAAAAAAAAAAAuAgAAZHJzL2Uyb0RvYy54bWxQSwECLQAUAAYACAAAACEAfm/8 RNkAAAAFAQAADwAAAAAAAAAAAAAAAADfBAAAZHJzL2Rvd25yZXYueG1sUEsFBgAAAAAEAAQA8wAA AOUFAAAAAA== " fillcolor="window" strokecolor="#a35dd1" strokeweight="1.25pt">
                <v:textbox>
                  <w:txbxContent>
                    <w:p w:rsidR="00CC1DF3" w:rsidRPr="004413C7" w:rsidRDefault="00CC1DF3" w:rsidP="0082434E">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11200" simplePos="0">
                <wp:simplePos x="0" y="0"/>
                <wp:positionH relativeFrom="column">
                  <wp:posOffset>4238625</wp:posOffset>
                </wp:positionH>
                <wp:positionV relativeFrom="paragraph">
                  <wp:posOffset>1376045</wp:posOffset>
                </wp:positionV>
                <wp:extent cx="390525" cy="390525"/>
                <wp:effectExtent b="28575" l="0" r="28575" t="0"/>
                <wp:wrapNone/>
                <wp:docPr id="4182" name="Text Box 4182"/>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27C6DBB5" id="Text Box 4182" o:spid="_x0000_s1106" type="#_x0000_t202" style="position:absolute;margin-left:333.75pt;margin-top:108.35pt;width:30.75pt;height:30.75pt;z-index:252211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7LYNCXQIAAM0EAAAOAAAAZHJzL2Uyb0RvYy54bWysVE1vGjEQvVfqf7B8bxYIhARliWgiqkoo iUSqnI3XC6t6Pa5t2KW/vs/mM0lPVTmY+fKb8ZuZvb1ra802yvmKTM67Fx3OlJFUVGaZ8x8v0y/X nPkgTCE0GZXzrfL8bvz5021jR6pHK9KFcgwgxo8am/NVCHaUZV6uVC38BVll4CzJ1SJAdcuscKIB eq2zXqdzlTXkCutIKu9hfdg5+Tjhl6WS4aksvQpM5xy1hXS6dC7imY1vxWjphF1Vcl+G+IcqalEZ JD1CPYgg2NpVH6DqSjryVIYLSXVGZVlJld6A13Q7714zXwmr0ltAjrdHmvz/g5WPm2fHqiLn/e51 jzMjanTpRbWBfaWWJSM4aqwfIXRuERxaeNDryF20exjj09vS1fEfj2Lwg+3tkeGIJ2G8vOkMegPO JFx7GSjZ6bJ1PnxTVLMo5NyhgYlXsZn5sAs9hMRcnnRVTCutk7L199qxjUCvMSIFNZxp4QOMOZ+m X6wZ2d5c04Y1Ob+6HHRSpje+mOuIudBC/vyIADxtYn6V5m1f54mZKIV20SaWh8MDbQsqtmDT0W4m vZXTCtlmKPhZOAwhCMRihSccpSaUSHuJsxW533+zx3jMBrycNRjqnPtfa+EUePhuMDU33X4/bkFS +oNhD4o79yzOPWZd3xO47GKFrUxijA/6IJaO6lfs3yRmhUsYidw5DwfxPuxWDfsr1WSSgjD3VoSZ mVsZoSNxkeWX9lU4u297wLw80mH8xehd93ex8aahyTpQWaXRiETvWEWTo4KdSe3e73dcynM9RZ2+ QuM/AAAA//8DAFBLAwQUAAYACAAAACEAScbKLt4AAAALAQAADwAAAGRycy9kb3ducmV2LnhtbEyP wU7DMAyG70i8Q2QkbixdJdquNJ0QEkeEGDvALUtMG2icqsm6sqfHnOBo+9Pv72+2ix/EjFN0gRSs VxkIJBOso07B/vXxpgIRkyarh0Co4BsjbNvLi0bXNpzoBedd6gSHUKy1gj6lsZYymh69jqswIvHt I0xeJx6nTtpJnzjcDzLPskJ67Yg/9HrEhx7N1+7oFVh6C2Te3dPZ0c64zfm5+jSzUtdXy/0diIRL +oPhV5/VoWWnQziSjWJQUBTlLaMK8nVRgmCizDfc7sCbsspBto3836H9AQAA//8DAFBLAQItABQA BgAIAAAAIQC2gziS/gAAAOEBAAATAAAAAAAAAAAAAAAAAAAAAABbQ29udGVudF9UeXBlc10ueG1s UEsBAi0AFAAGAAgAAAAhADj9If/WAAAAlAEAAAsAAAAAAAAAAAAAAAAALwEAAF9yZWxzLy5yZWxz UEsBAi0AFAAGAAgAAAAhADstg0JdAgAAzQQAAA4AAAAAAAAAAAAAAAAALgIAAGRycy9lMm9Eb2Mu eG1sUEsBAi0AFAAGAAgAAAAhAEnGyi7eAAAACwEAAA8AAAAAAAAAAAAAAAAAtwQAAGRycy9kb3du cmV2LnhtbFBLBQYAAAAABAAEAPMAAADCBQAAAAA= " fillcolor="window" strokeweight=".5pt">
                <v:textbox>
                  <w:txbxContent>
                    <w:p w:rsidR="00CC1DF3" w:rsidRDefault="00CC1DF3" w:rsidP="0082434E"/>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10176" simplePos="0">
                <wp:simplePos x="0" y="0"/>
                <wp:positionH relativeFrom="margin">
                  <wp:posOffset>3008630</wp:posOffset>
                </wp:positionH>
                <wp:positionV relativeFrom="paragraph">
                  <wp:posOffset>1395095</wp:posOffset>
                </wp:positionV>
                <wp:extent cx="390525" cy="409575"/>
                <wp:effectExtent b="28575" l="0" r="28575" t="0"/>
                <wp:wrapNone/>
                <wp:docPr id="4183" name="Text Box 4183"/>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5619FEAA" id="Text Box 4183" o:spid="_x0000_s1107" type="#_x0000_t202" style="position:absolute;margin-left:236.9pt;margin-top:109.85pt;width:30.75pt;height:32.25pt;z-index:25221017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q43hvYAIAAM0EAAAOAAAAZHJzL2Uyb0RvYy54bWysVMtuGjEU3VfqP1jelxkIJARliGgiqkoo iUSqrI3HE0b1+Lq2YYZ+fY/NI6+uqrIwvg/fx7nnztV112i2Vc7XZAre7+WcKSOprM1zwX88zr+M OfNBmFJoMqrgO+X59fTzp6vWTtSA1qRL5RiCGD9pbcHXIdhJlnm5Vo3wPbLKwFiRa0SA6J6z0okW 0RudDfL8PGvJldaRVN5De7s38mmKX1VKhvuq8iowXXDUFtLp0rmKZza9EpNnJ+y6locyxD9U0Yja IOkp1K0Igm1c/SFUU0tHnqrQk9RkVFW1VKkHdNPP33WzXAurUi8Ax9sTTP7/hZV32wfH6rLgw/74 jDMjGkzpUXWBfaWOJSUwaq2fwHVp4Rw6WDDriF3Ueyhj613lmviPphjsQHt3QjjGk1CeXeajwYgz CdMwvxxdjGKU7OWxdT58U9SweCm4wwATrmK78GHvenSJuTzpupzXWidh52+0Y1uBWYMiJbWcaeED lAWfp98h25tn2rC24OdnozxlemOLuU4xV1rInx8joHptYn6V+Hao8wWZeAvdqksoX4yPsK2o3AFN R3tOeivnNbItUPCDcCAhAMRihXsclSaUSIcbZ2tyv/+mj/7gBqyctSB1wf2vjXAKOHw3YM1lfziM W5CE4ehiAMG9tqxeW8ymuSFg2ccKW5mu0T/o47Vy1Dxh/2YxK0zCSOQueDheb8J+1bC/Us1myQm8 tyIszNLKGDoCF1F+7J6Es4exB/Dljo70F5N309/7xpeGZptAVZ2oEYHeowpKRQE7k8h12O+4lK/l 5PXyFZr+AQAA//8DAFBLAwQUAAYACAAAACEAIl3GX+AAAAALAQAADwAAAGRycy9kb3ducmV2Lnht bEyPwU7DMBBE75X4B2srcaNOk5amIU6FkDgiROAAN9deEtN4HcVuGvr1mFN73NnRzJtyN9mOjTh4 40jAcpEAQ1JOG2oEfLw/3+XAfJCkZecIBfyih111Mytlod2J3nCsQ8NiCPlCCmhD6AvOvWrRSr9w PVL8fbvByhDPoeF6kKcYbjueJsk9t9JQbGhlj08tqkN9tAI0fTpSX+blbKhWZnt+zX/UKMTtfHp8 ABZwChcz/ONHdKgi094dSXvWCVhtsogeBKTL7QZYdKyzdQZsH5V8lQKvSn69ofoDAAD//wMAUEsB Ai0AFAAGAAgAAAAhALaDOJL+AAAA4QEAABMAAAAAAAAAAAAAAAAAAAAAAFtDb250ZW50X1R5cGVz XS54bWxQSwECLQAUAAYACAAAACEAOP0h/9YAAACUAQAACwAAAAAAAAAAAAAAAAAvAQAAX3JlbHMv LnJlbHNQSwECLQAUAAYACAAAACEAauN4b2ACAADNBAAADgAAAAAAAAAAAAAAAAAuAgAAZHJzL2Uy b0RvYy54bWxQSwECLQAUAAYACAAAACEAIl3GX+AAAAALAQAADwAAAAAAAAAAAAAAAAC6BAAAZHJz L2Rvd25yZXYueG1sUEsFBgAAAAAEAAQA8wAAAMcFAAAAAA== " fillcolor="window" strokeweight=".5pt">
                <v:textbox>
                  <w:txbxContent>
                    <w:p w:rsidR="00CC1DF3" w:rsidRDefault="00CC1DF3" w:rsidP="0082434E"/>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2209152" simplePos="0">
                <wp:simplePos x="0" y="0"/>
                <wp:positionH relativeFrom="column">
                  <wp:posOffset>1866900</wp:posOffset>
                </wp:positionH>
                <wp:positionV relativeFrom="paragraph">
                  <wp:posOffset>1385570</wp:posOffset>
                </wp:positionV>
                <wp:extent cx="390525" cy="390525"/>
                <wp:effectExtent b="28575" l="0" r="28575" t="0"/>
                <wp:wrapNone/>
                <wp:docPr id="4184" name="Text Box 4184"/>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7907C972" id="Text Box 4184" o:spid="_x0000_s1108" type="#_x0000_t202" style="position:absolute;margin-left:147pt;margin-top:109.1pt;width:30.75pt;height:30.75pt;z-index:252209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g+BjMXQIAAM0EAAAOAAAAZHJzL2Uyb0RvYy54bWysVNtuGjEQfa/Uf7D83iwQyAVliWgiqkoo iQRVno3XC6t6Pa5t2KVf32NzTdKnqjyYufnM+MzM3t23tWYb5XxFJufdiw5nykgqKrPM+Y/55MsN Zz4IUwhNRuV8qzy/H33+dNfYoerRinShHAOI8cPG5nwVgh1mmZcrVQt/QVYZOEtytQhQ3TIrnGiA Xuus1+lcZQ25wjqSyntYH3dOPkr4ZalkeC5LrwLTOUdtIZ0unYt4ZqM7MVw6YVeV3Jch/qGKWlQG SY9QjyIItnbVB6i6ko48leFCUp1RWVZSpTfgNd3Ou9fMVsKq9BaQ4+2RJv//YOXT5sWxqsh5v3vT 58yIGl2aqzawr9SyZARHjfVDhM4sgkMLD3oduYt2D2N8elu6Ov7jUQx+sL09MhzxJIyXt51Bb8CZ hGsvAyU7XbbOh2+KahaFnDs0MPEqNlMfdqGHkJjLk66KSaV1Urb+QTu2Eeg1RqSghjMtfIAx55P0 izUj25tr2rAm51eXg07K9MYXcx0xF1rInx8RgKdNzK/SvO3rPDETpdAu2sTy9e2BtgUVW7DpaDeT 3spJhWxTFPwiHIYQBGKxwjOOUhNKpL3E2Yrc77/ZYzxmA17OGgx1zv2vtXAKPHw3mJrbbr8ftyAp /cF1D4o79yzOPWZdPxC47GKFrUxijA/6IJaO6lfs3zhmhUsYidw5DwfxIexWDfsr1XicgjD3VoSp mVkZoSNxkeV5+yqc3bc9YF6e6DD+Yviu+7vYeNPQeB2orNJoRKJ3rKLJUcHOpHbv9zsu5bmeok5f odEfAAAA//8DAFBLAwQUAAYACAAAACEAINFV8eAAAAALAQAADwAAAGRycy9kb3ducmV2LnhtbEyP wU7DMBBE70j9B2srcaNOA6FJiFNVSBwRInCAm2ubxDReR7Gbhn49y6ncdndGs2+q7ex6NpkxWI8C 1qsEmEHltcVWwPvb000OLESJWvYejYAfE2BbL64qWWp/wlczNbFlFIKhlAK6GIeS86A642RY+cEg aV9+dDLSOrZcj/JE4a7naZLccyct0odODuaxM+rQHJ0AjR8e1ad9PltslC3OL/m3moS4Xs67B2DR zPFihj98QoeamPb+iDqwXkBa3FGXSMM6T4GR4zbLMmB7umyKDfC64v871L8AAAD//wMAUEsBAi0A FAAGAAgAAAAhALaDOJL+AAAA4QEAABMAAAAAAAAAAAAAAAAAAAAAAFtDb250ZW50X1R5cGVzXS54 bWxQSwECLQAUAAYACAAAACEAOP0h/9YAAACUAQAACwAAAAAAAAAAAAAAAAAvAQAAX3JlbHMvLnJl bHNQSwECLQAUAAYACAAAACEAIPgYzF0CAADNBAAADgAAAAAAAAAAAAAAAAAuAgAAZHJzL2Uyb0Rv Yy54bWxQSwECLQAUAAYACAAAACEAINFV8eAAAAALAQAADwAAAAAAAAAAAAAAAAC3BAAAZHJzL2Rv d25yZXYueG1sUEsFBgAAAAAEAAQA8wAAAMQFAAAAAA== " fillcolor="window" strokeweight=".5pt">
                <v:textbox>
                  <w:txbxContent>
                    <w:p w:rsidR="00CC1DF3" w:rsidRDefault="00CC1DF3" w:rsidP="0082434E"/>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12224" simplePos="0">
                <wp:simplePos x="0" y="0"/>
                <wp:positionH relativeFrom="column">
                  <wp:posOffset>5314950</wp:posOffset>
                </wp:positionH>
                <wp:positionV relativeFrom="paragraph">
                  <wp:posOffset>1404620</wp:posOffset>
                </wp:positionV>
                <wp:extent cx="390525" cy="390525"/>
                <wp:effectExtent b="28575" l="0" r="28575" t="0"/>
                <wp:wrapNone/>
                <wp:docPr id="4185" name="Text Box 4185"/>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266D76B5" id="Text Box 4185" o:spid="_x0000_s1109" type="#_x0000_t202" style="position:absolute;margin-left:418.5pt;margin-top:110.6pt;width:30.75pt;height:30.75pt;z-index:2522122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wCbXHWwIAAM0EAAAOAAAAZHJzL2Uyb0RvYy54bWysVNtuGjEQfa/Uf7D8XhYIpARliWgiqkoo iQRRno3XG1b1elzbsEu/vsfmlkufqvJg5uaZ8Zkze33T1pptlfMVmZz3Ol3OlJFUVOYl50/L2ZcR Zz4IUwhNRuV8pzy/mXz+dN3YserTmnShHEMS48eNzfk6BDvOMi/Xqha+Q1YZOEtytQhQ3UtWONEg e62zfrd7mTXkCutIKu9hvds7+STlL0slw0NZehWYzjl6C+l06VzFM5tci/GLE3ZdyUMb4h+6qEVl UPSU6k4EwTau+pCqrqQjT2XoSKozKstKqvQGvKbXffeaxVpYld4CcLw9weT/X1p5v310rCpyPuiN hpwZUWNKS9UG9o1alozAqLF+jNCFRXBo4cGsI3bR7mGMT29LV8d/PIrBD7R3J4RjPgnjxVV32EcZ CddBRpbsfNk6H74rqlkUcu4wwISr2M592IceQ2ItT7oqZpXWSdn5W+3YVmDWoEhBDWda+ABjzmfp F3tGtTfXtGFNzi8vht1U6Y0v1jrlXGkhf37MgHzaxPoq8e3Q5xmZKIV21SaUR4ly0bSiYgc0He05 6a2cVag2R8OPwoGEABCLFR5wlJrQIh0kztbkfv/NHuPBDXg5a0DqnPtfG+EUcPhhwJqr3mAQtyAp g+HXPhT32rN67TGb+paAZQ8rbGUSY3zQR7F0VD9j/6axKlzCSNTOeTiKt2G/athfqabTFATeWxHm ZmFlTB2Biygv22fh7GHsAXy5pyP9xfjd9Pex8aah6SZQWSVqnFHFkKOCnUnjPux3XMrXeoo6f4Um fwAAAP//AwBQSwMEFAAGAAgAAAAhALvcJ8PfAAAACwEAAA8AAABkcnMvZG93bnJldi54bWxMj8FO wzAQRO9I/IO1SNyoUyOom8apEBJHhEg5wM21TeISr6PYTUO/nuUEx9kZzb6ptnPo2eTG5CMqWC4K YA5NtB5bBW+7pxsJLGWNVvcRnYJvl2BbX15UurTxhK9uanLLqARTqRV0OQ8l58l0Lui0iIND8j7j GHQmObbcjvpE5aHnoijuedAe6UOnB/fYOfPVHIMCi+8RzYd/PntsjF+fX+TBTEpdX80PG2DZzfkv DL/4hA41Me3jEW1ivQJ5u6ItWYEQSwGMEnIt74Dt6SLFCnhd8f8b6h8AAAD//wMAUEsBAi0AFAAG AAgAAAAhALaDOJL+AAAA4QEAABMAAAAAAAAAAAAAAAAAAAAAAFtDb250ZW50X1R5cGVzXS54bWxQ SwECLQAUAAYACAAAACEAOP0h/9YAAACUAQAACwAAAAAAAAAAAAAAAAAvAQAAX3JlbHMvLnJlbHNQ SwECLQAUAAYACAAAACEAMAm1x1sCAADNBAAADgAAAAAAAAAAAAAAAAAuAgAAZHJzL2Uyb0RvYy54 bWxQSwECLQAUAAYACAAAACEAu9wnw98AAAALAQAADwAAAAAAAAAAAAAAAAC1BAAAZHJzL2Rvd25y ZXYueG1sUEsFBgAAAAAEAAQA8wAAAMEFAAAAAA== " fillcolor="window" strokeweight=".5pt">
                <v:textbox>
                  <w:txbxContent>
                    <w:p w:rsidR="00CC1DF3" w:rsidRDefault="00CC1DF3" w:rsidP="0082434E"/>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08128" simplePos="0">
                <wp:simplePos x="0" y="0"/>
                <wp:positionH relativeFrom="column">
                  <wp:posOffset>676275</wp:posOffset>
                </wp:positionH>
                <wp:positionV relativeFrom="paragraph">
                  <wp:posOffset>1414145</wp:posOffset>
                </wp:positionV>
                <wp:extent cx="390525" cy="390525"/>
                <wp:effectExtent b="28575" l="0" r="28575" t="0"/>
                <wp:wrapNone/>
                <wp:docPr id="4186" name="Text Box 4186"/>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695C05AE" id="Text Box 4186" o:spid="_x0000_s1110" type="#_x0000_t202" style="position:absolute;margin-left:53.25pt;margin-top:111.35pt;width:30.75pt;height:30.75pt;z-index:252208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cx3L/XAIAAM0EAAAOAAAAZHJzL2Uyb0RvYy54bWysVE1vGjEQvVfqf7B8bxYIpAliiSgRVaUo iRSinI3XC6t6Pa5t2KW/vs/mM0lPVTmY+fKb8ZuZHd22tWYb5XxFJufdiw5nykgqKrPM+ct89uWa Mx+EKYQmo3K+VZ7fjj9/GjV2qHq0Il0oxwBi/LCxOV+FYIdZ5uVK1cJfkFUGzpJcLQJUt8wKJxqg 1zrrdTpXWUOusI6k8h7Wu52TjxN+WSoZHsvSq8B0zlFbSKdL5yKe2Xgkhksn7KqS+zLEP1RRi8og 6RHqTgTB1q76AFVX0pGnMlxIqjMqy0qq9Aa8ptt595rnlbAqvQXkeHukyf8/WPmweXKsKnLe715f cWZEjS7NVRvYN2pZMoKjxvohQp8tgkMLD3oduYt2D2N8elu6Ov7jUQx+sL09MhzxJIyXN51Bb8CZ hGsvAyU7XbbOh++KahaFnDs0MPEqNvc+7EIPITGXJ10Vs0rrpGz9VDu2Eeg1RqSghjMtfIAx57P0 izUj25tr2rAm51eXg07K9MYXcx0xF1rInx8RgKdNzK/SvO3rPDETpdAu2sTy9ZG2BRVbsOloN5Pe ylmFbPco+Ek4DCEIxGKFRxylJpRIe4mzFbnff7PHeMwGvJw1GOqc+19r4RR4+GEwNTfdfj9uQVL6 g689KO7cszj3mHU9JXDZxQpbmcQYH/RBLB3Vr9i/ScwKlzASuXMeDuI07FYN+yvVZJKCMPdWhHvz bGWEjsRFluftq3B23/aAeXmgw/iL4bvu72LjTUOTdaCySqMRid6xiiZHBTuT2r3f77iU53qKOn2F xn8AAAD//wMAUEsDBBQABgAIAAAAIQCIEqFz3QAAAAsBAAAPAAAAZHJzL2Rvd25yZXYueG1sTI/B TsMwEETvSPyDtUjcqEMEIaRxKoTEESECB7i59jYxxOsodtPQr2d7guPMPs3O1JvFD2LGKbpACq5X GQgkE6yjTsH729NVCSImTVYPgVDBD0bYNOdnta5sONArzm3qBIdQrLSCPqWxkjKaHr2OqzAi8W0X Jq8Ty6mTdtIHDveDzLOskF474g+9HvGxR/Pd7r0CSx+BzKd7Pjpqjbs/vpRfZlbq8mJ5WINIuKQ/ GE71uTo03Gkb9mSjGFhnxS2jCvI8vwNxIoqS123ZKW9ykE0t/29ofgEAAP//AwBQSwECLQAUAAYA CAAAACEAtoM4kv4AAADhAQAAEwAAAAAAAAAAAAAAAAAAAAAAW0NvbnRlbnRfVHlwZXNdLnhtbFBL AQItABQABgAIAAAAIQA4/SH/1gAAAJQBAAALAAAAAAAAAAAAAAAAAC8BAABfcmVscy8ucmVsc1BL AQItABQABgAIAAAAIQBcx3L/XAIAAM0EAAAOAAAAAAAAAAAAAAAAAC4CAABkcnMvZTJvRG9jLnht bFBLAQItABQABgAIAAAAIQCIEqFz3QAAAAsBAAAPAAAAAAAAAAAAAAAAALYEAABkcnMvZG93bnJl di54bWxQSwUGAAAAAAQABADzAAAAwAUAAAAA " fillcolor="window" strokeweight=".5pt">
                <v:textbox>
                  <w:txbxContent>
                    <w:p w:rsidR="00CC1DF3" w:rsidRDefault="00CC1DF3" w:rsidP="0082434E"/>
                  </w:txbxContent>
                </v:textbox>
              </v:shape>
            </w:pict>
          </mc:Fallback>
        </mc:AlternateContent>
      </w:r>
      <w:r>
        <w:rPr>
          <w:noProof w:val="1"/>
          <w:sz w:val="28"/>
          <w:lang w:eastAsia="en-GB"/>
        </w:rPr>
        <w:drawing>
          <wp:anchor allowOverlap="1" behindDoc="0" distB="0" distL="114300" distR="114300" distT="0" layoutInCell="1" locked="0" relativeHeight="252207104"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8193" name="Diagram 8193"/>
            <wp:cNvGraphicFramePr/>
            <a:graphic>
              <a:graphicData uri="http://schemas.openxmlformats.org/drawingml/2006/diagram">
                <dgm:relIds r:dm="rId33" r:lo="rId34" r:qs="rId35" r:cs="rId36"/>
              </a:graphicData>
            </a:graphic>
            <wp14:sizeRelH relativeFrom="margin">
              <wp14:pctWidth>0</wp14:pctWidth>
            </wp14:sizeRelH>
            <wp14:sizeRelV relativeFrom="margin">
              <wp14:pctHeight>0</wp14:pctHeight>
            </wp14:sizeRelV>
          </wp:anchor>
        </w:drawing>
      </w:r>
      <w:r>
        <w:rPr>
          <w:sz w:val="28"/>
        </w:rPr>
        <w:t>How confident are you with the future tense?</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215296" simplePos="0">
                <wp:simplePos x="0" y="0"/>
                <wp:positionH relativeFrom="margin">
                  <wp:posOffset>266700</wp:posOffset>
                </wp:positionH>
                <wp:positionV relativeFrom="paragraph">
                  <wp:posOffset>0</wp:posOffset>
                </wp:positionV>
                <wp:extent cx="1905000" cy="352425"/>
                <wp:effectExtent b="28575" l="0" r="19050" t="0"/>
                <wp:wrapNone/>
                <wp:docPr id="8194" name="Rounded Rectangle 8194"/>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Week 4-pariticple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04DC3260" id="Rounded Rectangle 8194" o:spid="_x0000_s1111" style="position:absolute;margin-left:21pt;margin-top:0;width:150pt;height:27.75pt;z-index:252215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gkU9+hQIAABAFAAAOAAAAZHJzL2Uyb0RvYy54bWysVEtv2zAMvg/YfxB0X22n8dYGdYqgQYYB RVu0HXpmZPkByKImKbGzXz9KdtPHehqWg0OKFB8fP+ricugU20vrWtQFz05SzqQWWLa6LvjPx82X M86cB12CQi0LfpCOXy4/f7rozULOsEFVSssoiHaL3hS88d4sksSJRnbgTtBITcYKbQeeVFsnpYWe oncqmaXp16RHWxqLQjpHp+vRyJcxflVJ4W+ryknPVMGpNh+/Nn634ZssL2BRWzBNK6Yy4B+q6KDV lPQYag0e2M62f4XqWmHRYeVPBHYJVlUrZOyBusnSd908NGBk7IXAceYIk/t/YcXN/s6ytiz4WXY+ 50xDR1O6x50uZcnuCT/QtZIsWgms3rgF3Xkwd3bSHImh86GyXfinntgQAT4cAZaDZ4IOs/M0T1Oa gyDbaT6bz/IwgeTltrHOf5fYsSAU3IZCQhURXNhfOz/6P/uFjA5VW25apaJycFfKsj3QwIknJfac KXCeDgu+ib8p5ZtrSrOe6svPvuVUHRATKwWexM4QNk7XnIGqieLC21jLm9vO1ttj1tVpvl5nHyUJ Ra/BNWN1McLkpnSoXUbCTj0GpEdsg+SH7TCOaRauhKMtlgeancWR1M6ITUsJrqnZO7DEYsKZNtPf 0qdSSO3hJHHWoP390XnwJ3KRlbOetoJa/7UDKwnDH5pod57N52GNojLPv81Isa8t29cWveuukOaQ 0RtgRBSDv1fPYmWxe6IFXoWsZAItKPcI8qRc+XFb6QkQcrWKbrQ6Bvy1fjAiBA/QBWgfhyewZmKO J87d4PMGweIdd0bfcFPjauexaiOxXnAlVgaF1i7yc3oiwl6/1qPXy0O2/AMAAP//AwBQSwMEFAAG AAgAAAAhANzoPN7aAAAABgEAAA8AAABkcnMvZG93bnJldi54bWxMj0FLw0AQhe+C/2EZwZvdWJsi MZsiAUF7s9aDt2kyZqPZ2bC7bdN/39GLXh483vDeN+VqcoM6UIi9ZwO3swwUcePbnjsD27enm3tQ MSG3OHgmAyeKsKouL0osWn/kVzpsUqekhGOBBmxKY6F1bCw5jDM/Ekv26YPDJDZ0ug14lHI36HmW LbXDnmXB4ki1peZ7s3cG3jN9euZFjU2wtl7S+uOLti/GXF9Njw+gEk3p7xh+8AUdKmHa+T23UQ0G FnN5JRkQlfTu1+4M5HkOuir1f/zqDAAA//8DAFBLAQItABQABgAIAAAAIQC2gziS/gAAAOEBAAAT AAAAAAAAAAAAAAAAAAAAAABbQ29udGVudF9UeXBlc10ueG1sUEsBAi0AFAAGAAgAAAAhADj9If/W AAAAlAEAAAsAAAAAAAAAAAAAAAAALwEAAF9yZWxzLy5yZWxzUEsBAi0AFAAGAAgAAAAhACCRT36F AgAAEAUAAA4AAAAAAAAAAAAAAAAALgIAAGRycy9lMm9Eb2MueG1sUEsBAi0AFAAGAAgAAAAhANzo PN7aAAAABgEAAA8AAAAAAAAAAAAAAAAA3wQAAGRycy9kb3ducmV2LnhtbFBLBQYAAAAABAAEAPMA AADmBQAAAAA= " fillcolor="window" strokecolor="#a35dd1" strokeweight="1.25pt">
                <v:textbox>
                  <w:txbxContent>
                    <w:p w:rsidR="00CC1DF3" w:rsidRPr="004413C7" w:rsidRDefault="00CC1DF3" w:rsidP="00BD14DA">
                      <w:pPr>
                        <w:jc w:val="center"/>
                        <w:rPr>
                          <w:sz w:val="24"/>
                        </w:rPr>
                      </w:pPr>
                      <w:r>
                        <w:rPr>
                          <w:sz w:val="32"/>
                        </w:rPr>
                        <w:t>Week 4-pariticple</w:t>
                      </w:r>
                    </w:p>
                  </w:txbxContent>
                </v:textbox>
                <w10:wrap anchorx="margin"/>
              </v:roundrect>
            </w:pict>
          </mc:Fallback>
        </mc:AlternateContent>
      </w:r>
    </w:p>
    <w:p>
      <w:pPr>
        <w:rPr>
          <w:sz w:val="28"/>
          <w:szCs w:val="28"/>
          <w:lang w:bidi="ar_SA" w:eastAsia="en_US" w:val="en_GB"/>
        </w:rPr>
      </w:pPr>
    </w:p>
    <w:p>
      <w:pPr>
        <w:rPr>
          <w:sz w:val="28"/>
          <w:szCs w:val="28"/>
          <w:lang w:bidi="ar_SA" w:eastAsia="en_US" w:val="en_GB"/>
        </w:rPr>
      </w:pPr>
      <w:r>
        <w:rPr>
          <w:sz w:val="28"/>
          <w:szCs w:val="28"/>
        </w:rPr>
        <w:t>What is a participle and how/when do I use them in English?</w:t>
      </w:r>
    </w:p>
    <w:p>
      <w:pPr>
        <w:rPr>
          <w:sz w:val="28"/>
          <w:szCs w:val="28"/>
          <w:lang w:bidi="ar_SA" w:eastAsia="en_US" w:val="en_GB"/>
        </w:rPr>
      </w:pPr>
      <w:r>
        <w:rPr>
          <w:b w:val="1"/>
          <w:bCs w:val="1"/>
          <w:sz w:val="28"/>
          <w:szCs w:val="28"/>
          <w:lang w:val="en-US"/>
        </w:rPr>
        <w:t>Participles</w:t>
      </w:r>
      <w:r>
        <w:rPr>
          <w:sz w:val="28"/>
          <w:szCs w:val="28"/>
          <w:lang w:val="en-US"/>
        </w:rPr>
        <w:t xml:space="preserve"> are added to verbs in the present or past tenses. In the present participle, parts of the verb </w:t>
      </w:r>
      <w:r>
        <w:rPr>
          <w:i w:val="1"/>
          <w:iCs w:val="1"/>
          <w:sz w:val="28"/>
          <w:szCs w:val="28"/>
          <w:lang w:val="en-US"/>
        </w:rPr>
        <w:t xml:space="preserve">to be </w:t>
      </w:r>
      <w:r>
        <w:rPr>
          <w:sz w:val="28"/>
          <w:szCs w:val="28"/>
          <w:lang w:val="en-US"/>
        </w:rPr>
        <w:t xml:space="preserve">is used with the infinitive verb; </w:t>
      </w:r>
    </w:p>
    <w:p>
      <w:pPr>
        <w:rPr>
          <w:sz w:val="28"/>
          <w:szCs w:val="28"/>
          <w:lang w:val="en-US"/>
        </w:rPr>
      </w:pPr>
      <w:r>
        <w:rPr>
          <w:sz w:val="28"/>
          <w:szCs w:val="28"/>
          <w:lang w:val="en-US"/>
        </w:rPr>
        <w:t>-ing is added to the infinitive.  In the past participle, parts of the verb to have is used with the infinitive verb; -ed is added to the infinitive.</w:t>
      </w:r>
    </w:p>
    <w:p>
      <w:pPr>
        <w:spacing w:after="240"/>
        <w:rPr>
          <w:sz w:val="28"/>
          <w:szCs w:val="28"/>
          <w:lang w:bidi="ar_SA" w:eastAsia="en_US" w:val="en_GB"/>
        </w:rPr>
      </w:pPr>
      <w:r>
        <w:rPr>
          <w:sz w:val="28"/>
          <w:szCs w:val="28"/>
        </w:rPr>
        <w:br/>
        <w:t xml:space="preserve">A participle is a word formed from a </w:t>
      </w:r>
      <w:hyperlink r:id="rId37" w:history="1">
        <w:r>
          <w:rPr>
            <w:rStyle w:val="Hyperlink"/>
            <w:color w:val="auto"/>
            <w:sz w:val="28"/>
            <w:szCs w:val="28"/>
            <w:u w:val="none"/>
          </w:rPr>
          <w:t>verb</w:t>
        </w:r>
      </w:hyperlink>
      <w:r>
        <w:rPr>
          <w:sz w:val="28"/>
          <w:szCs w:val="28"/>
        </w:rPr>
        <w:t xml:space="preserve"> which can be used as an </w:t>
      </w:r>
      <w:hyperlink r:id="rId38" w:history="1">
        <w:r>
          <w:rPr>
            <w:rStyle w:val="Hyperlink"/>
            <w:color w:val="auto"/>
            <w:sz w:val="28"/>
            <w:szCs w:val="28"/>
            <w:u w:val="none"/>
          </w:rPr>
          <w:t>adjective</w:t>
        </w:r>
      </w:hyperlink>
      <w:r>
        <w:rPr>
          <w:sz w:val="28"/>
          <w:szCs w:val="28"/>
        </w:rPr>
        <w:t>.</w:t>
      </w:r>
      <w:r>
        <w:rPr>
          <w:sz w:val="28"/>
          <w:szCs w:val="28"/>
        </w:rPr>
        <w:br/>
      </w:r>
      <w:r>
        <w:rPr>
          <w:sz w:val="28"/>
          <w:szCs w:val="28"/>
        </w:rPr>
        <w:br/>
        <w:t xml:space="preserve">The two types of participles are the </w:t>
      </w:r>
      <w:hyperlink r:id="rId39" w:history="1">
        <w:r>
          <w:rPr>
            <w:rStyle w:val="Hyperlink"/>
            <w:color w:val="auto"/>
            <w:sz w:val="28"/>
            <w:szCs w:val="28"/>
            <w:u w:val="none"/>
          </w:rPr>
          <w:t>present participle</w:t>
        </w:r>
      </w:hyperlink>
      <w:r>
        <w:rPr>
          <w:sz w:val="28"/>
          <w:szCs w:val="28"/>
        </w:rPr>
        <w:t xml:space="preserve"> (ending </w:t>
      </w:r>
      <w:r>
        <w:rPr>
          <w:i w:val="1"/>
          <w:iCs w:val="1"/>
          <w:sz w:val="28"/>
          <w:szCs w:val="28"/>
        </w:rPr>
        <w:t>ing</w:t>
      </w:r>
      <w:r>
        <w:rPr>
          <w:sz w:val="28"/>
          <w:szCs w:val="28"/>
        </w:rPr>
        <w:t xml:space="preserve">) and the </w:t>
      </w:r>
      <w:hyperlink r:id="rId40" w:history="1">
        <w:r>
          <w:rPr>
            <w:rStyle w:val="Hyperlink"/>
            <w:color w:val="auto"/>
            <w:sz w:val="28"/>
            <w:szCs w:val="28"/>
            <w:u w:val="none"/>
          </w:rPr>
          <w:t>past participle</w:t>
        </w:r>
      </w:hyperlink>
      <w:r>
        <w:rPr>
          <w:sz w:val="28"/>
          <w:szCs w:val="28"/>
        </w:rPr>
        <w:t xml:space="preserve"> (usually ending </w:t>
      </w:r>
      <w:r>
        <w:rPr>
          <w:i w:val="1"/>
          <w:iCs w:val="1"/>
          <w:sz w:val="28"/>
          <w:szCs w:val="28"/>
        </w:rPr>
        <w:t>-ed</w:t>
      </w:r>
      <w:r>
        <w:rPr>
          <w:sz w:val="28"/>
          <w:szCs w:val="28"/>
        </w:rPr>
        <w:t>,</w:t>
      </w:r>
      <w:r>
        <w:rPr>
          <w:i w:val="1"/>
          <w:iCs w:val="1"/>
          <w:sz w:val="28"/>
          <w:szCs w:val="28"/>
        </w:rPr>
        <w:t xml:space="preserve"> -d</w:t>
      </w:r>
      <w:r>
        <w:rPr>
          <w:sz w:val="28"/>
          <w:szCs w:val="28"/>
        </w:rPr>
        <w:t>,</w:t>
      </w:r>
      <w:r>
        <w:rPr>
          <w:i w:val="1"/>
          <w:iCs w:val="1"/>
          <w:sz w:val="28"/>
          <w:szCs w:val="28"/>
        </w:rPr>
        <w:t xml:space="preserve"> -t</w:t>
      </w:r>
      <w:r>
        <w:rPr>
          <w:sz w:val="28"/>
          <w:szCs w:val="28"/>
        </w:rPr>
        <w:t>,</w:t>
      </w:r>
      <w:r>
        <w:rPr>
          <w:i w:val="1"/>
          <w:iCs w:val="1"/>
          <w:sz w:val="28"/>
          <w:szCs w:val="28"/>
        </w:rPr>
        <w:t xml:space="preserve"> -en</w:t>
      </w:r>
      <w:r>
        <w:rPr>
          <w:sz w:val="28"/>
          <w:szCs w:val="28"/>
        </w:rPr>
        <w:t>, or</w:t>
      </w:r>
      <w:r>
        <w:rPr>
          <w:i w:val="1"/>
          <w:iCs w:val="1"/>
          <w:sz w:val="28"/>
          <w:szCs w:val="28"/>
        </w:rPr>
        <w:t xml:space="preserve"> -n</w:t>
      </w:r>
      <w:r>
        <w:rPr>
          <w:sz w:val="28"/>
          <w:szCs w:val="28"/>
        </w:rPr>
        <w:t>).</w:t>
      </w:r>
      <w:r>
        <w:rPr>
          <w:sz w:val="28"/>
          <w:szCs w:val="28"/>
        </w:rPr>
        <w:br/>
      </w:r>
      <w:r>
        <w:rPr>
          <w:sz w:val="28"/>
          <w:szCs w:val="28"/>
        </w:rPr>
        <w:br/>
        <w:t>Here are some participles being used as adjectives:</w:t>
      </w:r>
    </w:p>
    <w:tbl>
      <w:tblPr>
        <w:tblW w:type="auto" w:w="0"/>
        <w:tblCellSpacing w:type="dxa" w:w="15"/>
        <w:tblBorders>
          <w:top w:color="666666" w:sz="6" w:val="single"/>
          <w:left w:color="666666" w:sz="6" w:val="single"/>
          <w:bottom w:color="666666" w:sz="6" w:val="single"/>
          <w:right w:color="666666" w:sz="6" w:val="single"/>
        </w:tblBorders>
        <w:tblCellMar>
          <w:top w:type="dxa" w:w="15"/>
          <w:left w:type="dxa" w:w="15"/>
          <w:bottom w:type="dxa" w:w="15"/>
          <w:right w:type="dxa" w:w="15"/>
        </w:tblCellMar>
        <w:tblLook w:val="04A0"/>
      </w:tblPr>
      <w:tblGrid>
        <w:gridCol w:w="1205"/>
        <w:gridCol w:w="2276"/>
        <w:gridCol w:w="2647"/>
      </w:tblGrid>
      <w:tr>
        <w:trPr>
          <w:tblCellSpacing w:type="dxa" w:w="15"/>
        </w:trPr>
        <w:tc>
          <w:tcPr>
            <w:tcW w:type="auto" w:w="0"/>
            <w:tcBorders>
              <w:top w:color="666666" w:sz="6" w:val="single"/>
              <w:left w:color="666666" w:sz="6" w:val="single"/>
              <w:bottom w:color="666666" w:sz="6" w:val="single"/>
              <w:right w:color="666666" w:sz="6" w:val="single"/>
            </w:tcBorders>
            <w:shd w:color="000000" w:fill="992222" w:val="clear"/>
            <w:tcMar>
              <w:top w:type="dxa" w:w="45"/>
              <w:left w:type="dxa" w:w="45"/>
              <w:bottom w:type="dxa" w:w="45"/>
              <w:right w:type="dxa" w:w="45"/>
            </w:tcMar>
          </w:tcPr>
          <w:p>
            <w:pPr>
              <w:spacing w:after="0"/>
              <w:jc w:val="center"/>
              <w:rPr>
                <w:b w:val="1"/>
                <w:bCs w:val="1"/>
                <w:sz w:val="28"/>
                <w:szCs w:val="28"/>
                <w:lang w:bidi="ar_SA" w:eastAsia="en_US" w:val="en_GB"/>
              </w:rPr>
            </w:pPr>
            <w:r>
              <w:rPr>
                <w:b w:val="1"/>
                <w:bCs w:val="1"/>
                <w:sz w:val="28"/>
                <w:szCs w:val="28"/>
              </w:rPr>
              <w:t>The Verb</w:t>
            </w:r>
          </w:p>
        </w:tc>
        <w:tc>
          <w:tcPr>
            <w:tcW w:type="auto" w:w="0"/>
            <w:tcBorders>
              <w:top w:color="666666" w:sz="6" w:val="single"/>
              <w:left w:color="666666" w:sz="6" w:val="single"/>
              <w:bottom w:color="666666" w:sz="6" w:val="single"/>
              <w:right w:color="666666" w:sz="6" w:val="single"/>
            </w:tcBorders>
            <w:shd w:color="000000" w:fill="992222" w:val="clear"/>
            <w:tcMar>
              <w:top w:type="dxa" w:w="45"/>
              <w:left w:type="dxa" w:w="45"/>
              <w:bottom w:type="dxa" w:w="45"/>
              <w:right w:type="dxa" w:w="45"/>
            </w:tcMar>
          </w:tcPr>
          <w:p>
            <w:pPr>
              <w:jc w:val="center"/>
              <w:rPr>
                <w:b w:val="1"/>
                <w:bCs w:val="1"/>
                <w:sz w:val="28"/>
                <w:szCs w:val="28"/>
                <w:lang w:bidi="ar_SA" w:eastAsia="en_US" w:val="en_GB"/>
              </w:rPr>
            </w:pPr>
            <w:r>
              <w:rPr>
                <w:b w:val="1"/>
                <w:bCs w:val="1"/>
                <w:sz w:val="28"/>
                <w:szCs w:val="28"/>
              </w:rPr>
              <w:t>The Past Participle</w:t>
            </w:r>
          </w:p>
        </w:tc>
        <w:tc>
          <w:tcPr>
            <w:tcW w:type="auto" w:w="0"/>
            <w:tcBorders>
              <w:top w:color="666666" w:sz="6" w:val="single"/>
              <w:left w:color="666666" w:sz="6" w:val="single"/>
              <w:bottom w:color="666666" w:sz="6" w:val="single"/>
              <w:right w:color="666666" w:sz="6" w:val="single"/>
            </w:tcBorders>
            <w:shd w:color="000000" w:fill="992222" w:val="clear"/>
            <w:tcMar>
              <w:top w:type="dxa" w:w="45"/>
              <w:left w:type="dxa" w:w="45"/>
              <w:bottom w:type="dxa" w:w="45"/>
              <w:right w:type="dxa" w:w="45"/>
            </w:tcMar>
          </w:tcPr>
          <w:p>
            <w:pPr>
              <w:jc w:val="center"/>
              <w:rPr>
                <w:b w:val="1"/>
                <w:bCs w:val="1"/>
                <w:sz w:val="28"/>
                <w:szCs w:val="28"/>
                <w:lang w:bidi="ar_SA" w:eastAsia="en_US" w:val="en_GB"/>
              </w:rPr>
            </w:pPr>
            <w:r>
              <w:rPr>
                <w:b w:val="1"/>
                <w:bCs w:val="1"/>
                <w:sz w:val="28"/>
                <w:szCs w:val="28"/>
              </w:rPr>
              <w:t>The Present Participle</w:t>
            </w:r>
          </w:p>
        </w:tc>
      </w:tr>
      <w:tr>
        <w:trPr>
          <w:tblCellSpacing w:type="dxa" w:w="15"/>
        </w:trPr>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To rise</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the risen sun</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 xml:space="preserve">the rising sun </w:t>
            </w:r>
          </w:p>
        </w:tc>
      </w:tr>
      <w:tr>
        <w:trPr>
          <w:tblCellSpacing w:type="dxa" w:w="15"/>
        </w:trPr>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To boil</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the boiled water</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 xml:space="preserve">the boiling water </w:t>
            </w:r>
          </w:p>
        </w:tc>
      </w:tr>
      <w:tr>
        <w:trPr>
          <w:tblCellSpacing w:type="dxa" w:w="15"/>
        </w:trPr>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To break</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the broken news</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 xml:space="preserve">the breaking news </w:t>
            </w:r>
          </w:p>
        </w:tc>
      </w:tr>
      <w:tr>
        <w:trPr>
          <w:tblCellSpacing w:type="dxa" w:w="15"/>
        </w:trPr>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To cook</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the cooked ham</w:t>
            </w:r>
          </w:p>
        </w:tc>
        <w:tc>
          <w:tcPr>
            <w:tcW w:type="auto" w:w="0"/>
            <w:tcBorders>
              <w:top w:color="666666" w:sz="6" w:val="single"/>
              <w:left w:color="666666" w:sz="6" w:val="single"/>
              <w:bottom w:color="666666" w:sz="6" w:val="single"/>
              <w:right w:color="666666" w:sz="6" w:val="single"/>
            </w:tcBorders>
            <w:shd w:color="000000" w:fill="FFFFFF" w:val="clear"/>
            <w:tcMar>
              <w:top w:type="dxa" w:w="45"/>
              <w:left w:type="dxa" w:w="45"/>
              <w:bottom w:type="dxa" w:w="45"/>
              <w:right w:type="dxa" w:w="45"/>
            </w:tcMar>
          </w:tcPr>
          <w:p>
            <w:pPr>
              <w:rPr>
                <w:sz w:val="28"/>
                <w:szCs w:val="28"/>
                <w:lang w:bidi="ar_SA" w:eastAsia="en_US" w:val="en_GB"/>
              </w:rPr>
            </w:pPr>
            <w:r>
              <w:rPr>
                <w:sz w:val="28"/>
                <w:szCs w:val="28"/>
              </w:rPr>
              <w:t>the cooking ham</w:t>
            </w:r>
          </w:p>
        </w:tc>
      </w:tr>
    </w:tbl>
    <w:p>
      <w:pPr>
        <w:rPr>
          <w:sz w:val="28"/>
          <w:szCs w:val="28"/>
          <w:lang w:bidi="ar_SA" w:eastAsia="en_US" w:val="en_GB"/>
        </w:rPr>
      </w:pPr>
    </w:p>
    <w:p>
      <w:pPr>
        <w:pStyle w:val="Heading2"/>
        <w:rPr>
          <w:rStyle w:val="Normal"/>
          <w:rFonts w:ascii="Times New Roman" w:hAnsi="Times New Roman"/>
          <w:b w:val="1"/>
          <w:bCs w:val="1"/>
          <w:sz w:val="28"/>
          <w:szCs w:val="28"/>
          <w:lang w:bidi="ar_SA" w:eastAsia="en_US" w:val="en_GB"/>
        </w:rPr>
      </w:pPr>
      <w:r>
        <w:rPr>
          <w:sz w:val="28"/>
          <w:szCs w:val="28"/>
        </w:rPr>
        <w:t>Participle Phrases</w:t>
      </w:r>
    </w:p>
    <w:p>
      <w:pPr>
        <w:spacing w:after="240"/>
        <w:rPr>
          <w:sz w:val="28"/>
          <w:szCs w:val="28"/>
          <w:lang w:bidi="ar_SA" w:eastAsia="en_US" w:val="en_GB"/>
        </w:rPr>
      </w:pPr>
      <w:r>
        <w:rPr>
          <w:sz w:val="28"/>
          <w:szCs w:val="28"/>
        </w:rPr>
        <w:t xml:space="preserve">It is really common to see participles in </w:t>
      </w:r>
      <w:hyperlink r:id="rId41" w:history="1">
        <w:r>
          <w:rPr>
            <w:rStyle w:val="Hyperlink"/>
            <w:color w:val="auto"/>
            <w:sz w:val="28"/>
            <w:szCs w:val="28"/>
            <w:u w:val="none"/>
          </w:rPr>
          <w:t>participle phrases</w:t>
        </w:r>
      </w:hyperlink>
      <w:r>
        <w:rPr>
          <w:sz w:val="28"/>
          <w:szCs w:val="28"/>
        </w:rPr>
        <w:t>. A participle phrase also acts like an adjective. In the examples below, the participle phrases are shaded and the participles are in bold:</w:t>
      </w:r>
    </w:p>
    <w:p>
      <w:pPr>
        <w:numPr>
          <w:ilvl w:val="0"/>
          <w:numId w:val="24"/>
        </w:numPr>
        <w:spacing w:after="100" w:before="100" w:line="240" w:lineRule="auto"/>
        <w:ind w:left="225"/>
        <w:rPr>
          <w:sz w:val="28"/>
          <w:szCs w:val="28"/>
          <w:lang w:bidi="ar_SA" w:eastAsia="en_US" w:val="en_GB"/>
        </w:rPr>
      </w:pPr>
      <w:r>
        <w:rPr>
          <w:sz w:val="28"/>
          <w:szCs w:val="28"/>
        </w:rPr>
        <w:t xml:space="preserve">The man </w:t>
      </w:r>
      <w:r>
        <w:rPr>
          <w:b w:val="1"/>
          <w:bCs w:val="1"/>
          <w:sz w:val="28"/>
          <w:szCs w:val="28"/>
        </w:rPr>
        <w:t>carrying</w:t>
      </w:r>
      <w:r>
        <w:rPr>
          <w:sz w:val="28"/>
          <w:szCs w:val="28"/>
        </w:rPr>
        <w:t xml:space="preserve"> the bricks</w:t>
      </w:r>
      <w:r>
        <w:rPr>
          <w:sz w:val="28"/>
          <w:szCs w:val="28"/>
        </w:rPr>
        <w:t xml:space="preserve"> is my father.</w:t>
      </w:r>
    </w:p>
    <w:p>
      <w:pPr>
        <w:spacing w:after="240"/>
        <w:ind w:left="225"/>
        <w:rPr>
          <w:sz w:val="28"/>
          <w:szCs w:val="28"/>
          <w:lang w:bidi="ar_SA" w:eastAsia="en_US" w:val="en_GB"/>
        </w:rPr>
      </w:pPr>
      <w:r>
        <w:rPr>
          <w:sz w:val="28"/>
          <w:szCs w:val="28"/>
        </w:rPr>
        <w:t xml:space="preserve">(The participle phrase </w:t>
      </w:r>
      <w:r>
        <w:rPr>
          <w:i w:val="1"/>
          <w:iCs w:val="1"/>
          <w:sz w:val="28"/>
          <w:szCs w:val="28"/>
        </w:rPr>
        <w:t>carrying the bricks</w:t>
      </w:r>
      <w:r>
        <w:rPr>
          <w:sz w:val="28"/>
          <w:szCs w:val="28"/>
        </w:rPr>
        <w:t xml:space="preserve"> describes the </w:t>
      </w:r>
      <w:r>
        <w:rPr>
          <w:i w:val="1"/>
          <w:iCs w:val="1"/>
          <w:sz w:val="28"/>
          <w:szCs w:val="28"/>
        </w:rPr>
        <w:t>the man</w:t>
      </w:r>
      <w:r>
        <w:rPr>
          <w:sz w:val="28"/>
          <w:szCs w:val="28"/>
        </w:rPr>
        <w:t>.)</w:t>
      </w:r>
    </w:p>
    <w:p>
      <w:pPr>
        <w:numPr>
          <w:ilvl w:val="0"/>
          <w:numId w:val="24"/>
        </w:numPr>
        <w:spacing w:after="100" w:before="100" w:line="240" w:lineRule="auto"/>
        <w:ind w:left="225"/>
        <w:rPr>
          <w:sz w:val="28"/>
          <w:szCs w:val="28"/>
          <w:lang w:bidi="ar_SA" w:eastAsia="en_US" w:val="en_GB"/>
        </w:rPr>
      </w:pPr>
      <w:r>
        <w:rPr>
          <w:sz w:val="28"/>
          <w:szCs w:val="28"/>
        </w:rPr>
        <w:t xml:space="preserve">She showed us a plate of scones </w:t>
      </w:r>
      <w:r>
        <w:rPr>
          <w:b w:val="1"/>
          <w:bCs w:val="1"/>
          <w:sz w:val="28"/>
          <w:szCs w:val="28"/>
        </w:rPr>
        <w:t>crammed</w:t>
      </w:r>
      <w:r>
        <w:rPr>
          <w:sz w:val="28"/>
          <w:szCs w:val="28"/>
        </w:rPr>
        <w:t xml:space="preserve"> with cream</w:t>
      </w:r>
      <w:r>
        <w:rPr>
          <w:sz w:val="28"/>
          <w:szCs w:val="28"/>
        </w:rPr>
        <w:t>.</w:t>
      </w:r>
    </w:p>
    <w:p>
      <w:pPr>
        <w:spacing w:after="240"/>
        <w:ind w:left="225"/>
        <w:rPr>
          <w:sz w:val="28"/>
          <w:szCs w:val="28"/>
          <w:lang w:bidi="ar_SA" w:eastAsia="en_US" w:val="en_GB"/>
        </w:rPr>
      </w:pPr>
      <w:r>
        <w:rPr>
          <w:sz w:val="28"/>
          <w:szCs w:val="28"/>
        </w:rPr>
        <w:t xml:space="preserve">(The participle phrase </w:t>
      </w:r>
      <w:r>
        <w:rPr>
          <w:i w:val="1"/>
          <w:iCs w:val="1"/>
          <w:sz w:val="28"/>
          <w:szCs w:val="28"/>
        </w:rPr>
        <w:t>crammed with cream</w:t>
      </w:r>
      <w:r>
        <w:rPr>
          <w:sz w:val="28"/>
          <w:szCs w:val="28"/>
        </w:rPr>
        <w:t xml:space="preserve"> describes the </w:t>
      </w:r>
      <w:r>
        <w:rPr>
          <w:i w:val="1"/>
          <w:iCs w:val="1"/>
          <w:sz w:val="28"/>
          <w:szCs w:val="28"/>
        </w:rPr>
        <w:t>scones</w:t>
      </w:r>
      <w:r>
        <w:rPr>
          <w:sz w:val="28"/>
          <w:szCs w:val="28"/>
        </w:rPr>
        <w:t>.)</w:t>
      </w:r>
    </w:p>
    <w:p>
      <w:pPr>
        <w:spacing w:after="100" w:before="100" w:line="240" w:lineRule="auto"/>
        <w:rPr>
          <w:sz w:val="28"/>
          <w:szCs w:val="28"/>
          <w:lang w:bidi="ar_SA" w:eastAsia="en_US" w:val="en_GB"/>
        </w:rPr>
      </w:pPr>
    </w:p>
    <w:p>
      <w:pPr>
        <w:numPr>
          <w:ilvl w:val="0"/>
          <w:numId w:val="24"/>
        </w:numPr>
        <w:spacing w:after="100" w:before="100" w:line="240" w:lineRule="auto"/>
        <w:ind w:left="225"/>
        <w:rPr>
          <w:sz w:val="28"/>
          <w:szCs w:val="28"/>
          <w:lang w:bidi="ar_SA" w:eastAsia="en_US" w:val="en_GB"/>
        </w:rPr>
      </w:pPr>
      <w:r>
        <w:rPr>
          <w:b w:val="1"/>
          <w:bCs w:val="1"/>
          <w:sz w:val="28"/>
          <w:szCs w:val="28"/>
        </w:rPr>
        <w:t>Whistling</w:t>
      </w:r>
      <w:r>
        <w:rPr>
          <w:sz w:val="28"/>
          <w:szCs w:val="28"/>
        </w:rPr>
        <w:t xml:space="preserve"> the same tune as always</w:t>
      </w:r>
      <w:r>
        <w:rPr>
          <w:sz w:val="28"/>
          <w:szCs w:val="28"/>
        </w:rPr>
        <w:t>, Ted touched the front of his cap with his forefinger as she dismounted.</w:t>
      </w:r>
    </w:p>
    <w:p>
      <w:pPr>
        <w:spacing w:after="240"/>
        <w:ind w:left="225"/>
        <w:rPr>
          <w:sz w:val="28"/>
          <w:szCs w:val="28"/>
          <w:lang w:bidi="ar_SA" w:eastAsia="en_US" w:val="en_GB"/>
        </w:rPr>
      </w:pPr>
      <w:r>
        <w:rPr>
          <w:sz w:val="28"/>
          <w:szCs w:val="28"/>
        </w:rPr>
        <w:t xml:space="preserve">(The participle phrase </w:t>
      </w:r>
      <w:r>
        <w:rPr>
          <w:i w:val="1"/>
          <w:iCs w:val="1"/>
          <w:sz w:val="28"/>
          <w:szCs w:val="28"/>
        </w:rPr>
        <w:t>Whistling the same tune as always</w:t>
      </w:r>
      <w:r>
        <w:rPr>
          <w:sz w:val="28"/>
          <w:szCs w:val="28"/>
        </w:rPr>
        <w:t xml:space="preserve"> describes </w:t>
      </w:r>
      <w:r>
        <w:rPr>
          <w:i w:val="1"/>
          <w:iCs w:val="1"/>
          <w:sz w:val="28"/>
          <w:szCs w:val="28"/>
        </w:rPr>
        <w:t>Ted</w:t>
      </w:r>
      <w:r>
        <w:rPr>
          <w:sz w:val="28"/>
          <w:szCs w:val="28"/>
        </w:rPr>
        <w:t>.)</w:t>
      </w:r>
    </w:p>
    <w:p>
      <w:pPr>
        <w:numPr>
          <w:ilvl w:val="0"/>
          <w:numId w:val="24"/>
        </w:numPr>
        <w:spacing w:after="100" w:before="100" w:line="240" w:lineRule="auto"/>
        <w:ind w:left="225"/>
        <w:rPr>
          <w:sz w:val="28"/>
          <w:szCs w:val="28"/>
          <w:lang w:bidi="ar_SA" w:eastAsia="en_US" w:val="en_GB"/>
        </w:rPr>
      </w:pPr>
      <w:r>
        <w:rPr>
          <w:b w:val="1"/>
          <w:bCs w:val="1"/>
          <w:sz w:val="28"/>
          <w:szCs w:val="28"/>
        </w:rPr>
        <w:t>Stunned</w:t>
      </w:r>
      <w:r>
        <w:rPr>
          <w:sz w:val="28"/>
          <w:szCs w:val="28"/>
        </w:rPr>
        <w:t xml:space="preserve"> by the blow</w:t>
      </w:r>
      <w:r>
        <w:rPr>
          <w:sz w:val="28"/>
          <w:szCs w:val="28"/>
        </w:rPr>
        <w:t>, Mike quickly gathered his senses and searched frantically for the pepper spray.</w:t>
      </w:r>
    </w:p>
    <w:p>
      <w:pPr>
        <w:spacing w:after="0"/>
        <w:ind w:left="225"/>
        <w:rPr>
          <w:sz w:val="28"/>
          <w:szCs w:val="28"/>
          <w:lang w:bidi="ar_SA" w:eastAsia="en_US" w:val="en_GB"/>
        </w:rPr>
      </w:pPr>
      <w:r>
        <w:rPr>
          <w:sz w:val="28"/>
          <w:szCs w:val="28"/>
        </w:rPr>
        <w:t xml:space="preserve">(The participle phrase </w:t>
      </w:r>
      <w:r>
        <w:rPr>
          <w:i w:val="1"/>
          <w:iCs w:val="1"/>
          <w:sz w:val="28"/>
          <w:szCs w:val="28"/>
        </w:rPr>
        <w:t>Stunned by the blow</w:t>
      </w:r>
      <w:r>
        <w:rPr>
          <w:sz w:val="28"/>
          <w:szCs w:val="28"/>
        </w:rPr>
        <w:t xml:space="preserve"> describes </w:t>
      </w:r>
      <w:r>
        <w:rPr>
          <w:i w:val="1"/>
          <w:iCs w:val="1"/>
          <w:sz w:val="28"/>
          <w:szCs w:val="28"/>
        </w:rPr>
        <w:t>Mike</w:t>
      </w:r>
      <w:r>
        <w:rPr>
          <w:sz w:val="28"/>
          <w:szCs w:val="28"/>
        </w:rPr>
        <w:t>.)</w:t>
      </w:r>
    </w:p>
    <w:p>
      <w:pPr>
        <w:spacing w:after="0"/>
        <w:ind w:left="225"/>
        <w:rPr>
          <w:sz w:val="28"/>
          <w:szCs w:val="28"/>
          <w:lang w:bidi="ar_SA" w:eastAsia="en_US" w:val="en_GB"/>
        </w:rPr>
      </w:pPr>
      <w:r>
        <w:rPr>
          <w:noProof w:val="1"/>
          <w:lang w:eastAsia="en-GB"/>
        </w:rPr>
        <mc:AlternateContent>
          <mc:Choice Requires="wps">
            <w:drawing>
              <wp:anchor allowOverlap="1" behindDoc="0" distB="0" distL="114300" distR="114300" distT="0" layoutInCell="1" locked="0" relativeHeight="252217344" simplePos="0">
                <wp:simplePos x="0" y="0"/>
                <wp:positionH relativeFrom="margin">
                  <wp:align>left</wp:align>
                </wp:positionH>
                <wp:positionV relativeFrom="paragraph">
                  <wp:posOffset>208280</wp:posOffset>
                </wp:positionV>
                <wp:extent cx="885825" cy="352425"/>
                <wp:effectExtent b="28575" l="0" r="28575" t="0"/>
                <wp:wrapNone/>
                <wp:docPr id="8195" name="Rounded Rectangle 8195"/>
                <wp:cNvGraphicFramePr/>
                <a:graphic>
                  <a:graphicData uri="http://schemas.microsoft.com/office/word/2010/wordprocessingShape">
                    <wps:wsp>
                      <wps:cNvPr id="0" name=""/>
                      <wps:cNvSpPr/>
                      <wps:spPr>
                        <a:xfrm>
                          <a:ext cx="885825"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70882FDB" id="Rounded Rectangle 8195" o:spid="_x0000_s1112" style="position:absolute;left:0;text-align:left;margin-left:0;margin-top:16.4pt;width:69.75pt;height:27.75pt;z-index:2522173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GPot1gwIAAA8FAAAOAAAAZHJzL2Uyb0RvYy54bWysVEtv2zAMvg/YfxB0X52kyZoGdYqgQYYB RVv0gZ4ZWbINyKImKbGzXz9KdtPHehrmg0yKFB+fPurisms020vnazQ5H5+MOJNGYFGbMudPj5tv c858AFOARiNzfpCeXy6/frlo7UJOsEJdSMcoiPGL1ua8CsEussyLSjbgT9BKQ0aFroFAqiuzwkFL 0RudTUaj71mLrrAOhfSedte9kS9TfKWkCLdKeRmYzjnVFtLq0rqNa7a8gEXpwFa1GMqAf6iigdpQ 0mOoNQRgO1f/FaqphUOPKpwIbDJUqhYy9UDdjEcfunmowMrUC4Hj7REm///Cipv9nWN1kfP5+HzG mYGGbuked6aQBbsn/MCUWrJkJbBa6xd05sHeuUHzJMbOO+Wa+KeeWJcAPhwBll1ggjbn89l8QlkE mU5nkynJFCV7PWydDz8kNiwKOXexjlhEwhb21z70/i9+MaFHXRebWuukHPyVdmwPdN9EkwJbzjT4 QJs536RvSPnumDasJfrO5mexOiAiKg2BxMYSNN6UnIEuieEiuFTLu9Peldtj1tXpbL0ef5YkFr0G X/XVpQiDmzaxdpn4OvQYge6hjVLotl1/S6fxSNzaYnGgq3PYc9pbsakpwTU1eweOSEx0p8EMt7Qo jdQeDhJnFbrfn+1Hf+IWWTlraSio9V87cJIw/GmIdefj6TROUVKms7MJKe6tZfvWYnbNFdI9jOkJ sCKJ0T/oF1E5bJ5pflcxK5nACMrdgzwoV6EfVnoBhFytkhtNjoVwbR6siMEjdBHax+4ZnB2YE4hy N/gyQLD4wJ3eN540uNoFVHUi1iuuxMqo0NQlfg4vRBzrt3ryen3Hln8AAAD//wMAUEsDBBQABgAI AAAAIQAQFgV/2wAAAAYBAAAPAAAAZHJzL2Rvd25yZXYueG1sTM/BTsMwDAbgOxLvEBmJG0tZYSpd 3QlVQgJujHHgljVeU2icKsm27u3JTuxo/dbvz9VqsoM4kA+9Y4T7WQaCuHW65w5h8/lyV4AIUbFW g2NCOFGAVX19ValSuyN/0GEdO5FKOJQKwcQ4llKG1pBVYeZG4pTtnLcqptF3Unt1TOV2kPMsW0ir ek4XjBqpMdT+rvcW4SuTp1d+aFTrjWkW9P79Q5s3xNub6XkJItIU/5fhzE90qJNp6/asgxgQ0iMR IZ8n/znNnx5BbBGKIgdZV/KSX/8BAAD//wMAUEsBAi0AFAAGAAgAAAAhALaDOJL+AAAA4QEAABMA AAAAAAAAAAAAAAAAAAAAAFtDb250ZW50X1R5cGVzXS54bWxQSwECLQAUAAYACAAAACEAOP0h/9YA AACUAQAACwAAAAAAAAAAAAAAAAAvAQAAX3JlbHMvLnJlbHNQSwECLQAUAAYACAAAACEABj6LdYMC AAAPBQAADgAAAAAAAAAAAAAAAAAuAgAAZHJzL2Uyb0RvYy54bWxQSwECLQAUAAYACAAAACEAEBYF f9sAAAAGAQAADwAAAAAAAAAAAAAAAADdBAAAZHJzL2Rvd25yZXYueG1sUEsFBgAAAAAEAAQA8wAA AOUFAAAAAA== " fillcolor="window" strokecolor="#a35dd1" strokeweight="1.25pt">
                <v:textbox>
                  <w:txbxContent>
                    <w:p w:rsidR="00CC1DF3" w:rsidRPr="004413C7" w:rsidRDefault="00CC1DF3" w:rsidP="004A439D">
                      <w:pPr>
                        <w:jc w:val="center"/>
                        <w:rPr>
                          <w:sz w:val="24"/>
                        </w:rPr>
                      </w:pPr>
                      <w:r>
                        <w:rPr>
                          <w:sz w:val="32"/>
                        </w:rPr>
                        <w:t>Task 1</w:t>
                      </w:r>
                    </w:p>
                  </w:txbxContent>
                </v:textbox>
                <w10:wrap anchorx="margin"/>
              </v:roundrect>
            </w:pict>
          </mc:Fallback>
        </mc:AlternateContent>
      </w:r>
    </w:p>
    <w:p>
      <w:pPr>
        <w:spacing w:after="225" w:before="225" w:line="288" w:lineRule="atLeast"/>
        <w:ind w:left="75"/>
        <w:rPr>
          <w:rFonts w:ascii="Times New Roman" w:hAnsi="Times New Roman"/>
          <w:color w:val="800000"/>
          <w:sz w:val="20"/>
          <w:szCs w:val="20"/>
          <w:lang w:eastAsia="en-GB" w:val="en"/>
        </w:rPr>
      </w:pPr>
    </w:p>
    <w:p>
      <w:pPr>
        <w:spacing w:after="225" w:before="225" w:line="288" w:lineRule="atLeast"/>
        <w:ind w:left="75"/>
        <w:rPr>
          <w:sz w:val="28"/>
          <w:szCs w:val="20"/>
          <w:lang w:eastAsia="en-GB" w:val="en"/>
        </w:rPr>
      </w:pPr>
      <w:r>
        <w:rPr>
          <w:sz w:val="28"/>
          <w:szCs w:val="20"/>
          <w:lang w:eastAsia="en-GB" w:val="en"/>
        </w:rPr>
        <w:t>Rewrite the sentences replacing the italic part with a present participle.</w: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She was talking to her friend</w:t>
      </w:r>
      <w:r>
        <w:rPr>
          <w:color w:val="000000"/>
          <w:sz w:val="28"/>
          <w:szCs w:val="20"/>
          <w:lang w:eastAsia="en-GB" w:val="en"/>
        </w:rPr>
        <w:t xml:space="preserve"> and forgot everything around her.</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6" type="#_x0000_t75" style="width:1in;height:18pt" o:ole="">
            <v:imagedata o:title="" r:id="rId42"/>
          </v:shape>
          <w:control w:name="DefaultOcxName" w:shapeid="_x0000_i1086" r:id="rId43"/>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Since we watch the news every day</w:t>
      </w:r>
      <w:r>
        <w:rPr>
          <w:color w:val="000000"/>
          <w:sz w:val="28"/>
          <w:szCs w:val="20"/>
          <w:lang w:eastAsia="en-GB" w:val="en"/>
        </w:rPr>
        <w:t xml:space="preserve"> we know what's going on in the world.</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089" type="#_x0000_t75" style="width:1in;height:18pt" o:ole="">
            <v:imagedata o:title="" r:id="rId42"/>
          </v:shape>
          <w:control w:name="DefaultOcxName1" w:shapeid="_x0000_i1089" r:id="rId44"/>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They are vegetarians</w:t>
      </w:r>
      <w:r>
        <w:rPr>
          <w:color w:val="000000"/>
          <w:sz w:val="28"/>
          <w:szCs w:val="20"/>
          <w:lang w:eastAsia="en-GB" w:val="en"/>
        </w:rPr>
        <w:t xml:space="preserve"> and don't eat meat.</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092" type="#_x0000_t75" style="width:1in;height:18pt" o:ole="">
            <v:imagedata o:title="" r:id="rId42"/>
          </v:shape>
          <w:control w:name="DefaultOcxName2" w:shapeid="_x0000_i1092" r:id="rId45"/>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The dog wagged its tail</w:t>
      </w:r>
      <w:r>
        <w:rPr>
          <w:color w:val="000000"/>
          <w:sz w:val="28"/>
          <w:szCs w:val="20"/>
          <w:lang w:eastAsia="en-GB" w:val="en"/>
        </w:rPr>
        <w:t xml:space="preserve"> and bit the postman.</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095" type="#_x0000_t75" style="width:1in;height:18pt" o:ole="">
            <v:imagedata o:title="" r:id="rId42"/>
          </v:shape>
          <w:control w:name="DefaultOcxName3" w:shapeid="_x0000_i1095" r:id="rId46"/>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While she was tidying up her room</w:t>
      </w:r>
      <w:r>
        <w:rPr>
          <w:color w:val="000000"/>
          <w:sz w:val="28"/>
          <w:szCs w:val="20"/>
          <w:lang w:eastAsia="en-GB" w:val="en"/>
        </w:rPr>
        <w:t xml:space="preserve"> she found some old photos.</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098" type="#_x0000_t75" style="width:1in;height:18pt" o:ole="">
            <v:imagedata o:title="" r:id="rId42"/>
          </v:shape>
          <w:control w:name="DefaultOcxName4" w:shapeid="_x0000_i1098" r:id="rId47"/>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He was a good boy</w:t>
      </w:r>
      <w:r>
        <w:rPr>
          <w:color w:val="000000"/>
          <w:sz w:val="28"/>
          <w:szCs w:val="20"/>
          <w:lang w:eastAsia="en-GB" w:val="en"/>
        </w:rPr>
        <w:t xml:space="preserve"> and helped his mother in the kitchen.</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101" type="#_x0000_t75" style="width:1in;height:18pt" o:ole="">
            <v:imagedata o:title="" r:id="rId42"/>
          </v:shape>
          <w:control w:name="DefaultOcxName5" w:shapeid="_x0000_i1101" r:id="rId48"/>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As they didn't have enough money</w:t>
      </w:r>
      <w:r>
        <w:rPr>
          <w:color w:val="000000"/>
          <w:sz w:val="28"/>
          <w:szCs w:val="20"/>
          <w:lang w:eastAsia="en-GB" w:val="en"/>
        </w:rPr>
        <w:t xml:space="preserve"> they spent their holidays at home last year.</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104" type="#_x0000_t75" style="width:1in;height:18pt" o:ole="">
            <v:imagedata o:title="" r:id="rId42"/>
          </v:shape>
          <w:control w:name="DefaultOcxName6" w:shapeid="_x0000_i1104" r:id="rId49"/>
        </w:object>
      </w:r>
    </w:p>
    <w:p>
      <w:pPr>
        <w:numPr>
          <w:ilvl w:val="0"/>
          <w:numId w:val="25"/>
        </w:numPr>
        <w:spacing w:after="60" w:before="60" w:line="288" w:lineRule="atLeast"/>
        <w:ind w:left="75"/>
        <w:rPr>
          <w:color w:val="000000"/>
          <w:sz w:val="28"/>
          <w:szCs w:val="20"/>
          <w:lang w:eastAsia="en-GB" w:val="en"/>
        </w:rPr>
      </w:pPr>
      <w:r>
        <w:rPr>
          <w:color w:val="000000"/>
          <w:sz w:val="28"/>
          <w:szCs w:val="20"/>
          <w:lang w:eastAsia="en-GB" w:val="en"/>
        </w:rPr>
        <w:t xml:space="preserve">The man was sitting in the cafe. </w:t>
      </w:r>
      <w:r>
        <w:rPr>
          <w:i w:val="1"/>
          <w:iCs w:val="1"/>
          <w:color w:val="000000"/>
          <w:sz w:val="28"/>
          <w:szCs w:val="20"/>
          <w:lang w:eastAsia="en-GB" w:val="en"/>
        </w:rPr>
        <w:t>He was reading a paper.</w:t>
      </w:r>
      <w:r>
        <w:rPr>
          <w:color w:val="000000"/>
          <w:sz w:val="28"/>
          <w:szCs w:val="20"/>
          <w:lang w:eastAsia="en-GB" w:val="en"/>
        </w:rPr>
        <w:t>?</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107" type="#_x0000_t75" style="width:1in;height:18pt" o:ole="">
            <v:imagedata o:title="" r:id="rId42"/>
          </v:shape>
          <w:control w:name="DefaultOcxName7" w:shapeid="_x0000_i1107" r:id="rId50"/>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Since I didn't feel well</w:t>
      </w:r>
      <w:r>
        <w:rPr>
          <w:color w:val="000000"/>
          <w:sz w:val="28"/>
          <w:szCs w:val="20"/>
          <w:lang w:eastAsia="en-GB" w:val="en"/>
        </w:rPr>
        <w:t xml:space="preserve"> I didn't go to the cinema.</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110" type="#_x0000_t75" style="width:1in;height:18pt" o:ole="">
            <v:imagedata o:title="" r:id="rId42"/>
          </v:shape>
          <w:control w:name="DefaultOcxName8" w:shapeid="_x0000_i1110" r:id="rId51"/>
        </w:object>
      </w:r>
    </w:p>
    <w:p>
      <w:pPr>
        <w:numPr>
          <w:ilvl w:val="0"/>
          <w:numId w:val="25"/>
        </w:numPr>
        <w:spacing w:after="60" w:before="60" w:line="288" w:lineRule="atLeast"/>
        <w:ind w:left="75"/>
        <w:rPr>
          <w:color w:val="000000"/>
          <w:sz w:val="28"/>
          <w:szCs w:val="20"/>
          <w:lang w:eastAsia="en-GB" w:val="en"/>
        </w:rPr>
      </w:pPr>
      <w:r>
        <w:rPr>
          <w:i w:val="1"/>
          <w:iCs w:val="1"/>
          <w:color w:val="000000"/>
          <w:sz w:val="28"/>
          <w:szCs w:val="20"/>
          <w:lang w:eastAsia="en-GB" w:val="en"/>
        </w:rPr>
        <w:t>She walked home</w:t>
      </w:r>
      <w:r>
        <w:rPr>
          <w:color w:val="000000"/>
          <w:sz w:val="28"/>
          <w:szCs w:val="20"/>
          <w:lang w:eastAsia="en-GB" w:val="en"/>
        </w:rPr>
        <w:t xml:space="preserve"> and met an old friend.</w:t>
      </w:r>
      <w:r>
        <w:rPr>
          <w:color w:val="000000"/>
          <w:sz w:val="28"/>
          <w:szCs w:val="20"/>
          <w:lang w:eastAsia="en-GB" w:val="en"/>
        </w:rPr>
        <w:br/>
      </w:r>
      <w:r>
        <w:rPr>
          <w:rFonts w:ascii="Arial" w:hAnsi="Arial"/>
          <w:color w:val="000000"/>
          <w:sz w:val="28"/>
          <w:szCs w:val="20"/>
          <w:lang w:eastAsia="en-GB" w:val="en"/>
        </w:rPr>
        <w:t>→</w:t>
      </w:r>
      <w:r>
        <w:rPr>
          <w:color w:val="000000"/>
          <w:sz w:val="28"/>
          <w:szCs w:val="20"/>
          <w:lang w:eastAsia="en-GB" w:val="en"/>
        </w:rPr>
        <w:t xml:space="preserve"> </w:t>
      </w:r>
      <w:r>
        <w:rPr>
          <w:color w:val="000000"/>
          <w:sz w:val="28"/>
          <w:szCs w:val="20"/>
          <w:lang w:val="en"/>
        </w:rPr>
        <w:object w:dxaOrig="1440" w:dyaOrig="1440">
          <v:shape id="_x0000_i1113" type="#_x0000_t75" style="width:1in;height:18pt" o:ole="">
            <v:imagedata o:title="" r:id="rId42"/>
          </v:shape>
          <w:control w:name="DefaultOcxName9" w:shapeid="_x0000_i1113" r:id="rId52"/>
        </w:object>
      </w:r>
    </w:p>
    <w:p>
      <w:pPr>
        <w:spacing w:after="0"/>
        <w:ind w:left="225"/>
        <w:rPr>
          <w:sz w:val="40"/>
          <w:szCs w:val="28"/>
          <w:lang w:bidi="ar_SA" w:eastAsia="en_US" w:val="en_GB"/>
        </w:rPr>
      </w:pPr>
    </w:p>
    <w:p>
      <w:pPr>
        <w:rPr>
          <w:sz w:val="28"/>
          <w:szCs w:val="28"/>
          <w:lang w:bidi="ar_SA" w:eastAsia="en_US" w:val="en_GB"/>
        </w:rPr>
      </w:pPr>
    </w:p>
    <w:p>
      <w:pPr>
        <w:rPr>
          <w:sz w:val="28"/>
          <w:szCs w:val="28"/>
          <w:lang w:bidi="ar_SA" w:eastAsia="en_US" w:val="en_GB"/>
        </w:rPr>
      </w:pPr>
    </w:p>
    <w:p>
      <w:pPr>
        <w:spacing w:after="225" w:before="225" w:line="288" w:lineRule="atLeast"/>
        <w:ind w:left="75"/>
        <w:rPr>
          <w:sz w:val="28"/>
          <w:szCs w:val="20"/>
          <w:lang w:eastAsia="en-GB" w:val="en"/>
        </w:rPr>
      </w:pPr>
      <w:r>
        <w:rPr>
          <w:sz w:val="28"/>
          <w:szCs w:val="20"/>
          <w:lang w:eastAsia="en-GB" w:val="en"/>
        </w:rPr>
        <w:t>The verbs in italics are sometimes followed by a participle. Complete the sentences using the Present Participle.</w:t>
      </w:r>
    </w:p>
    <w:p>
      <w:pPr>
        <w:numPr>
          <w:ilvl w:val="0"/>
          <w:numId w:val="26"/>
        </w:numPr>
        <w:spacing w:after="60" w:before="60" w:line="288" w:lineRule="atLeast"/>
        <w:ind w:left="75"/>
        <w:rPr>
          <w:sz w:val="28"/>
          <w:szCs w:val="20"/>
          <w:lang w:eastAsia="en-GB" w:val="en"/>
        </w:rPr>
      </w:pPr>
      <w:r>
        <w:rPr>
          <w:sz w:val="28"/>
          <w:szCs w:val="20"/>
          <w:lang w:eastAsia="en-GB" w:val="en"/>
        </w:rPr>
        <w:t xml:space="preserve">I </w:t>
      </w:r>
      <w:r>
        <w:rPr>
          <w:i w:val="1"/>
          <w:iCs w:val="1"/>
          <w:sz w:val="28"/>
          <w:szCs w:val="20"/>
          <w:lang w:eastAsia="en-GB" w:val="en"/>
        </w:rPr>
        <w:t>smelled</w:t>
      </w:r>
      <w:r>
        <w:rPr>
          <w:sz w:val="28"/>
          <w:szCs w:val="20"/>
          <w:lang w:eastAsia="en-GB" w:val="en"/>
        </w:rPr>
        <w:t xml:space="preserve"> something (burn) </w:t>
      </w:r>
      <w:r>
        <w:rPr>
          <w:sz w:val="28"/>
          <w:szCs w:val="20"/>
          <w:lang w:val="en"/>
        </w:rPr>
        <w:object w:dxaOrig="1440" w:dyaOrig="1440">
          <v:shape id="_x0000_i1116" type="#_x0000_t75" style="width:1in;height:18pt" o:ole="">
            <v:imagedata o:title="" r:id="rId42"/>
          </v:shape>
          <w:control w:name="DefaultOcxName10" w:shapeid="_x0000_i1116" r:id="rId53"/>
        </w:object>
      </w:r>
      <w:r>
        <w:rPr>
          <w:sz w:val="28"/>
          <w:szCs w:val="20"/>
          <w:lang w:eastAsia="en-GB" w:val="en"/>
        </w:rPr>
        <w:t xml:space="preserve">in the house. </w:t>
      </w:r>
    </w:p>
    <w:p>
      <w:pPr>
        <w:numPr>
          <w:ilvl w:val="0"/>
          <w:numId w:val="26"/>
        </w:numPr>
        <w:spacing w:after="60" w:before="60" w:line="288" w:lineRule="atLeast"/>
        <w:ind w:left="75"/>
        <w:rPr>
          <w:sz w:val="28"/>
          <w:szCs w:val="20"/>
          <w:lang w:eastAsia="en-GB" w:val="en"/>
        </w:rPr>
      </w:pPr>
      <w:r>
        <w:rPr>
          <w:sz w:val="28"/>
          <w:szCs w:val="20"/>
          <w:lang w:eastAsia="en-GB" w:val="en"/>
        </w:rPr>
        <w:t xml:space="preserve">She did not </w:t>
      </w:r>
      <w:r>
        <w:rPr>
          <w:i w:val="1"/>
          <w:iCs w:val="1"/>
          <w:sz w:val="28"/>
          <w:szCs w:val="20"/>
          <w:lang w:eastAsia="en-GB" w:val="en"/>
        </w:rPr>
        <w:t>see</w:t>
      </w:r>
      <w:r>
        <w:rPr>
          <w:sz w:val="28"/>
          <w:szCs w:val="20"/>
          <w:lang w:eastAsia="en-GB" w:val="en"/>
        </w:rPr>
        <w:t xml:space="preserve"> the car (come) </w:t>
      </w:r>
      <w:r>
        <w:rPr>
          <w:sz w:val="28"/>
          <w:szCs w:val="20"/>
          <w:lang w:val="en"/>
        </w:rPr>
        <w:object w:dxaOrig="1440" w:dyaOrig="1440">
          <v:shape id="_x0000_i1119" type="#_x0000_t75" style="width:1in;height:18pt" o:ole="">
            <v:imagedata o:title="" r:id="rId42"/>
          </v:shape>
          <w:control w:name="DefaultOcxName11" w:shapeid="_x0000_i1119" r:id="rId54"/>
        </w:object>
      </w:r>
      <w:r>
        <w:rPr>
          <w:sz w:val="28"/>
          <w:szCs w:val="20"/>
          <w:lang w:eastAsia="en-GB" w:val="en"/>
        </w:rPr>
        <w:t xml:space="preserve">closer. </w:t>
      </w:r>
    </w:p>
    <w:p>
      <w:pPr>
        <w:numPr>
          <w:ilvl w:val="0"/>
          <w:numId w:val="26"/>
        </w:numPr>
        <w:spacing w:after="60" w:before="60" w:line="288" w:lineRule="atLeast"/>
        <w:ind w:left="75"/>
        <w:rPr>
          <w:sz w:val="28"/>
          <w:szCs w:val="20"/>
          <w:lang w:eastAsia="en-GB" w:val="en"/>
        </w:rPr>
      </w:pPr>
      <w:r>
        <w:rPr>
          <w:sz w:val="28"/>
          <w:szCs w:val="20"/>
          <w:lang w:eastAsia="en-GB" w:val="en"/>
        </w:rPr>
        <w:t xml:space="preserve">Do you </w:t>
      </w:r>
      <w:r>
        <w:rPr>
          <w:i w:val="1"/>
          <w:iCs w:val="1"/>
          <w:sz w:val="28"/>
          <w:szCs w:val="20"/>
          <w:lang w:eastAsia="en-GB" w:val="en"/>
        </w:rPr>
        <w:t>notice</w:t>
      </w:r>
      <w:r>
        <w:rPr>
          <w:sz w:val="28"/>
          <w:szCs w:val="20"/>
          <w:lang w:eastAsia="en-GB" w:val="en"/>
        </w:rPr>
        <w:t xml:space="preserve"> Tom (talk) </w:t>
      </w:r>
      <w:r>
        <w:rPr>
          <w:sz w:val="28"/>
          <w:szCs w:val="20"/>
          <w:lang w:val="en"/>
        </w:rPr>
        <w:object w:dxaOrig="1440" w:dyaOrig="1440">
          <v:shape id="_x0000_i1122" type="#_x0000_t75" style="width:1in;height:18pt" o:ole="">
            <v:imagedata o:title="" r:id="rId42"/>
          </v:shape>
          <w:control w:name="DefaultOcxName21" w:shapeid="_x0000_i1122" r:id="rId55"/>
        </w:object>
      </w:r>
      <w:r>
        <w:rPr>
          <w:sz w:val="28"/>
          <w:szCs w:val="20"/>
          <w:lang w:eastAsia="en-GB" w:val="en"/>
        </w:rPr>
        <w:t xml:space="preserve">to Amelie? </w:t>
      </w:r>
    </w:p>
    <w:p>
      <w:pPr>
        <w:numPr>
          <w:ilvl w:val="0"/>
          <w:numId w:val="26"/>
        </w:numPr>
        <w:spacing w:after="60" w:before="60" w:line="288" w:lineRule="atLeast"/>
        <w:ind w:left="75"/>
        <w:rPr>
          <w:sz w:val="28"/>
          <w:szCs w:val="20"/>
          <w:lang w:eastAsia="en-GB" w:val="en"/>
        </w:rPr>
      </w:pPr>
      <w:r>
        <w:rPr>
          <w:sz w:val="28"/>
          <w:szCs w:val="20"/>
          <w:lang w:eastAsia="en-GB" w:val="en"/>
        </w:rPr>
        <w:t xml:space="preserve">We </w:t>
      </w:r>
      <w:r>
        <w:rPr>
          <w:i w:val="1"/>
          <w:iCs w:val="1"/>
          <w:sz w:val="28"/>
          <w:szCs w:val="20"/>
          <w:lang w:eastAsia="en-GB" w:val="en"/>
        </w:rPr>
        <w:t>heard</w:t>
      </w:r>
      <w:r>
        <w:rPr>
          <w:sz w:val="28"/>
          <w:szCs w:val="20"/>
          <w:lang w:eastAsia="en-GB" w:val="en"/>
        </w:rPr>
        <w:t xml:space="preserve"> the boys (knock) </w:t>
      </w:r>
      <w:r>
        <w:rPr>
          <w:sz w:val="28"/>
          <w:szCs w:val="20"/>
          <w:lang w:val="en"/>
        </w:rPr>
        <w:object w:dxaOrig="1440" w:dyaOrig="1440">
          <v:shape id="_x0000_i1125" type="#_x0000_t75" style="width:1in;height:18pt" o:ole="">
            <v:imagedata o:title="" r:id="rId42"/>
          </v:shape>
          <w:control w:name="DefaultOcxName31" w:shapeid="_x0000_i1125" r:id="rId56"/>
        </w:object>
      </w:r>
      <w:r>
        <w:rPr>
          <w:sz w:val="28"/>
          <w:szCs w:val="20"/>
          <w:lang w:eastAsia="en-GB" w:val="en"/>
        </w:rPr>
        <w:t xml:space="preserve">at the door. </w:t>
      </w:r>
    </w:p>
    <w:p>
      <w:pPr>
        <w:numPr>
          <w:ilvl w:val="0"/>
          <w:numId w:val="26"/>
        </w:numPr>
        <w:spacing w:after="60" w:before="60" w:line="288" w:lineRule="atLeast"/>
        <w:ind w:left="75"/>
        <w:rPr>
          <w:sz w:val="28"/>
          <w:szCs w:val="20"/>
          <w:lang w:eastAsia="en-GB" w:val="en"/>
        </w:rPr>
      </w:pPr>
      <w:r>
        <w:rPr>
          <w:sz w:val="28"/>
          <w:szCs w:val="20"/>
          <w:lang w:eastAsia="en-GB" w:val="en"/>
        </w:rPr>
        <w:t xml:space="preserve">We </w:t>
      </w:r>
      <w:r>
        <w:rPr>
          <w:i w:val="1"/>
          <w:iCs w:val="1"/>
          <w:sz w:val="28"/>
          <w:szCs w:val="20"/>
          <w:lang w:eastAsia="en-GB" w:val="en"/>
        </w:rPr>
        <w:t>listened</w:t>
      </w:r>
      <w:r>
        <w:rPr>
          <w:sz w:val="28"/>
          <w:szCs w:val="20"/>
          <w:lang w:eastAsia="en-GB" w:val="en"/>
        </w:rPr>
        <w:t xml:space="preserve"> to the mother (sing) </w:t>
      </w:r>
      <w:r>
        <w:rPr>
          <w:sz w:val="28"/>
          <w:szCs w:val="20"/>
          <w:lang w:val="en"/>
        </w:rPr>
        <w:object w:dxaOrig="1440" w:dyaOrig="1440">
          <v:shape id="_x0000_i1128" type="#_x0000_t75" style="width:1in;height:18pt" o:ole="">
            <v:imagedata o:title="" r:id="rId42"/>
          </v:shape>
          <w:control w:name="DefaultOcxName41" w:shapeid="_x0000_i1128" r:id="rId57"/>
        </w:object>
      </w:r>
      <w:r>
        <w:rPr>
          <w:sz w:val="28"/>
          <w:szCs w:val="20"/>
          <w:lang w:eastAsia="en-GB" w:val="en"/>
        </w:rPr>
        <w:t xml:space="preserve">her child to sleep. </w:t>
      </w:r>
    </w:p>
    <w:p>
      <w:pPr>
        <w:numPr>
          <w:ilvl w:val="0"/>
          <w:numId w:val="26"/>
        </w:numPr>
        <w:spacing w:after="60" w:before="60" w:line="288" w:lineRule="atLeast"/>
        <w:ind w:left="75"/>
        <w:rPr>
          <w:sz w:val="28"/>
          <w:szCs w:val="20"/>
          <w:lang w:eastAsia="en-GB" w:val="en"/>
        </w:rPr>
      </w:pPr>
      <w:r>
        <w:rPr>
          <w:sz w:val="28"/>
          <w:szCs w:val="20"/>
          <w:lang w:eastAsia="en-GB" w:val="en"/>
        </w:rPr>
        <w:t xml:space="preserve">She could </w:t>
      </w:r>
      <w:r>
        <w:rPr>
          <w:i w:val="1"/>
          <w:iCs w:val="1"/>
          <w:sz w:val="28"/>
          <w:szCs w:val="20"/>
          <w:lang w:eastAsia="en-GB" w:val="en"/>
        </w:rPr>
        <w:t>feel</w:t>
      </w:r>
      <w:r>
        <w:rPr>
          <w:sz w:val="28"/>
          <w:szCs w:val="20"/>
          <w:lang w:eastAsia="en-GB" w:val="en"/>
        </w:rPr>
        <w:t xml:space="preserve"> herself (blush) </w:t>
      </w:r>
      <w:r>
        <w:rPr>
          <w:sz w:val="28"/>
          <w:szCs w:val="20"/>
          <w:lang w:val="en"/>
        </w:rPr>
        <w:object w:dxaOrig="1440" w:dyaOrig="1440">
          <v:shape id="_x0000_i1131" type="#_x0000_t75" style="width:1in;height:18pt" o:ole="">
            <v:imagedata o:title="" r:id="rId42"/>
          </v:shape>
          <w:control w:name="DefaultOcxName51" w:shapeid="_x0000_i1131" r:id="rId58"/>
        </w:object>
      </w:r>
      <w:r>
        <w:rPr>
          <w:sz w:val="28"/>
          <w:szCs w:val="20"/>
          <w:lang w:eastAsia="en-GB" w:val="en"/>
        </w:rPr>
        <w:t xml:space="preserve">. </w:t>
      </w:r>
    </w:p>
    <w:p>
      <w:pPr>
        <w:numPr>
          <w:ilvl w:val="0"/>
          <w:numId w:val="26"/>
        </w:numPr>
        <w:spacing w:after="60" w:before="60" w:line="288" w:lineRule="atLeast"/>
        <w:ind w:left="75"/>
        <w:rPr>
          <w:sz w:val="28"/>
          <w:szCs w:val="20"/>
          <w:lang w:eastAsia="en-GB" w:val="en"/>
        </w:rPr>
      </w:pPr>
      <w:r>
        <w:rPr>
          <w:sz w:val="28"/>
          <w:szCs w:val="20"/>
          <w:lang w:eastAsia="en-GB" w:val="en"/>
        </w:rPr>
        <w:t xml:space="preserve">I </w:t>
      </w:r>
      <w:r>
        <w:rPr>
          <w:i w:val="1"/>
          <w:iCs w:val="1"/>
          <w:sz w:val="28"/>
          <w:szCs w:val="20"/>
          <w:lang w:eastAsia="en-GB" w:val="en"/>
        </w:rPr>
        <w:t>found</w:t>
      </w:r>
      <w:r>
        <w:rPr>
          <w:sz w:val="28"/>
          <w:szCs w:val="20"/>
          <w:lang w:eastAsia="en-GB" w:val="en"/>
        </w:rPr>
        <w:t xml:space="preserve"> my two cats (sit) </w:t>
      </w:r>
      <w:r>
        <w:rPr>
          <w:sz w:val="28"/>
          <w:szCs w:val="20"/>
          <w:lang w:val="en"/>
        </w:rPr>
        <w:object w:dxaOrig="1440" w:dyaOrig="1440">
          <v:shape id="_x0000_i1134" type="#_x0000_t75" style="width:1in;height:18pt" o:ole="">
            <v:imagedata o:title="" r:id="rId42"/>
          </v:shape>
          <w:control w:name="DefaultOcxName61" w:shapeid="_x0000_i1134" r:id="rId59"/>
        </w:object>
      </w:r>
      <w:r>
        <w:rPr>
          <w:sz w:val="28"/>
          <w:szCs w:val="20"/>
          <w:lang w:eastAsia="en-GB" w:val="en"/>
        </w:rPr>
        <w:t xml:space="preserve">on the table. </w:t>
      </w: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tabs>
          <w:tab w:leader="none" w:pos="1515" w:val="left"/>
          <w:tab w:leader="none" w:pos="4873" w:val="center"/>
        </w:tabs>
        <w:rPr>
          <w:sz w:val="36"/>
          <w:szCs w:val="22"/>
          <w:lang w:bidi="ar_SA" w:eastAsia="en_US" w:val="en_GB"/>
        </w:rPr>
      </w:pPr>
      <w:r>
        <w:rPr>
          <w:noProof w:val="1"/>
          <w:sz w:val="36"/>
          <w:lang w:eastAsia="en-GB"/>
        </w:rPr>
        <mc:AlternateContent>
          <mc:Choice Requires="wps">
            <w:drawing>
              <wp:anchor allowOverlap="1" behindDoc="0" distB="0" distL="114300" distR="114300" distT="0" layoutInCell="1" locked="0" relativeHeight="252244992" simplePos="0">
                <wp:simplePos x="0" y="0"/>
                <wp:positionH relativeFrom="column">
                  <wp:posOffset>2781300</wp:posOffset>
                </wp:positionH>
                <wp:positionV relativeFrom="paragraph">
                  <wp:posOffset>-485775</wp:posOffset>
                </wp:positionV>
                <wp:extent cx="466725" cy="533400"/>
                <wp:effectExtent b="38100" l="19050" r="47625" t="38100"/>
                <wp:wrapNone/>
                <wp:docPr id="8218" name="5-Point Star 8218"/>
                <wp:cNvGraphicFramePr/>
                <a:graphic>
                  <a:graphicData uri="http://schemas.microsoft.com/office/word/2010/wordprocessingShape">
                    <wps:wsp>
                      <wps:cNvPr id="0" name=""/>
                      <wps:cNvSpPr/>
                      <wps:spPr>
                        <a:xfrm>
                          <a:ext cx="466725" cy="533400"/>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5C86437F" id="5-Point Star 8218" o:spid="_x0000_s1026" style="position:absolute;margin-left:219pt;margin-top:-38.25pt;width:36.75pt;height:42pt;z-index:252244992;visibility:visible;mso-wrap-style:square;mso-wrap-distance-left:9pt;mso-wrap-distance-top:0;mso-wrap-distance-right:9pt;mso-wrap-distance-bottom:0;mso-position-horizontal:absolute;mso-position-horizontal-relative:text;mso-position-vertical:absolute;mso-position-vertical-relative:text;v-text-anchor:middle" coordsize="466725,5334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fTo4tjgIAAHYFAAAOAAAAZHJzL2Uyb0RvYy54bWysVEtv2zAMvg/YfxB0b+2kSdsFdYqgRYYB RRs0HXpWZCk2IIsapbz260fJjhu0xQ7DclBEk/z40Efe3O4bw7YKfQ224IPznDNlJZS1XRf858v8 7JozH4QthQGrCn5Qnt9Ov3652bmJGkIFplTICMT6yc4VvArBTbLMy0o1wp+DU5aUGrARgURcZyWK HaE3Jhvm+WW2AywdglTe09f7VsmnCV9rJcOT1l4FZgpOuYV0YjpX8cymN2KyRuGqWnZpiH/IohG1 paA91L0Igm2w/gDV1BLBgw7nEpoMtK6lSjVQNYP8XTXLSjiVaqHmeNe3yf8/WPm4XSCry4JfDwf0 VlY09ErjswXUNrBlEMiSgvq0c35C5ku3wE7ydI1F7zU28Z/KYfvU20PfW7UPTNLH0eXl1XDMmSTV +OJilKfeZ2/ODn34rqBh8VJwIg2OU0vF9sEHiki2R5sYzIOpy3ltTBJwvbozyLaC3nlOvx7+xCyL FbQ5p1s4GBWdjX1WmnpAWQ5TxMQ+1eMJKZUNg1ZViVK1YcY5/SKBKLHeI0kJMCJrSq/H7gAisz9i tzCdfXRViby9c/63xFrn3iNFBht656a2gJ8BGKqqi9zaU/onrYnXFZQHYghCOzreyXlND/QgfFgI pFmhqaL5D090aAO7gkN346wC/P3Z92hPFCYtZzuaPXrtXxuBijPzwxK5vw1GozisSRiNr4Yk4Klm daqxm+YO6NkHtGmcTNdoH8zxqhGaV1oTsxiVVMJKil1wGfAo3IV2J9CikWo2S2Y0oE6EB7t0MoLH rkb+vexfBbqOpYHo/QjHORWTd1xtbaOnhdkmgK4Tkd/62vWbhjsRp1tEcXucysnqbV1O/wAAAP// AwBQSwMEFAAGAAgAAAAhAEz53k3gAAAACQEAAA8AAABkcnMvZG93bnJldi54bWxMj0FrwkAQhe8F /8MyQm+6iTYqaSYiQk7iobYUvK3ZMQnNzobsGlN/fben9vaG93jzvWw7mlYM1LvGMkI8j0AQl1Y3 XCF8vBezDQjnFWvVWiaEb3KwzSdPmUq1vfMbDSdfiVDCLlUItfddKqUrazLKzW1HHLyr7Y3y4ewr qXt1D+WmlYsoWkmjGg4fatXRvqby63QzCIfH4A7nz471bnEszkV8fRzHAfF5Ou5eQXga/V8YfvED OuSB6WJvrJ1oEV6Wm7DFI8zWqwRESCRxHMQFYZ2AzDP5f0H+AwAA//8DAFBLAQItABQABgAIAAAA IQC2gziS/gAAAOEBAAATAAAAAAAAAAAAAAAAAAAAAABbQ29udGVudF9UeXBlc10ueG1sUEsBAi0A FAAGAAgAAAAhADj9If/WAAAAlAEAAAsAAAAAAAAAAAAAAAAALwEAAF9yZWxzLy5yZWxzUEsBAi0A FAAGAAgAAAAhAB9Oji2OAgAAdgUAAA4AAAAAAAAAAAAAAAAALgIAAGRycy9lMm9Eb2MueG1sUEsB Ai0AFAAGAAgAAAAhAEz53k3gAAAACQEAAA8AAAAAAAAAAAAAAAAA6AQAAGRycy9kb3ducmV2Lnht bFBLBQYAAAAABAAEAPMAAAD1BQAAAAA= " path="m,203740r178274,2l233363,r55088,203742l466725,203740,322497,329658r55091,203741l233363,407479,89137,533399,144228,329658,,203740xe" fillcolor="yellow" strokecolor="#0a5382 [1604]" strokeweight="1.25pt">
                <v:path arrowok="t" o:connecttype="custom" o:connectlocs="0,203740;178274,203742;233363,0;288451,203742;466725,203740;322497,329658;377588,533399;233363,407479;89137,533399;144228,329658;0,203740" o:connectangles="0,0,0,0,0,0,0,0,0,0,0"/>
              </v:shape>
            </w:pict>
          </mc:Fallback>
        </mc:AlternateContent>
      </w: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27"/>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a participle</w:t>
      </w:r>
      <w:r>
        <w:rPr>
          <w:sz w:val="28"/>
          <w:szCs w:val="28"/>
        </w:rPr>
        <w:t xml:space="preserve"> in your reading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any </w:t>
      </w:r>
      <w:r>
        <w:rPr>
          <w:sz w:val="28"/>
          <w:szCs w:val="28"/>
        </w:rPr>
        <w:t>participles</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19392" simplePos="0">
                <wp:simplePos x="0" y="0"/>
                <wp:positionH relativeFrom="margin">
                  <wp:align>left</wp:align>
                </wp:positionH>
                <wp:positionV relativeFrom="paragraph">
                  <wp:posOffset>5715</wp:posOffset>
                </wp:positionV>
                <wp:extent cx="1905000" cy="352425"/>
                <wp:effectExtent b="28575" l="0" r="19050" t="0"/>
                <wp:wrapNone/>
                <wp:docPr id="8196" name="Rounded Rectangle 8196"/>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63C7209D" id="Rounded Rectangle 8196" o:spid="_x0000_s1113" style="position:absolute;margin-left:0;margin-top:.45pt;width:150pt;height:27.75pt;z-index:2522193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3tOhEhQIAABAFAAAOAAAAZHJzL2Uyb0RvYy54bWysVEtv2zAMvg/YfxB0Xx2ncR9BnSJokGFA 0QZth54ZWX4AsqhJSuzs14+S3fSxnobl4JAixcfHj7q67lvF9tK6BnXO05MJZ1ILLBpd5fzn0/rb BWfOgy5AoZY5P0jHrxdfv1x1Zi6nWKMqpGUURLt5Z3Jee2/mSeJELVtwJ2ikJmOJtgVPqq2SwkJH 0VuVTCeTs6RDWxiLQjpHp6vByBcxfllK4e/L0knPVM6pNh+/Nn634ZssrmBeWTB1I8Yy4B+qaKHR lPQYagUe2M42f4VqG2HRYelPBLYJlmUjZOyBukknH7p5rMHI2AuB48wRJvf/woq7/caypsj5RXp5 xpmGlqb0gDtdyII9EH6gKyVZtBJYnXFzuvNoNnbUHImh8760bfinnlgfAT4cAZa9Z4IO08tJNpnQ HATZTrPpbJqFCSSvt411/rvElgUh5zYUEqqI4ML+1vnB/8UvZHSommLdKBWVg7tRlu2BBk48KbDj TIHzdJjzdfyNKd9dU5p1VF92cZ5RdUBMLBV4EltD2DhdcQaqIooLb2Mt7247W22PWZen2WqVfpYk FL0CVw/VxQijm9KhdhkJO/YYkB6wDZLvt/0wplm4Eo62WBxodhYHUjsj1g0luKVmN2CJxYQzbaa/ p0+pkNrDUeKsRvv7s/PgT+QiK2cdbQW1/msHVhKGPzTR7jKdzcIaRWWWnU9JsW8t27cWvWtvkOaQ 0htgRBSDv1cvYmmxfaYFXoasZAItKPcA8qjc+GFb6QkQcrmMbrQ6BvytfjQiBA/QBWif+mewZmSO J87d4csGwfwDdwbfcFPjcuexbCKxXnElVgaF1i7yc3wiwl6/1aPX60O2+AMAAP//AwBQSwMEFAAG AAgAAAAhALKnW9zYAAAABAEAAA8AAABkcnMvZG93bnJldi54bWxMj8FOwzAQRO9I/IO1SNyoDZQI QpwKRUICbpRy4LZNljgQryPbbdO/ZznBcTSjmTfVavaj2lNMQ2ALlwsDirgN3cC9hc3b48UtqJSR OxwDk4UjJVjVpycVll048Cvt17lXUsKpRAsu56nUOrWOPKZFmIjF+wzRYxYZe91FPEi5H/WVMYX2 OLAsOJyocdR+r3fewrvRxydeNthG55qCXj6+aPNs7fnZ/HAPKtOc/8Lwiy/oUAvTNuy4S2q0IEey hTtQ4l0bI3Jr4aZYgq4r/R++/gEAAP//AwBQSwECLQAUAAYACAAAACEAtoM4kv4AAADhAQAAEwAA AAAAAAAAAAAAAAAAAAAAW0NvbnRlbnRfVHlwZXNdLnhtbFBLAQItABQABgAIAAAAIQA4/SH/1gAA AJQBAAALAAAAAAAAAAAAAAAAAC8BAABfcmVscy8ucmVsc1BLAQItABQABgAIAAAAIQA3tOhEhQIA ABAFAAAOAAAAAAAAAAAAAAAAAC4CAABkcnMvZTJvRG9jLnhtbFBLAQItABQABgAIAAAAIQCyp1vc 2AAAAAQBAAAPAAAAAAAAAAAAAAAAAN8EAABkcnMvZG93bnJldi54bWxQSwUGAAAAAAQABADzAAAA 5AUAAAAA " fillcolor="window" strokecolor="#a35dd1" strokeweight="1.25pt">
                <v:textbox>
                  <w:txbxContent>
                    <w:p w:rsidR="00CC1DF3" w:rsidRPr="004413C7" w:rsidRDefault="00CC1DF3" w:rsidP="006C043F">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20416" simplePos="0">
                <wp:simplePos x="0" y="0"/>
                <wp:positionH relativeFrom="margin">
                  <wp:align>right</wp:align>
                </wp:positionH>
                <wp:positionV relativeFrom="paragraph">
                  <wp:posOffset>428625</wp:posOffset>
                </wp:positionV>
                <wp:extent cx="6162675" cy="1371600"/>
                <wp:effectExtent b="19050" l="0" r="28575" t="0"/>
                <wp:wrapNone/>
                <wp:docPr id="8197" name="Text Box 8197"/>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17EDDF6E" id="Text Box 8197" o:spid="_x0000_s1114" type="#_x0000_t202" style="position:absolute;margin-left:434.05pt;margin-top:33.75pt;width:485.25pt;height:108pt;z-index:25222041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xtVq9mgIAAMEFAAAOAAAAZHJzL2Uyb0RvYy54bWysVFtP2zAUfp+0/2D5faQpvUBFijoQ0yQE aGXi2XXs1sLx8Wy3Sffrd+ykN8YL014S2+c7t+9crq6bSpONcF6BKWh+1qNEGA6lMsuC/ny++3JB iQ/MlEyDEQXdCk+vp58/XdV2IvqwAl0KR9CI8ZPaFnQVgp1kmecrUTF/BlYYFEpwFQt4dcusdKxG 65XO+r3eKKvBldYBF97j620rpNNkX0rBw6OUXgSiC4qxhfR16buI32x6xSZLx+xK8S4M9g9RVEwZ dLo3dcsCI2un/jJVKe7AgwxnHKoMpFRcpBwwm7z3Jpv5ilmRckFyvN3T5P+fWf6weXJElQW9yC/H lBhWYZWeRRPIV2hIekSOausnCJ1bBIcGJVjryF189/gYU2+kq+IfkyIoR7a3e4ajPY6Po3zUH42H lHCU5efjfNRLNcgO6tb58E1AReKhoA5LmJhlm3sf0CVCd5DozYNW5Z3SOl1i24gb7ciGYcF1SEGi xglKG1JjKOfDXjJ8Ioum9/oLzfhrTPPUAt60ie5EarAurAMV6RS2WkSMNj+ERIITI+/EyDgXZh9n QkeUxIw+otjhD1F9RLnNAzWSZzBhr1wpA65l6ZTa8nVHrWzxSNJR3vEYmkXTdtZw1yoLKLfYQQ7a OfSW3ykk/J758MQcDh42DS6T8IgfqQGrBN2JkhW43++9RzzOA0opqXGQC+p/rZkTlOjvBiflMh8M 4uSny2A47uPFHUsWxxKzrm4AWyfHtWV5OkZ80LujdFC94M6ZRa8oYoaj74KG3fEmtOsFdxYXs1kC 4axbFu7N3PJoOtIcG+25eWHOdo0ecEYeYDfybPKm31ts1DQwWweQKg1DJLpltSsA7onUr91Oi4vo +J5Qh807/QMAAP//AwBQSwMEFAAGAAgAAAAhAOYtiUrcAAAABwEAAA8AAABkcnMvZG93bnJldi54 bWxMj8FOwzAQRO9I/IO1SNyoQ1HbNGRTAWq5cKIgzm68tS3idRS7afj7mhPcdjSjmbf1ZvKdGGmI LjDC/awAQdwG7dggfH7s7koQMSnWqgtMCD8UYdNcX9Wq0uHM7zTukxG5hGOlEGxKfSVlbC15FWeh J87eMQxepSwHI/Wgzrncd3JeFEvpleO8YFVPL5ba7/3JI2yfzdq0pRrsttTOjdPX8c28It7eTE+P IBJN6S8Mv/gZHZrMdAgn1lF0CPmRhLBcLUBkd70q8nFAmJcPC5BNLf/zNxcAAAD//wMAUEsBAi0A FAAGAAgAAAAhALaDOJL+AAAA4QEAABMAAAAAAAAAAAAAAAAAAAAAAFtDb250ZW50X1R5cGVzXS54 bWxQSwECLQAUAAYACAAAACEAOP0h/9YAAACUAQAACwAAAAAAAAAAAAAAAAAvAQAAX3JlbHMvLnJl bHNQSwECLQAUAAYACAAAACEA8bVavZoCAADBBQAADgAAAAAAAAAAAAAAAAAuAgAAZHJzL2Uyb0Rv Yy54bWxQSwECLQAUAAYACAAAACEA5i2JStwAAAAHAQAADwAAAAAAAAAAAAAAAAD0BAAAZHJzL2Rv d25yZXYueG1sUEsFBgAAAAAEAAQA8wAAAP0FAAAAAA== " fillcolor="white [3201]" strokeweight=".5pt">
                <v:textbox>
                  <w:txbxContent>
                    <w:p w:rsidR="00CC1DF3" w:rsidRDefault="00CC1DF3" w:rsidP="006C043F"/>
                    <w:p w:rsidR="00CC1DF3" w:rsidRDefault="00CC1DF3" w:rsidP="006C043F"/>
                    <w:p w:rsidR="00CC1DF3" w:rsidRDefault="00CC1DF3" w:rsidP="006C043F"/>
                    <w:p w:rsidR="00CC1DF3" w:rsidRDefault="00CC1DF3" w:rsidP="006C043F"/>
                    <w:p w:rsidR="00CC1DF3" w:rsidRDefault="00CC1DF3" w:rsidP="006C043F"/>
                    <w:p w:rsidR="00CC1DF3" w:rsidRDefault="00CC1DF3" w:rsidP="006C043F"/>
                    <w:p w:rsidR="00CC1DF3" w:rsidRDefault="00CC1DF3" w:rsidP="006C043F"/>
                    <w:p w:rsidR="00CC1DF3" w:rsidRDefault="00CC1DF3" w:rsidP="006C043F"/>
                    <w:p w:rsidR="00CC1DF3" w:rsidRDefault="00CC1DF3" w:rsidP="006C043F"/>
                  </w:txbxContent>
                </v:textbox>
                <w10:wrap anchorx="margin"/>
              </v:shape>
            </w:pict>
          </mc:Fallback>
        </mc:AlternateContent>
      </w:r>
      <w:r>
        <w:rPr>
          <w:sz w:val="28"/>
        </w:rPr>
        <w:t xml:space="preserve">Record the rules for using participles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2222464" simplePos="0">
            <wp:simplePos x="0" y="0"/>
            <wp:positionH relativeFrom="column">
              <wp:posOffset>2028825</wp:posOffset>
            </wp:positionH>
            <wp:positionV relativeFrom="paragraph">
              <wp:posOffset>131445</wp:posOffset>
            </wp:positionV>
            <wp:extent cx="302895" cy="600075"/>
            <wp:effectExtent b="9525" l="0" r="1905" t="0"/>
            <wp:wrapTight wrapText="bothSides">
              <wp:wrapPolygon edited="0">
                <wp:start x="0" y="0"/>
                <wp:lineTo x="0" y="21257"/>
                <wp:lineTo x="20377" y="21257"/>
                <wp:lineTo x="20377" y="0"/>
                <wp:lineTo x="0" y="0"/>
              </wp:wrapPolygon>
            </wp:wrapTight>
            <wp:docPr id="8204" name="Picture 8204"/>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21440" simplePos="0">
                <wp:simplePos x="0" y="0"/>
                <wp:positionH relativeFrom="margin">
                  <wp:align>left</wp:align>
                </wp:positionH>
                <wp:positionV relativeFrom="paragraph">
                  <wp:posOffset>15240</wp:posOffset>
                </wp:positionV>
                <wp:extent cx="1905000" cy="352425"/>
                <wp:effectExtent b="28575" l="0" r="19050" t="0"/>
                <wp:wrapNone/>
                <wp:docPr id="8198" name="Rounded Rectangle 8198"/>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010F95C4" id="Rounded Rectangle 8198" o:spid="_x0000_s1115" style="position:absolute;margin-left:0;margin-top:1.2pt;width:150pt;height:27.75pt;z-index:2522214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TyZQhQIAABAFAAAOAAAAZHJzL2Uyb0RvYy54bWysVEtv2zAMvg/YfxB0Xx2ncR9BnSJokGFA 0QZth54ZWX4AsqhJSuzs14+S3fSxnobl4JAixcfHj7q67lvF9tK6BnXO05MJZ1ILLBpd5fzn0/rb BWfOgy5AoZY5P0jHrxdfv1x1Zi6nWKMqpGUURLt5Z3Jee2/mSeJELVtwJ2ikJmOJtgVPqq2SwkJH 0VuVTCeTs6RDWxiLQjpHp6vByBcxfllK4e/L0knPVM6pNh+/Nn634ZssrmBeWTB1I8Yy4B+qaKHR lPQYagUe2M42f4VqG2HRYelPBLYJlmUjZOyBukknH7p5rMHI2AuB48wRJvf/woq7/caypsj5RXpJ s9LQ0pQecKcLWbAHwg90pSSLVgKrM25Odx7Nxo6aIzF03pe2Df/UE+sjwIcjwLL3TNBhejnJJhOa gyDbaTadTbMwgeT1trHOf5fYsiDk3IZCQhURXNjfOj/4v/iFjA5VU6wbpaJycDfKsj3QwIknBXac KXCeDnO+jr8x5btrSrOO6ssuzjOqDoiJpQJPYmsIG6crzkBVRHHhbazl3W1nq+0x6/I0W63Sz5KE olfg6qG6GGF0UzrULiNhxx4D0gO2QfL9th/GdBauhKMtFgeancWB1M6IdUMJbqnZDVhiMeFMm+nv 6VMqpPZwlDir0f7+7Dz4E7nIyllHW0Gt/9qBlYThD020u0xns7BGUZll51NS7FvL9q1F79obpDmk 9AYYEcXg79WLWFpsn2mBlyErmUALyj2APCo3fthWegKEXC6jG62OAX+rH40IwQN0Adqn/hmsGZnj iXN3+LJBMP/AncE33NS43Hksm0isV1yJlUGhtYv8HJ+IsNdv9ej1+pAt/gAAAP//AwBQSwMEFAAG AAgAAAAhAH5v/ETZAAAABQEAAA8AAABkcnMvZG93bnJldi54bWxMj8FOwzAQRO9I/IO1SNyoTSkF QpwKRUICbpRy4LaNlzgQr6PYbdO/ZznBcTSjmTflagq92tOYusgWLmcGFHETXcethc3b48UtqJSR HfaRycKREqyq05MSCxcP/Er7dW6VlHAq0ILPeSi0To2ngGkWB2LxPuMYMIscW+1GPEh56PXcmKUO 2LEseByo9tR8r3fBwrvRxyde1NiM3tdLevn4os2ztedn08M9qExT/gvDL76gQyVM27hjl1RvQY5k C/MFKDGvjBG9tXB9cwe6KvV/+uoHAAD//wMAUEsBAi0AFAAGAAgAAAAhALaDOJL+AAAA4QEAABMA AAAAAAAAAAAAAAAAAAAAAFtDb250ZW50X1R5cGVzXS54bWxQSwECLQAUAAYACAAAACEAOP0h/9YA AACUAQAACwAAAAAAAAAAAAAAAAAvAQAAX3JlbHMvLnJlbHNQSwECLQAUAAYACAAAACEAf08mUIUC AAAQBQAADgAAAAAAAAAAAAAAAAAuAgAAZHJzL2Uyb0RvYy54bWxQSwECLQAUAAYACAAAACEAfm/8 RNkAAAAFAQAADwAAAAAAAAAAAAAAAADfBAAAZHJzL2Rvd25yZXYueG1sUEsFBgAAAAAEAAQA8wAA AOUFAAAAAA== " fillcolor="window" strokecolor="#a35dd1" strokeweight="1.25pt">
                <v:textbox>
                  <w:txbxContent>
                    <w:p w:rsidR="00CC1DF3" w:rsidRPr="004413C7" w:rsidRDefault="00CC1DF3" w:rsidP="006C043F">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27584" simplePos="0">
                <wp:simplePos x="0" y="0"/>
                <wp:positionH relativeFrom="column">
                  <wp:posOffset>4238625</wp:posOffset>
                </wp:positionH>
                <wp:positionV relativeFrom="paragraph">
                  <wp:posOffset>1376045</wp:posOffset>
                </wp:positionV>
                <wp:extent cx="390525" cy="390525"/>
                <wp:effectExtent b="28575" l="0" r="28575" t="0"/>
                <wp:wrapNone/>
                <wp:docPr id="8199" name="Text Box 8199"/>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36C349A1" id="Text Box 8199" o:spid="_x0000_s1116" type="#_x0000_t202" style="position:absolute;margin-left:333.75pt;margin-top:108.35pt;width:30.75pt;height:30.75pt;z-index:252227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Q3L9rXAIAAM0EAAAOAAAAZHJzL2Uyb0RvYy54bWysVE1vGjEQvVfqf7B8LwsEkoCyRJSIqhJK IiVVzsbrDat6Pa5t2KW/vs9eIF89VeVg5stvxm9m9uq6rTXbKecrMjkf9PqcKSOpqMxzzn88Lr9c cuaDMIXQZFTO98rz69nnT1eNnaohbUgXyjGAGD9tbM43Idhplnm5UbXwPbLKwFmSq0WA6p6zwokG 6LXOhv3+edaQK6wjqbyH9aZz8lnCL0slw11ZehWYzjlqC+l06VzHM5tdiemzE3ZTyUMZ4h+qqEVl kPQEdSOCYFtXfYCqK+nIUxl6kuqMyrKSKr0Brxn0373mYSOsSm8BOd6eaPL/D1be7u4dq4qcXw4m E86MqNGlR9UG9pValozgqLF+itAHi+DQwoNeR+6i3cMYn96Wro7/eBSDH2zvTwxHPAnj2aQ/Ho45 k3AdZKBkL5et8+GboppFIecODUy8it3Khy70GBJzedJVsay0TsreL7RjO4FeY0QKajjTwgcYc75M v1gzsr25pg1rcn5+Nu6nTG98MdcJc62F/PkRAXjaxPwqzduhzhdmohTadduxfHGkbU3FHmw66mbS W7mskG2Fgu+FwxCCQCxWuMNRakKJdJA425D7/Td7jMdswMtZg6HOuf+1FU6Bh+8GUzMZjEZxC5Iy Gl8MobjXnvVrj9nWCwKXA6ywlUmM8UEfxdJR/YT9m8escAkjkTvn4SguQrdq2F+p5vMUhLm3IqzM g5UROhIXWX5sn4Szh7YHzMstHcdfTN91v4uNNw3Nt4HKKo1GJLpjFU2OCnYmtfuw33EpX+sp6uUr NPsDAAD//wMAUEsDBBQABgAIAAAAIQBJxsou3gAAAAsBAAAPAAAAZHJzL2Rvd25yZXYueG1sTI/B TsMwDIbvSLxDZCRuLF0l2q40nRASR4QYO8AtS0wbaJyqybqyp8ec4Gj70+/vb7aLH8SMU3SBFKxX GQgkE6yjTsH+9fGmAhGTJquHQKjgGyNs28uLRtc2nOgF513qBIdQrLWCPqWxljKaHr2OqzAi8e0j TF4nHqdO2kmfONwPMs+yQnrtiD/0esSHHs3X7ugVWHoLZN7d09nRzrjN+bn6NLNS11fL/R2IhEv6 g+FXn9WhZadDOJKNYlBQFOUtowrydVGCYKLMN9zuwJuyykG2jfzfof0BAAD//wMAUEsBAi0AFAAG AAgAAAAhALaDOJL+AAAA4QEAABMAAAAAAAAAAAAAAAAAAAAAAFtDb250ZW50X1R5cGVzXS54bWxQ SwECLQAUAAYACAAAACEAOP0h/9YAAACUAQAACwAAAAAAAAAAAAAAAAAvAQAAX3JlbHMvLnJlbHNQ SwECLQAUAAYACAAAACEAENy/a1wCAADNBAAADgAAAAAAAAAAAAAAAAAuAgAAZHJzL2Uyb0RvYy54 bWxQSwECLQAUAAYACAAAACEAScbKLt4AAAALAQAADwAAAAAAAAAAAAAAAAC2BAAAZHJzL2Rvd25y ZXYueG1sUEsFBgAAAAAEAAQA8wAAAMEFAAAAAA== " fillcolor="window" strokeweight=".5pt">
                <v:textbox>
                  <w:txbxContent>
                    <w:p w:rsidR="00CC1DF3" w:rsidRDefault="00CC1DF3" w:rsidP="006C043F"/>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26560" simplePos="0">
                <wp:simplePos x="0" y="0"/>
                <wp:positionH relativeFrom="margin">
                  <wp:posOffset>3008630</wp:posOffset>
                </wp:positionH>
                <wp:positionV relativeFrom="paragraph">
                  <wp:posOffset>1395095</wp:posOffset>
                </wp:positionV>
                <wp:extent cx="390525" cy="409575"/>
                <wp:effectExtent b="28575" l="0" r="28575" t="0"/>
                <wp:wrapNone/>
                <wp:docPr id="8200" name="Text Box 8200"/>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17D4EB94" id="Text Box 8200" o:spid="_x0000_s1117" type="#_x0000_t202" style="position:absolute;margin-left:236.9pt;margin-top:109.85pt;width:30.75pt;height:32.25pt;z-index:25222656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rphPjXgIAAM0EAAAOAAAAZHJzL2Uyb0RvYy54bWysVFtv2jAUfp+0/2D5fU2g0AsiVKwV06Sq rdROfTaOA9EcH882JOzX77MD9LanaTwYn4vP5TvfyfSqazTbKudrMgUfnOScKSOprM2q4D+eFl8u OPNBmFJoMqrgO+X51ezzp2lrJ2pIa9KlcgxBjJ+0tuDrEOwky7xcq0b4E7LKwFiRa0SA6FZZ6USL 6I3Ohnl+lrXkSutIKu+hvemNfJbiV5WS4b6qvApMFxy1hXS6dC7jmc2mYrJywq5ruS9D/EMVjagN kh5D3Ygg2MbVH0I1tXTkqQonkpqMqqqWKvWAbgb5u24e18Kq1AvA8fYIk/9/YeXd9sGxuiz4BeDk zIgGU3pSXWBfqWNJCYxa6ydwfbRwDh0smHXELuo9lLH1rnJN/EdTDHYE2x0RjvEklKeX+Xg45kzC NMovx+fjGCV7eWydD98UNSxeCu4wwISr2N760LseXGIuT7ouF7XWSdj5a+3YVmDWoEhJLWda+ABl wRfpt8/25pk2rC342ek4T5ne2GKuY8ylFvLnxwioXpuYXyW+7et8QSbeQrfsepQvDrAtqdwBTUc9 J72VixrZblHwg3AgIQDEYoV7HJUmlEj7G2drcr//po/+4AasnLUgdcH9r41wCjh8N2DN5WA0iluQ hNH4fAjBvbYsX1vMprkmYDnACluZrtE/6MO1ctQ8Y//mMStMwkjkLng4XK9Dv2rYX6nm8+QE3lsR bs2jlTF0BC6i/NQ9C2f3Yw/gyx0d6C8m76bf+8aXhuabQFWdqBGB7lEFpaKAnUnk2u93XMrXcvJ6 +QrN/gAAAP//AwBQSwMEFAAGAAgAAAAhACJdxl/gAAAACwEAAA8AAABkcnMvZG93bnJldi54bWxM j8FOwzAQRO+V+AdrK3GjTpOWpiFOhZA4IkTgADfXXhLTeB3Fbhr69ZhTe9zZ0cybcjfZjo04eONI wHKRAENSThtqBHy8P9/lwHyQpGXnCAX8oodddTMrZaHdid5wrEPDYgj5QgpoQ+gLzr1q0Uq/cD1S /H27wcoQz6HhepCnGG47nibJPbfSUGxoZY9PLapDfbQCNH06Ul/m5WyoVmZ7fs1/1CjE7Xx6fAAW cAoXM/zjR3SoItPeHUl71glYbbKIHgSky+0GWHSss3UGbB+VfJUCr0p+vaH6AwAA//8DAFBLAQIt ABQABgAIAAAAIQC2gziS/gAAAOEBAAATAAAAAAAAAAAAAAAAAAAAAABbQ29udGVudF9UeXBlc10u eG1sUEsBAi0AFAAGAAgAAAAhADj9If/WAAAAlAEAAAsAAAAAAAAAAAAAAAAALwEAAF9yZWxzLy5y ZWxzUEsBAi0AFAAGAAgAAAAhAOumE+NeAgAAzQQAAA4AAAAAAAAAAAAAAAAALgIAAGRycy9lMm9E b2MueG1sUEsBAi0AFAAGAAgAAAAhACJdxl/gAAAACwEAAA8AAAAAAAAAAAAAAAAAuAQAAGRycy9k b3ducmV2LnhtbFBLBQYAAAAABAAEAPMAAADFBQAAAAA= " fillcolor="window" strokeweight=".5pt">
                <v:textbox>
                  <w:txbxContent>
                    <w:p w:rsidR="00CC1DF3" w:rsidRDefault="00CC1DF3" w:rsidP="006C043F"/>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2225536" simplePos="0">
                <wp:simplePos x="0" y="0"/>
                <wp:positionH relativeFrom="column">
                  <wp:posOffset>1866900</wp:posOffset>
                </wp:positionH>
                <wp:positionV relativeFrom="paragraph">
                  <wp:posOffset>1385570</wp:posOffset>
                </wp:positionV>
                <wp:extent cx="390525" cy="390525"/>
                <wp:effectExtent b="28575" l="0" r="28575" t="0"/>
                <wp:wrapNone/>
                <wp:docPr id="8201" name="Text Box 8201"/>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629F4780" id="Text Box 8201" o:spid="_x0000_s1118" type="#_x0000_t202" style="position:absolute;margin-left:147pt;margin-top:109.1pt;width:30.75pt;height:30.75pt;z-index:252225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GQxJAWwIAAM0EAAAOAAAAZHJzL2Uyb0RvYy54bWysVNtuGjEQfa/Uf7D83iyQkCaIJaKJqCqh JBJEeTZeb1jV63Ftwy79+h57ueTSp6o8mLl5ZnzmzI5v2lqzrXK+IpPz/lmPM2UkFZV5yfnTcvbl ijMfhCmEJqNyvlOe30w+fxo3dqQGtCZdKMeQxPhRY3O+DsGOsszLtaqFPyOrDJwluVoEqO4lK5xo kL3W2aDXu8wacoV1JJX3sN51Tj5J+ctSyfBQll4FpnOO3kI6XTpX8cwmYzF6ccKuK7lvQ/xDF7Wo DIoeU92JINjGVR9S1ZV05KkMZ5LqjMqykiq9Aa/p9969ZrEWVqW3ABxvjzD5/5dW3m8fHauKnF+h Ac6MqDGlpWoD+0YtS0Zg1Fg/QujCIji08GDWEbto9zDGp7elq+M/HsXgB9q7I8Ixn4Tx/Lo3HAw5 k3DtZWTJTpet8+G7oppFIecOA0y4iu3chy70EBJredJVMau0TsrO32rHtgKzBkUKajjTwgcYcz5L v9gzqr25pg1rcn55PuylSm98sdYx50oL+fNjBuTTJtZXiW/7Pk/IRCm0q7ZD+foA24qKHdB01HHS WzmrUG2Ohh+FAwkBIBYrPOAoNaFF2kucrcn9/ps9xoMb8HLWgNQ59782wing8MOANdf9i4u4BUm5 GH4dQHGvPavXHrOpbwlYghboLokxPuiDWDqqn7F/01gVLmEkauc8HMTb0K0a9leq6TQFgfdWhLlZ WBlTR+Aiysv2WTi7H3sAX+7pQH8xejf9LjbeNDTdBCqrRI0IdIcqhhwV7Ewa936/41K+1lPU6Ss0 +QMAAP//AwBQSwMEFAAGAAgAAAAhACDRVfHgAAAACwEAAA8AAABkcnMvZG93bnJldi54bWxMj8FO wzAQRO9I/QdrK3GjTgOhSYhTVUgcESJwgJtrm8Q0Xkexm4Z+Pcup3HZ3RrNvqu3sejaZMViPAtar BJhB5bXFVsD729NNDixEiVr2Ho2AHxNgWy+uKllqf8JXMzWxZRSCoZQCuhiHkvOgOuNkWPnBIGlf fnQy0jq2XI/yROGu52mS3HMnLdKHTg7msTPq0BydAI0fHtWnfT5bbJQtzi/5t5qEuF7Ouwdg0czx YoY/fEKHmpj2/og6sF5AWtxRl0jDOk+BkeM2yzJge7psig3wuuL/O9S/AAAA//8DAFBLAQItABQA BgAIAAAAIQC2gziS/gAAAOEBAAATAAAAAAAAAAAAAAAAAAAAAABbQ29udGVudF9UeXBlc10ueG1s UEsBAi0AFAAGAAgAAAAhADj9If/WAAAAlAEAAAsAAAAAAAAAAAAAAAAALwEAAF9yZWxzLy5yZWxz UEsBAi0AFAAGAAgAAAAhAMZDEkBbAgAAzQQAAA4AAAAAAAAAAAAAAAAALgIAAGRycy9lMm9Eb2Mu eG1sUEsBAi0AFAAGAAgAAAAhACDRVfHgAAAACwEAAA8AAAAAAAAAAAAAAAAAtQQAAGRycy9kb3du cmV2LnhtbFBLBQYAAAAABAAEAPMAAADCBQAAAAA= " fillcolor="window" strokeweight=".5pt">
                <v:textbox>
                  <w:txbxContent>
                    <w:p w:rsidR="00CC1DF3" w:rsidRDefault="00CC1DF3" w:rsidP="006C043F"/>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28608" simplePos="0">
                <wp:simplePos x="0" y="0"/>
                <wp:positionH relativeFrom="column">
                  <wp:posOffset>5314950</wp:posOffset>
                </wp:positionH>
                <wp:positionV relativeFrom="paragraph">
                  <wp:posOffset>1404620</wp:posOffset>
                </wp:positionV>
                <wp:extent cx="390525" cy="390525"/>
                <wp:effectExtent b="28575" l="0" r="28575" t="0"/>
                <wp:wrapNone/>
                <wp:docPr id="8202" name="Text Box 8202"/>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3B010D41" id="Text Box 8202" o:spid="_x0000_s1119" type="#_x0000_t202" style="position:absolute;margin-left:418.5pt;margin-top:110.6pt;width:30.75pt;height:30.75pt;z-index:252228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IInKkXAIAAM0EAAAOAAAAZHJzL2Uyb0RvYy54bWysVNtuGjEQfa/Uf7D8XnYhkCYoS0SJqCqh JFIS5dl4vWFVr8e1Dbv063tsbrn0qSoPZm6eGZ85s1fXXaPZRjlfkyl4v5dzpoyksjYvBX96nH+5 4MwHYUqhyaiCb5Xn15PPn65aO1YDWpEulWNIYvy4tQVfhWDHWeblSjXC98gqA2dFrhEBqnvJSida ZG90Nsjz86wlV1pHUnkP683OyScpf1UpGe6qyqvAdMHRW0inS+cyntnkSoxfnLCrWu7bEP/QRSNq g6LHVDciCLZ29YdUTS0deapCT1KTUVXVUqU34DX9/N1rHlbCqvQWgOPtESb//9LK2829Y3VZ8ItB PuDMiAZTelRdYN+oY8kIjFrrxwh9sAgOHTyYdcQu2j2M8eld5Zr4j0cx+IH29ohwzCdhPLvMR4MR ZxKuvYws2emydT58V9SwKBTcYYAJV7FZ+LALPYTEWp50Xc5rrZOy9TPt2EZg1qBISS1nWvgAY8Hn 6Rd7RrU317RhbcHPz0Z5qvTGF2sdcy61kD8/ZkA+bWJ9lfi27/OETJRCt+wSypeJctG0pHILNB3t OOmtnNeotkDD98KBhAAQixXucFSa0CLtJc5W5H7/zR7jwQ14OWtB6oL7X2vhFHD4YcCay/5wGLcg KcPR1wEU99qzfO0x62ZGwLKPFbYyiTE+6INYOWqesX/TWBUuYSRqFzwcxFnYrRr2V6rpNAWB91aE hXmwMqaOwEWUH7tn4ex+7AF8uaUD/cX43fR3sfGmoek6UFUnapxQxZCjgp1J497vd1zK13qKOn2F Jn8AAAD//wMAUEsDBBQABgAIAAAAIQC73CfD3wAAAAsBAAAPAAAAZHJzL2Rvd25yZXYueG1sTI/B TsMwEETvSPyDtUjcqFMjqJvGqRASR4RIOcDNtU3iEq+j2E1Dv57lBMfZGc2+qbZz6NnkxuQjKlgu CmAOTbQeWwVvu6cbCSxljVb3EZ2Cb5dgW19eVLq08YSvbmpyy6gEU6kVdDkPJefJdC7otIiDQ/I+ 4xh0Jjm23I76ROWh56Io7nnQHulDpwf32Dnz1RyDAovvEc2Hfz57bIxfn1/kwUxKXV/NDxtg2c35 Lwy/+IQONTHt4xFtYr0CebuiLVmBEEsBjBJyLe+A7ekixQp4XfH/G+ofAAAA//8DAFBLAQItABQA BgAIAAAAIQC2gziS/gAAAOEBAAATAAAAAAAAAAAAAAAAAAAAAABbQ29udGVudF9UeXBlc10ueG1s UEsBAi0AFAAGAAgAAAAhADj9If/WAAAAlAEAAAsAAAAAAAAAAAAAAAAALwEAAF9yZWxzLy5yZWxz UEsBAi0AFAAGAAgAAAAhAAgicqRcAgAAzQQAAA4AAAAAAAAAAAAAAAAALgIAAGRycy9lMm9Eb2Mu eG1sUEsBAi0AFAAGAAgAAAAhALvcJ8PfAAAACwEAAA8AAAAAAAAAAAAAAAAAtgQAAGRycy9kb3du cmV2LnhtbFBLBQYAAAAABAAEAPMAAADCBQAAAAA= " fillcolor="window" strokeweight=".5pt">
                <v:textbox>
                  <w:txbxContent>
                    <w:p w:rsidR="00CC1DF3" w:rsidRDefault="00CC1DF3" w:rsidP="006C043F"/>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24512" simplePos="0">
                <wp:simplePos x="0" y="0"/>
                <wp:positionH relativeFrom="column">
                  <wp:posOffset>676275</wp:posOffset>
                </wp:positionH>
                <wp:positionV relativeFrom="paragraph">
                  <wp:posOffset>1414145</wp:posOffset>
                </wp:positionV>
                <wp:extent cx="390525" cy="390525"/>
                <wp:effectExtent b="28575" l="0" r="28575" t="0"/>
                <wp:wrapNone/>
                <wp:docPr id="8203" name="Text Box 8203"/>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19D8C770" id="Text Box 8203" o:spid="_x0000_s1120" type="#_x0000_t202" style="position:absolute;margin-left:53.25pt;margin-top:111.35pt;width:30.75pt;height:30.75pt;z-index:252224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Gu0UqXAIAAM0EAAAOAAAAZHJzL2Uyb0RvYy54bWysVNtuGjEQfa/Uf7D83uxCIA0oS0SJqCpF SSSI8my83rCq1+Pahl369T02l9z6VJUHMzefGZ+Z2avrrtFsq5yvyRS8d5ZzpoyksjbPBX9czr9c cuaDMKXQZFTBd8rz68nnT1etHas+rUmXyjGAGD9ubcHXIdhxlnm5Vo3wZ2SVgbMi14gA1T1npRMt 0Bud9fP8ImvJldaRVN7DerN38knCryolw31VeRWYLjhqC+l06VzFM5tcifGzE3Zdy0MZ4h+qaERt kPQEdSOCYBtXf4BqaunIUxXOJDUZVVUtVXoDXtPL371msRZWpbeAHG9PNPn/Byvvtg+O1WXBL/v5 OWdGNOjSUnWBfaOOJSM4aq0fI3RhERw6eNDryF20exjj07vKNfEfj2Lwg+3dieGIJ2E8H+XD/pAz CddBBkr2ctk6H74ralgUCu7QwMSr2N76sA89hsRcnnRdzmutk7LzM+3YVqDXGJGSWs608AHGgs/T L9aMbG+uacPagl+cD/OU6Y0v5jphrrSQPz8iAE+bmF+leTvU+cJMlEK36hLLoxNtKyp3YNPRfia9 lfMa2W5R8INwGEIQiMUK9zgqTSiRDhJna3K//2aP8ZgNeDlrMdQF9782winw8MNgaka9wSBuQVIG w699KO61Z/XaYzbNjMBlDytsZRJjfNBHsXLUPGH/pjErXMJI5C54OIqzsF817K9U02kKwtxbEW7N wsoIHYmLLC+7J+Hsoe0B83JHx/EX43fd38fGm4amm0BVnUYjEr1nFU2OCnYmtfuw33EpX+sp6uUr NPkDAAD//wMAUEsDBBQABgAIAAAAIQCIEqFz3QAAAAsBAAAPAAAAZHJzL2Rvd25yZXYueG1sTI/B TsMwEETvSPyDtUjcqEMEIaRxKoTEESECB7i59jYxxOsodtPQr2d7guPMPs3O1JvFD2LGKbpACq5X GQgkE6yjTsH729NVCSImTVYPgVDBD0bYNOdnta5sONArzm3qBIdQrLSCPqWxkjKaHr2OqzAi8W0X Jq8Ty6mTdtIHDveDzLOskF474g+9HvGxR/Pd7r0CSx+BzKd7Pjpqjbs/vpRfZlbq8mJ5WINIuKQ/ GE71uTo03Gkb9mSjGFhnxS2jCvI8vwNxIoqS123ZKW9ykE0t/29ofgEAAP//AwBQSwECLQAUAAYA CAAAACEAtoM4kv4AAADhAQAAEwAAAAAAAAAAAAAAAAAAAAAAW0NvbnRlbnRfVHlwZXNdLnhtbFBL AQItABQABgAIAAAAIQA4/SH/1gAAAJQBAAALAAAAAAAAAAAAAAAAAC8BAABfcmVscy8ucmVsc1BL AQItABQABgAIAAAAIQCGu0UqXAIAAM0EAAAOAAAAAAAAAAAAAAAAAC4CAABkcnMvZTJvRG9jLnht bFBLAQItABQABgAIAAAAIQCIEqFz3QAAAAsBAAAPAAAAAAAAAAAAAAAAALYEAABkcnMvZG93bnJl di54bWxQSwUGAAAAAAQABADzAAAAwAUAAAAA " fillcolor="window" strokeweight=".5pt">
                <v:textbox>
                  <w:txbxContent>
                    <w:p w:rsidR="00CC1DF3" w:rsidRDefault="00CC1DF3" w:rsidP="006C043F"/>
                  </w:txbxContent>
                </v:textbox>
              </v:shape>
            </w:pict>
          </mc:Fallback>
        </mc:AlternateContent>
      </w:r>
      <w:r>
        <w:rPr>
          <w:noProof w:val="1"/>
          <w:sz w:val="28"/>
          <w:lang w:eastAsia="en-GB"/>
        </w:rPr>
        <w:drawing>
          <wp:anchor allowOverlap="1" behindDoc="0" distB="0" distL="114300" distR="114300" distT="0" layoutInCell="1" locked="0" relativeHeight="252223488"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8205" name="Diagram 8205"/>
            <wp:cNvGraphicFramePr/>
            <a:graphic>
              <a:graphicData uri="http://schemas.openxmlformats.org/drawingml/2006/diagram">
                <dgm:relIds r:dm="rId60" r:lo="rId61" r:qs="rId62" r:cs="rId63"/>
              </a:graphicData>
            </a:graphic>
            <wp14:sizeRelH relativeFrom="margin">
              <wp14:pctWidth>0</wp14:pctWidth>
            </wp14:sizeRelH>
            <wp14:sizeRelV relativeFrom="margin">
              <wp14:pctHeight>0</wp14:pctHeight>
            </wp14:sizeRelV>
          </wp:anchor>
        </w:drawing>
      </w:r>
      <w:r>
        <w:rPr>
          <w:sz w:val="28"/>
        </w:rPr>
        <w:t>How confident are you with the past and present participles?</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b w:val="1"/>
          <w:sz w:val="36"/>
          <w:szCs w:val="22"/>
          <w:lang w:bidi="ar_SA" w:eastAsia="en_US" w:val="en_GB"/>
        </w:rPr>
      </w:pPr>
    </w:p>
    <w:p>
      <w:pPr>
        <w:rPr>
          <w:b w:val="1"/>
          <w:sz w:val="36"/>
          <w:szCs w:val="22"/>
          <w:lang w:bidi="ar_SA" w:eastAsia="en_US" w:val="en_GB"/>
        </w:rPr>
      </w:pPr>
      <w:r>
        <w:rPr>
          <w:noProof w:val="1"/>
          <w:lang w:eastAsia="en-GB"/>
        </w:rPr>
        <mc:AlternateContent>
          <mc:Choice Requires="wps">
            <w:drawing>
              <wp:anchor allowOverlap="1" behindDoc="0" distB="0" distL="114300" distR="114300" distT="0" layoutInCell="1" locked="0" relativeHeight="252230656" simplePos="0">
                <wp:simplePos x="0" y="0"/>
                <wp:positionH relativeFrom="margin">
                  <wp:posOffset>266700</wp:posOffset>
                </wp:positionH>
                <wp:positionV relativeFrom="paragraph">
                  <wp:posOffset>0</wp:posOffset>
                </wp:positionV>
                <wp:extent cx="1905000" cy="352425"/>
                <wp:effectExtent b="28575" l="0" r="19050" t="0"/>
                <wp:wrapNone/>
                <wp:docPr id="8206" name="Rounded Rectangle 8206"/>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Week 5-perfect</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591F0D0" id="Rounded Rectangle 8206" o:spid="_x0000_s1121" style="position:absolute;margin-left:21pt;margin-top:0;width:150pt;height:27.75pt;z-index:25223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vBHK8hgIAABAFAAAOAAAAZHJzL2Uyb0RvYy54bWysVEtv2zAMvg/YfxB0X+24cR9BnSJokGFA 0QZth54ZWX4AsqhJSpzs14+S3fSxnobl4JAixcfHj7q63neK7aR1LeqCT05SzqQWWLa6LvjPp9W3 C86cB12CQi0LfpCOX8+/frnqzUxm2KAqpWUURLtZbwreeG9mSeJEIztwJ2ikJmOFtgNPqq2T0kJP 0TuVZGl6lvRoS2NRSOfodDkY+TzGryop/H1VOemZKjjV5uPXxu8mfJP5FcxqC6ZpxVgG/EMVHbSa kh5DLcED29r2r1BdKyw6rPyJwC7BqmqFjD1QN5P0QzePDRgZeyFwnDnC5P5fWHG3W1vWlgW/yNIz zjR0NKUH3OpSluyB8ANdK8milcDqjZvRnUeztqPmSAyd7yvbhX/qie0jwIcjwHLvmaDDyWWapynN QZDtNM+mWR4mkLzeNtb57xI7FoSC21BIqCKCC7tb5wf/F7+Q0aFqy1WrVFQO7kZZtgMaOPGkxJ4z Bc7TYcFX8TemfHdNadZTffnFeU7VATGxUuBJ7Axh43TNGaiaKC68jbW8u+1svTlmXZzmy+XksySh 6CW4ZqguRhjdlA61y0jYsceA9IBtkPx+s49juszClXC0wfJAs7M4kNoZsWopwS01uwZLLCacaTP9 PX0qhdQejhJnDdrfn50HfyIXWTnraSuo9V9bsJIw/KGJdpeT6TSsUVSm+XlGin1r2by16G13gzSH Cb0BRkQx+Hv1IlYWu2da4EXISibQgnIPII/KjR+2lZ4AIReL6EarY8Df6kcjQvAAXYD2af8M1ozM 8cS5O3zZIJh94M7gG25qXGw9Vm0k1iuuxMqg0NpFfo5PRNjrt3r0en3I5n8AAAD//wMAUEsDBBQA BgAIAAAAIQDc6Dze2gAAAAYBAAAPAAAAZHJzL2Rvd25yZXYueG1sTI9BS8NAEIXvgv9hGcGb3Vib IjGbIgFBe7PWg7dpMmaj2dmwu23Tf9/Ri14ePN7w3jflanKDOlCIvWcDt7MMFHHj2547A9u3p5t7 UDEhtzh4JgMnirCqLi9KLFp/5Fc6bFKnpIRjgQZsSmOhdWwsOYwzPxJL9umDwyQ2dLoNeJRyN+h5 li21w55lweJItaXme7N3Bt4zfXrmRY1NsLZe0vrji7YvxlxfTY8PoBJN6e8YfvAFHSph2vk9t1EN BhZzeSUZEJX07tfuDOR5Droq9X/86gwAAP//AwBQSwECLQAUAAYACAAAACEAtoM4kv4AAADhAQAA EwAAAAAAAAAAAAAAAAAAAAAAW0NvbnRlbnRfVHlwZXNdLnhtbFBLAQItABQABgAIAAAAIQA4/SH/ 1gAAAJQBAAALAAAAAAAAAAAAAAAAAC8BAABfcmVscy8ucmVsc1BLAQItABQABgAIAAAAIQAvBHK8 hgIAABAFAAAOAAAAAAAAAAAAAAAAAC4CAABkcnMvZTJvRG9jLnhtbFBLAQItABQABgAIAAAAIQDc 6Dze2gAAAAYBAAAPAAAAAAAAAAAAAAAAAOAEAABkcnMvZG93bnJldi54bWxQSwUGAAAAAAQABADz AAAA5wUAAAAA " fillcolor="window" strokecolor="#a35dd1" strokeweight="1.25pt">
                <v:textbox>
                  <w:txbxContent>
                    <w:p w:rsidR="00CC1DF3" w:rsidRPr="004413C7" w:rsidRDefault="00CC1DF3" w:rsidP="002D0A21">
                      <w:pPr>
                        <w:jc w:val="center"/>
                        <w:rPr>
                          <w:sz w:val="24"/>
                        </w:rPr>
                      </w:pPr>
                      <w:r>
                        <w:rPr>
                          <w:sz w:val="32"/>
                        </w:rPr>
                        <w:t>Week 5-perfect</w:t>
                      </w:r>
                    </w:p>
                  </w:txbxContent>
                </v:textbox>
                <w10:wrap anchorx="margin"/>
              </v:roundrect>
            </w:pict>
          </mc:Fallback>
        </mc:AlternateContent>
      </w:r>
    </w:p>
    <w:p>
      <w:pPr>
        <w:rPr>
          <w:b w:val="1"/>
          <w:sz w:val="36"/>
          <w:szCs w:val="22"/>
          <w:lang w:bidi="ar_SA" w:eastAsia="en_US" w:val="en_GB"/>
        </w:rPr>
      </w:pPr>
    </w:p>
    <w:p>
      <w:pPr>
        <w:rPr>
          <w:sz w:val="28"/>
          <w:szCs w:val="22"/>
          <w:lang w:bidi="ar_SA" w:eastAsia="en_US" w:val="en_GB"/>
        </w:rPr>
      </w:pPr>
      <w:r>
        <w:rPr>
          <w:sz w:val="28"/>
        </w:rPr>
        <w:t>What is the perfect</w:t>
      </w:r>
      <w:r>
        <w:rPr>
          <w:sz w:val="28"/>
        </w:rPr>
        <w:t xml:space="preserve"> tense</w:t>
      </w:r>
      <w:r>
        <w:rPr>
          <w:sz w:val="28"/>
        </w:rPr>
        <w:t xml:space="preserve"> in English?</w:t>
      </w:r>
    </w:p>
    <w:p>
      <w:pPr>
        <w:rPr>
          <w:sz w:val="28"/>
          <w:szCs w:val="22"/>
          <w:u w:val="single"/>
          <w:lang w:bidi="ar_SA" w:eastAsia="en_US" w:val="en_GB"/>
        </w:rPr>
      </w:pPr>
      <w:r>
        <w:rPr>
          <w:sz w:val="28"/>
          <w:u w:val="single"/>
        </w:rPr>
        <w:t>Rules:</w:t>
      </w:r>
    </w:p>
    <w:p>
      <w:pPr>
        <w:rPr>
          <w:sz w:val="28"/>
          <w:szCs w:val="22"/>
          <w:lang w:bidi="ar_SA" w:eastAsia="en_US" w:val="en_GB"/>
        </w:rPr>
      </w:pPr>
      <w:r>
        <w:rPr>
          <w:sz w:val="28"/>
          <w:lang w:val="en-US"/>
        </w:rPr>
        <w:t>The pe</w:t>
      </w:r>
      <w:r>
        <w:rPr>
          <w:sz w:val="28"/>
          <w:lang w:val="en-US"/>
        </w:rPr>
        <w:t xml:space="preserve">rfect tenses are built from the verb </w:t>
      </w:r>
      <w:r>
        <w:rPr>
          <w:sz w:val="28"/>
        </w:rPr>
        <w:t>‘</w:t>
      </w:r>
      <w:r>
        <w:rPr>
          <w:sz w:val="28"/>
          <w:lang w:val="en-US"/>
        </w:rPr>
        <w:t>to have</w:t>
      </w:r>
      <w:r>
        <w:rPr>
          <w:sz w:val="28"/>
        </w:rPr>
        <w:t>’</w:t>
      </w:r>
      <w:r>
        <w:rPr>
          <w:sz w:val="28"/>
          <w:lang w:val="en-US"/>
        </w:rPr>
        <w:t>.</w:t>
      </w:r>
    </w:p>
    <w:p>
      <w:pPr>
        <w:rPr>
          <w:sz w:val="28"/>
          <w:szCs w:val="22"/>
          <w:lang w:bidi="ar_SA" w:eastAsia="en_US" w:val="en_GB"/>
        </w:rPr>
      </w:pPr>
      <w:r>
        <w:rPr>
          <w:sz w:val="28"/>
          <w:lang w:val="en-US"/>
        </w:rPr>
        <w:t>Think of the tenses like a timeline (Let</w:t>
      </w:r>
      <w:r>
        <w:rPr>
          <w:sz w:val="28"/>
        </w:rPr>
        <w:t>’</w:t>
      </w:r>
      <w:r>
        <w:rPr>
          <w:sz w:val="28"/>
          <w:lang w:val="en-US"/>
        </w:rPr>
        <w:t xml:space="preserve">s conjugate the verb </w:t>
      </w:r>
      <w:r>
        <w:rPr>
          <w:sz w:val="28"/>
        </w:rPr>
        <w:t>‘</w:t>
      </w:r>
      <w:r>
        <w:rPr>
          <w:sz w:val="28"/>
          <w:lang w:val="en-US"/>
        </w:rPr>
        <w:t>to ask</w:t>
      </w:r>
      <w:r>
        <w:rPr>
          <w:sz w:val="28"/>
        </w:rPr>
        <w:t>’</w:t>
      </w:r>
      <w:r>
        <w:rPr>
          <w:sz w:val="28"/>
          <w:lang w:val="en-US"/>
        </w:rPr>
        <w:t>)</w:t>
      </w:r>
    </w:p>
    <w:p>
      <w:pPr>
        <w:rPr>
          <w:sz w:val="28"/>
          <w:szCs w:val="22"/>
          <w:lang w:bidi="ar_SA" w:eastAsia="en_US" w:val="en_GB"/>
        </w:rPr>
      </w:pPr>
      <w:r>
        <w:rPr>
          <w:sz w:val="28"/>
          <w:lang w:val="en-US"/>
        </w:rPr>
        <w:t>X_________________________X________________________X</w:t>
      </w:r>
    </w:p>
    <w:p>
      <w:pPr>
        <w:rPr>
          <w:sz w:val="28"/>
          <w:szCs w:val="22"/>
          <w:lang w:bidi="ar_SA" w:eastAsia="en_US" w:val="en_GB"/>
        </w:rPr>
      </w:pPr>
      <w:r>
        <w:rPr>
          <w:sz w:val="28"/>
          <w:lang w:val="en-US"/>
        </w:rPr>
        <w:t>PAST                               PRESENT                         FUTURE</w:t>
      </w:r>
    </w:p>
    <w:p>
      <w:pPr>
        <w:rPr>
          <w:b w:val="1"/>
          <w:sz w:val="28"/>
          <w:szCs w:val="22"/>
          <w:lang w:bidi="ar_SA" w:eastAsia="en_US" w:val="en_GB"/>
        </w:rPr>
      </w:pPr>
      <w:r>
        <w:rPr>
          <w:sz w:val="28"/>
          <w:lang w:val="en-US"/>
        </w:rPr>
        <w:t>(had, ed)</w:t>
      </w:r>
      <w:r>
        <w:rPr>
          <w:b w:val="1"/>
          <w:sz w:val="28"/>
          <w:lang w:val="en-US"/>
        </w:rPr>
        <w:t xml:space="preserve">                          (have, ed)                 (will have, ed)</w:t>
      </w:r>
    </w:p>
    <w:p>
      <w:pPr>
        <w:spacing w:after="100" w:before="100" w:line="240" w:lineRule="auto"/>
        <w:rPr>
          <w:color w:val="000000"/>
          <w:sz w:val="28"/>
          <w:szCs w:val="24"/>
          <w:lang w:eastAsia="en-GB"/>
        </w:rPr>
      </w:pPr>
      <w:r>
        <w:rPr>
          <w:color w:val="000000"/>
          <w:sz w:val="28"/>
          <w:szCs w:val="24"/>
          <w:lang w:eastAsia="en-GB"/>
        </w:rPr>
        <w:t xml:space="preserve">We use the Present Perfect to say that an action happened at an unspecified time before now. The exact time is not important. You CANNOT use the Present Perfect with specific time expressions such as: yesterday, one year ago, last week, when I was a child, when I lived in Japan, at that moment, that day, one day, etc. We CAN use the Present Perfect with unspecific expressions such as: ever, never, once, many times, several times, before, so far, already, yet, etc. </w:t>
      </w:r>
    </w:p>
    <w:p>
      <w:pPr>
        <w:spacing w:after="100" w:before="100" w:line="240" w:lineRule="auto"/>
        <w:rPr>
          <w:sz w:val="28"/>
          <w:szCs w:val="24"/>
          <w:lang w:eastAsia="en-GB"/>
        </w:rPr>
      </w:pPr>
      <w:r>
        <w:rPr>
          <w:sz w:val="28"/>
          <w:szCs w:val="24"/>
          <w:lang w:eastAsia="en-GB"/>
        </w:rPr>
        <w:t>Examples:</w:t>
      </w:r>
    </w:p>
    <w:p>
      <w:pPr>
        <w:numPr>
          <w:ilvl w:val="0"/>
          <w:numId w:val="28"/>
        </w:numPr>
        <w:spacing w:after="75" w:before="75" w:line="240" w:lineRule="auto"/>
        <w:ind w:left="795" w:right="75"/>
        <w:rPr>
          <w:sz w:val="28"/>
          <w:szCs w:val="24"/>
          <w:lang w:eastAsia="en-GB"/>
        </w:rPr>
      </w:pPr>
      <w:r>
        <w:rPr>
          <w:sz w:val="28"/>
          <w:szCs w:val="24"/>
          <w:lang w:eastAsia="en-GB"/>
        </w:rPr>
        <w:t xml:space="preserve">I </w:t>
      </w:r>
      <w:r>
        <w:rPr>
          <w:b w:val="1"/>
          <w:bCs w:val="1"/>
          <w:sz w:val="28"/>
          <w:szCs w:val="24"/>
          <w:lang w:eastAsia="en-GB"/>
        </w:rPr>
        <w:t>have seen</w:t>
      </w:r>
      <w:r>
        <w:rPr>
          <w:sz w:val="28"/>
          <w:szCs w:val="24"/>
          <w:lang w:eastAsia="en-GB"/>
        </w:rPr>
        <w:t xml:space="preserve"> that movie twenty times.</w:t>
      </w:r>
    </w:p>
    <w:p>
      <w:pPr>
        <w:numPr>
          <w:ilvl w:val="0"/>
          <w:numId w:val="28"/>
        </w:numPr>
        <w:spacing w:after="75" w:before="75" w:line="240" w:lineRule="auto"/>
        <w:ind w:left="795" w:right="75"/>
        <w:rPr>
          <w:sz w:val="28"/>
          <w:szCs w:val="24"/>
          <w:lang w:eastAsia="en-GB"/>
        </w:rPr>
      </w:pPr>
      <w:r>
        <w:rPr>
          <w:sz w:val="28"/>
          <w:szCs w:val="24"/>
          <w:lang w:eastAsia="en-GB"/>
        </w:rPr>
        <w:t xml:space="preserve">I think I </w:t>
      </w:r>
      <w:r>
        <w:rPr>
          <w:b w:val="1"/>
          <w:bCs w:val="1"/>
          <w:sz w:val="28"/>
          <w:szCs w:val="24"/>
          <w:lang w:eastAsia="en-GB"/>
        </w:rPr>
        <w:t>have met</w:t>
      </w:r>
      <w:r>
        <w:rPr>
          <w:sz w:val="28"/>
          <w:szCs w:val="24"/>
          <w:lang w:eastAsia="en-GB"/>
        </w:rPr>
        <w:t xml:space="preserve"> him once before.</w:t>
      </w:r>
    </w:p>
    <w:p>
      <w:pPr>
        <w:numPr>
          <w:ilvl w:val="0"/>
          <w:numId w:val="28"/>
        </w:numPr>
        <w:spacing w:after="75" w:before="75" w:line="240" w:lineRule="auto"/>
        <w:ind w:left="795" w:right="75"/>
        <w:rPr>
          <w:sz w:val="28"/>
          <w:szCs w:val="24"/>
          <w:lang w:eastAsia="en-GB"/>
        </w:rPr>
      </w:pPr>
      <w:r>
        <w:rPr>
          <w:sz w:val="28"/>
          <w:szCs w:val="24"/>
          <w:lang w:eastAsia="en-GB"/>
        </w:rPr>
        <w:t xml:space="preserve">There </w:t>
      </w:r>
      <w:r>
        <w:rPr>
          <w:b w:val="1"/>
          <w:bCs w:val="1"/>
          <w:sz w:val="28"/>
          <w:szCs w:val="24"/>
          <w:lang w:eastAsia="en-GB"/>
        </w:rPr>
        <w:t>have been</w:t>
      </w:r>
      <w:r>
        <w:rPr>
          <w:sz w:val="28"/>
          <w:szCs w:val="24"/>
          <w:lang w:eastAsia="en-GB"/>
        </w:rPr>
        <w:t xml:space="preserve"> many earthquakes in California.</w:t>
      </w:r>
    </w:p>
    <w:p>
      <w:pPr>
        <w:numPr>
          <w:ilvl w:val="0"/>
          <w:numId w:val="28"/>
        </w:numPr>
        <w:spacing w:after="75" w:before="75" w:line="240" w:lineRule="auto"/>
        <w:ind w:left="795" w:right="75"/>
        <w:rPr>
          <w:sz w:val="28"/>
          <w:szCs w:val="24"/>
          <w:lang w:eastAsia="en-GB"/>
        </w:rPr>
      </w:pPr>
      <w:r>
        <w:rPr>
          <w:sz w:val="28"/>
          <w:szCs w:val="24"/>
          <w:lang w:eastAsia="en-GB"/>
        </w:rPr>
        <w:t xml:space="preserve">People </w:t>
      </w:r>
      <w:r>
        <w:rPr>
          <w:b w:val="1"/>
          <w:bCs w:val="1"/>
          <w:sz w:val="28"/>
          <w:szCs w:val="24"/>
          <w:lang w:eastAsia="en-GB"/>
        </w:rPr>
        <w:t>have traveled</w:t>
      </w:r>
      <w:r>
        <w:rPr>
          <w:sz w:val="28"/>
          <w:szCs w:val="24"/>
          <w:lang w:eastAsia="en-GB"/>
        </w:rPr>
        <w:t xml:space="preserve"> to the Moon.</w:t>
      </w:r>
    </w:p>
    <w:p>
      <w:pPr>
        <w:numPr>
          <w:ilvl w:val="0"/>
          <w:numId w:val="28"/>
        </w:numPr>
        <w:spacing w:after="75" w:before="75" w:line="240" w:lineRule="auto"/>
        <w:ind w:left="795" w:right="75"/>
        <w:rPr>
          <w:sz w:val="28"/>
          <w:szCs w:val="24"/>
          <w:lang w:eastAsia="en-GB"/>
        </w:rPr>
      </w:pPr>
      <w:r>
        <w:rPr>
          <w:sz w:val="28"/>
          <w:szCs w:val="24"/>
          <w:lang w:eastAsia="en-GB"/>
        </w:rPr>
        <w:t xml:space="preserve">People </w:t>
      </w:r>
      <w:r>
        <w:rPr>
          <w:b w:val="1"/>
          <w:bCs w:val="1"/>
          <w:sz w:val="28"/>
          <w:szCs w:val="24"/>
          <w:lang w:eastAsia="en-GB"/>
        </w:rPr>
        <w:t>have not traveled</w:t>
      </w:r>
      <w:r>
        <w:rPr>
          <w:sz w:val="28"/>
          <w:szCs w:val="24"/>
          <w:lang w:eastAsia="en-GB"/>
        </w:rPr>
        <w:t xml:space="preserve"> to Mars. </w:t>
      </w:r>
    </w:p>
    <w:p>
      <w:pPr>
        <w:numPr>
          <w:ilvl w:val="0"/>
          <w:numId w:val="28"/>
        </w:numPr>
        <w:spacing w:after="75" w:before="75" w:line="240" w:lineRule="auto"/>
        <w:ind w:left="795" w:right="75"/>
        <w:rPr>
          <w:sz w:val="28"/>
          <w:szCs w:val="24"/>
          <w:lang w:eastAsia="en-GB"/>
        </w:rPr>
      </w:pPr>
      <w:r>
        <w:rPr>
          <w:b w:val="1"/>
          <w:bCs w:val="1"/>
          <w:sz w:val="28"/>
          <w:szCs w:val="24"/>
          <w:lang w:eastAsia="en-GB"/>
        </w:rPr>
        <w:t>Have</w:t>
      </w:r>
      <w:r>
        <w:rPr>
          <w:sz w:val="28"/>
          <w:szCs w:val="24"/>
          <w:lang w:eastAsia="en-GB"/>
        </w:rPr>
        <w:t xml:space="preserve"> you </w:t>
      </w:r>
      <w:r>
        <w:rPr>
          <w:b w:val="1"/>
          <w:bCs w:val="1"/>
          <w:sz w:val="28"/>
          <w:szCs w:val="24"/>
          <w:lang w:eastAsia="en-GB"/>
        </w:rPr>
        <w:t>read</w:t>
      </w:r>
      <w:r>
        <w:rPr>
          <w:sz w:val="28"/>
          <w:szCs w:val="24"/>
          <w:lang w:eastAsia="en-GB"/>
        </w:rPr>
        <w:t xml:space="preserve"> the book yet? </w:t>
      </w:r>
    </w:p>
    <w:p>
      <w:pPr>
        <w:numPr>
          <w:ilvl w:val="0"/>
          <w:numId w:val="28"/>
        </w:numPr>
        <w:spacing w:after="75" w:before="75" w:line="240" w:lineRule="auto"/>
        <w:ind w:left="795" w:right="75"/>
        <w:rPr>
          <w:sz w:val="28"/>
          <w:szCs w:val="24"/>
          <w:lang w:eastAsia="en-GB"/>
        </w:rPr>
      </w:pPr>
      <w:r>
        <w:rPr>
          <w:sz w:val="28"/>
          <w:szCs w:val="24"/>
          <w:lang w:eastAsia="en-GB"/>
        </w:rPr>
        <w:t xml:space="preserve">Nobody </w:t>
      </w:r>
      <w:r>
        <w:rPr>
          <w:b w:val="1"/>
          <w:bCs w:val="1"/>
          <w:sz w:val="28"/>
          <w:szCs w:val="24"/>
          <w:lang w:eastAsia="en-GB"/>
        </w:rPr>
        <w:t>has</w:t>
      </w:r>
      <w:r>
        <w:rPr>
          <w:sz w:val="28"/>
          <w:szCs w:val="24"/>
          <w:lang w:eastAsia="en-GB"/>
        </w:rPr>
        <w:t xml:space="preserve"> ever </w:t>
      </w:r>
      <w:r>
        <w:rPr>
          <w:b w:val="1"/>
          <w:bCs w:val="1"/>
          <w:sz w:val="28"/>
          <w:szCs w:val="24"/>
          <w:lang w:eastAsia="en-GB"/>
        </w:rPr>
        <w:t>climbed</w:t>
      </w:r>
      <w:r>
        <w:rPr>
          <w:sz w:val="28"/>
          <w:szCs w:val="24"/>
          <w:lang w:eastAsia="en-GB"/>
        </w:rPr>
        <w:t xml:space="preserve"> that mountain. </w:t>
      </w: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r>
        <w:rPr>
          <w:noProof w:val="1"/>
          <w:lang w:eastAsia="en-GB"/>
        </w:rPr>
        <mc:AlternateContent>
          <mc:Choice Requires="wps">
            <w:drawing>
              <wp:anchor allowOverlap="1" behindDoc="0" distB="0" distL="114300" distR="114300" distT="0" layoutInCell="1" locked="0" relativeHeight="252232704" simplePos="0">
                <wp:simplePos x="0" y="0"/>
                <wp:positionH relativeFrom="margin">
                  <wp:posOffset>238125</wp:posOffset>
                </wp:positionH>
                <wp:positionV relativeFrom="paragraph">
                  <wp:posOffset>-200025</wp:posOffset>
                </wp:positionV>
                <wp:extent cx="1905000" cy="352425"/>
                <wp:effectExtent b="28575" l="0" r="19050" t="0"/>
                <wp:wrapNone/>
                <wp:docPr id="8207" name="Rounded Rectangle 8207"/>
                <wp:cNvGraphicFramePr/>
                <a:graphic>
                  <a:graphicData uri="http://schemas.microsoft.com/office/word/2010/wordprocessingShape">
                    <wps:wsp>
                      <wps:cNvPr id="0" name=""/>
                      <wps:cNvSpPr/>
                      <wps:spPr>
                        <a:xfrm>
                          <a:ext cx="1905000" cy="352425"/>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7B92CD2B" id="Rounded Rectangle 8207" o:spid="_x0000_s1122" style="position:absolute;margin-left:18.75pt;margin-top:-15.75pt;width:150pt;height:27.75pt;z-index:252232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x56mLdgIAADcFAAAOAAAAZHJzL2Uyb0RvYy54bWysVMlu2zAQvRfoPxC8N1piN4kROTASpCgQ JEYW5ExTpC2U5LAkbcn9+g4pWQ7SoIeiF4nDmTfrG15edVqRnXC+AVPR4iSnRBgOdWPWFX15vv1y TokPzNRMgREV3QtPr+afP122diZK2ICqhSPoxPhZayu6CcHOsszzjdDMn4AVBpUSnGYBRbfOasda 9K5VVub516wFV1sHXHiPtze9ks6TfykFDw9SehGIqijmFtLXpe8qfrP5JZutHbObhg9psH/IQrPG YNDR1Q0LjGxd84cr3XAHHmQ44aAzkLLhItWA1RT5u2qeNsyKVAs2x9uxTf7/ueX3u6UjTV3R8zI/ o8QwjVN6hK2pRU0esX/MrJUgSYvNaq2fIebJLt0geTzGyjvpdPxjTaRLDd6PDRZdIBwvi4t8muc4 B46602k5KadxAtkRbZ0P3wRoEg8VdTGRmEVqLtvd+dDbH+xiRGXiXcyszyWdwl6JXvkoJBaI0cvk JFFLXCtHdgxJUf8ohhSUQcsIkY1SI6j4CKTCATTYRphIdBuB+UfAY7TROkUEE0agbgy4v4Nlb3+o uq81lh26VZemeXEaq4pXK6j3OGIHPfe95bcN9vaO+bBkDsmO48AFDg/4kQraisJwomQD7tdH99Ee OYhaSlpcnor6n1vmBCXqu0F2XhSTSdy2JEymZyUK7q1m9VZjtvoacBQFPhWWp2O0D+pwlA70K+75 IkZFFTMcY1eUB3cQrkO/1PhScLFYJDPcMMvCnXmyPDqPjY60ee5embMDwQJS8x4Oi8Zm7yjW20ak gcU2gGwS/459HUaA25loPLwkcf3fysnq+N7NfwMAAP//AwBQSwMEFAAGAAgAAAAhAMcXitLgAAAA CQEAAA8AAABkcnMvZG93bnJldi54bWxMj9tKw0AQhu8F32EZwZvS7rbxUGImpdQKIhSx+gDbZExC d2dDdtOkPr2rN3o3h49/vslWozXiRJ1vHCPMZwoEceHKhiuEj/en6RKED5pLbRwTwpk8rPLLi0yn pRv4jU77UIkYwj7VCHUIbSqlL2qy2s9cSxx3n66zOsS2q2TZ6SGGWyMXSt1JqxuOF2rd0qam4rjv LYJ5HSZm+7w5nl+2vdotJ1+7av2IeH01rh9ABBrDHww/+lEd8uh0cD2XXhiE5P42kgjTZB6LCCS/ kwPC4kaBzDP5/4P8GwAA//8DAFBLAQItABQABgAIAAAAIQC2gziS/gAAAOEBAAATAAAAAAAAAAAA AAAAAAAAAABbQ29udGVudF9UeXBlc10ueG1sUEsBAi0AFAAGAAgAAAAhADj9If/WAAAAlAEAAAsA AAAAAAAAAAAAAAAALwEAAF9yZWxzLy5yZWxzUEsBAi0AFAAGAAgAAAAhALHnqYt2AgAANwUAAA4A AAAAAAAAAAAAAAAALgIAAGRycy9lMm9Eb2MueG1sUEsBAi0AFAAGAAgAAAAhAMcXitLgAAAACQEA AA8AAAAAAAAAAAAAAAAA0AQAAGRycy9kb3ducmV2LnhtbFBLBQYAAAAABAAEAPMAAADdBQAAAAA= " fillcolor="white [3201]" strokecolor="black [3200]" strokeweight="1.25pt">
                <v:textbox>
                  <w:txbxContent>
                    <w:p w:rsidR="00CC1DF3" w:rsidRPr="004413C7" w:rsidRDefault="00CC1DF3" w:rsidP="004C60B5">
                      <w:pPr>
                        <w:jc w:val="center"/>
                        <w:rPr>
                          <w:sz w:val="24"/>
                        </w:rPr>
                      </w:pPr>
                      <w:r>
                        <w:rPr>
                          <w:sz w:val="32"/>
                        </w:rPr>
                        <w:t>Task 1</w:t>
                      </w:r>
                    </w:p>
                  </w:txbxContent>
                </v:textbox>
                <w10:wrap anchorx="margin"/>
              </v:roundrect>
            </w:pict>
          </mc:Fallback>
        </mc:AlternateContent>
      </w:r>
    </w:p>
    <w:p>
      <w:pPr>
        <w:rPr>
          <w:color w:val="000000"/>
          <w:sz w:val="36"/>
          <w:szCs w:val="28"/>
          <w:lang w:bidi="ar_SA" w:eastAsia="en_US" w:val="en_GB"/>
        </w:rPr>
      </w:pPr>
      <w:r>
        <w:rPr>
          <w:color w:val="000000"/>
          <w:sz w:val="28"/>
        </w:rPr>
        <w:t>Using the words in parentheses, complete the text below with the appropriate tenses</w:t>
      </w:r>
    </w:p>
    <w:p>
      <w:pPr>
        <w:rPr>
          <w:b w:val="1"/>
          <w:sz w:val="28"/>
          <w:szCs w:val="28"/>
          <w:lang w:bidi="ar_SA" w:eastAsia="en_US" w:val="en_GB"/>
        </w:rPr>
      </w:pPr>
      <w:r>
        <w:rPr>
          <w:color w:val="000000"/>
          <w:sz w:val="28"/>
          <w:szCs w:val="28"/>
        </w:rPr>
        <w:t xml:space="preserve">1. It is already 9:30 PM and I (wait) </w:t>
      </w:r>
      <w:r>
        <w:rPr>
          <w:rStyle w:val="gapspan"/>
          <w:b w:val="0"/>
          <w:bCs w:val="0"/>
          <w:sz w:val="28"/>
          <w:szCs w:val="28"/>
        </w:rPr>
        <w:object w:dxaOrig="1440" w:dyaOrig="1440">
          <v:shape id="_x0000_i1138" type="#_x0000_t75" style="width:75.75pt;height:18pt" o:ole="">
            <v:imagedata o:title="" r:id="rId64"/>
          </v:shape>
          <w:control w:name="DefaultOcxName14" w:shapeid="_x0000_i1138" r:id="rId65"/>
        </w:object>
      </w:r>
      <w:r>
        <w:rPr>
          <w:color w:val="000000"/>
          <w:sz w:val="28"/>
          <w:szCs w:val="28"/>
        </w:rPr>
        <w:t xml:space="preserve">here for over an hour. If John does not get here in the next five minutes, I am going to leave. </w:t>
      </w:r>
      <w:r>
        <w:rPr>
          <w:color w:val="000000"/>
          <w:sz w:val="28"/>
          <w:szCs w:val="28"/>
        </w:rPr>
        <w:br/>
      </w:r>
      <w:r>
        <w:rPr>
          <w:color w:val="000000"/>
          <w:sz w:val="28"/>
          <w:szCs w:val="28"/>
        </w:rPr>
        <w:br/>
        <w:t xml:space="preserve">2. I was really angry at John yesterday. By the time he finally arrived, I (wait) </w:t>
      </w:r>
      <w:r>
        <w:rPr>
          <w:rStyle w:val="gapspan"/>
          <w:b w:val="0"/>
          <w:bCs w:val="0"/>
          <w:sz w:val="28"/>
          <w:szCs w:val="28"/>
        </w:rPr>
        <w:object w:dxaOrig="1440" w:dyaOrig="1440">
          <v:shape id="_x0000_i1140" type="#_x0000_t75" style="width:1in;height:18pt" o:ole="">
            <v:imagedata o:title="" r:id="rId42"/>
          </v:shape>
          <w:control w:name="DefaultOcxName13" w:shapeid="_x0000_i1140" r:id="rId66"/>
        </w:object>
      </w:r>
      <w:r>
        <w:rPr>
          <w:color w:val="000000"/>
          <w:sz w:val="28"/>
          <w:szCs w:val="28"/>
        </w:rPr>
        <w:t xml:space="preserve">for over an hour. I almost left without him. </w:t>
      </w:r>
      <w:r>
        <w:rPr>
          <w:color w:val="000000"/>
          <w:sz w:val="28"/>
          <w:szCs w:val="28"/>
        </w:rPr>
        <w:br/>
      </w:r>
      <w:r>
        <w:rPr>
          <w:color w:val="000000"/>
          <w:sz w:val="28"/>
          <w:szCs w:val="28"/>
        </w:rPr>
        <w:br/>
        <w:t xml:space="preserve">3. Did you hear that Ben was fired last month? He (work) </w:t>
      </w:r>
      <w:r>
        <w:rPr>
          <w:rStyle w:val="gapspan"/>
          <w:b w:val="0"/>
          <w:bCs w:val="0"/>
          <w:sz w:val="28"/>
          <w:szCs w:val="28"/>
        </w:rPr>
        <w:object w:dxaOrig="1440" w:dyaOrig="1440">
          <v:shape id="_x0000_i1143" type="#_x0000_t75" style="width:1in;height:18pt" o:ole="">
            <v:imagedata o:title="" r:id="rId42"/>
          </v:shape>
          <w:control w:name="DefaultOcxName22" w:shapeid="_x0000_i1143" r:id="rId67"/>
        </w:object>
      </w:r>
      <w:r>
        <w:rPr>
          <w:color w:val="000000"/>
          <w:sz w:val="28"/>
          <w:szCs w:val="28"/>
        </w:rPr>
        <w:t xml:space="preserve">for that import company for more than ten years and he (work) </w:t>
      </w:r>
      <w:r>
        <w:rPr>
          <w:rStyle w:val="gapspan"/>
          <w:b w:val="0"/>
          <w:bCs w:val="0"/>
          <w:sz w:val="28"/>
          <w:szCs w:val="28"/>
        </w:rPr>
        <w:object w:dxaOrig="1440" w:dyaOrig="1440">
          <v:shape id="_x0000_i1147" type="#_x0000_t75" style="width:68.25pt;height:18pt" o:ole="">
            <v:imagedata o:title="" r:id="rId68"/>
          </v:shape>
          <w:control w:name="DefaultOcxName32" w:shapeid="_x0000_i1147" r:id="rId69"/>
        </w:object>
      </w:r>
      <w:r>
        <w:rPr>
          <w:color w:val="000000"/>
          <w:sz w:val="28"/>
          <w:szCs w:val="28"/>
        </w:rPr>
        <w:t xml:space="preserve">in almost every department. Nobody knew the company like he did. </w:t>
      </w:r>
      <w:r>
        <w:rPr>
          <w:color w:val="000000"/>
          <w:sz w:val="28"/>
          <w:szCs w:val="28"/>
        </w:rPr>
        <w:br/>
      </w:r>
      <w:r>
        <w:rPr>
          <w:color w:val="000000"/>
          <w:sz w:val="28"/>
          <w:szCs w:val="28"/>
        </w:rPr>
        <w:br/>
        <w:t xml:space="preserve">4. I (see) </w:t>
      </w:r>
      <w:r>
        <w:rPr>
          <w:rStyle w:val="gapspan"/>
          <w:b w:val="0"/>
          <w:bCs w:val="0"/>
          <w:sz w:val="28"/>
          <w:szCs w:val="28"/>
        </w:rPr>
        <w:object w:dxaOrig="1440" w:dyaOrig="1440">
          <v:shape id="_x0000_i1150" type="#_x0000_t75" style="width:68.25pt;height:18pt" o:ole="">
            <v:imagedata o:title="" r:id="rId68"/>
          </v:shape>
          <w:control w:name="DefaultOcxName42" w:shapeid="_x0000_i1150" r:id="rId70"/>
        </w:object>
      </w:r>
      <w:r>
        <w:rPr>
          <w:color w:val="000000"/>
          <w:sz w:val="28"/>
          <w:szCs w:val="28"/>
        </w:rPr>
        <w:t xml:space="preserve">many pictures of the pyramids before I went to Egypt. Pictures of the monuments are very misleading. The pyramids are actually quite small. </w:t>
      </w:r>
      <w:r>
        <w:rPr>
          <w:color w:val="000000"/>
          <w:sz w:val="28"/>
          <w:szCs w:val="28"/>
        </w:rPr>
        <w:br/>
      </w:r>
      <w:r>
        <w:rPr>
          <w:color w:val="000000"/>
          <w:sz w:val="28"/>
          <w:szCs w:val="28"/>
        </w:rPr>
        <w:br/>
        <w:t xml:space="preserve">5. Sarah (climb) </w:t>
      </w:r>
      <w:r>
        <w:rPr>
          <w:rStyle w:val="gapspan"/>
          <w:b w:val="0"/>
          <w:bCs w:val="0"/>
          <w:sz w:val="28"/>
          <w:szCs w:val="28"/>
        </w:rPr>
        <w:object w:dxaOrig="1440" w:dyaOrig="1440">
          <v:shape id="_x0000_i1153" type="#_x0000_t75" style="width:68.25pt;height:18pt" o:ole="">
            <v:imagedata o:title="" r:id="rId68"/>
          </v:shape>
          <w:control w:name="DefaultOcxName52" w:shapeid="_x0000_i1153" r:id="rId71"/>
        </w:object>
      </w:r>
      <w:r>
        <w:rPr>
          <w:color w:val="000000"/>
          <w:sz w:val="28"/>
          <w:szCs w:val="28"/>
        </w:rPr>
        <w:t xml:space="preserve">the Matterhorn, (sail) </w:t>
      </w:r>
      <w:r>
        <w:rPr>
          <w:rStyle w:val="gapspan"/>
          <w:b w:val="0"/>
          <w:bCs w:val="0"/>
          <w:sz w:val="28"/>
          <w:szCs w:val="28"/>
        </w:rPr>
        <w:object w:dxaOrig="1440" w:dyaOrig="1440">
          <v:shape id="_x0000_i1156" type="#_x0000_t75" style="width:68.25pt;height:18pt" o:ole="">
            <v:imagedata o:title="" r:id="rId68"/>
          </v:shape>
          <w:control w:name="DefaultOcxName62" w:shapeid="_x0000_i1156" r:id="rId72"/>
        </w:object>
      </w:r>
      <w:r>
        <w:rPr>
          <w:color w:val="000000"/>
          <w:sz w:val="28"/>
          <w:szCs w:val="28"/>
        </w:rPr>
        <w:t xml:space="preserve">around the world, and (go) </w:t>
      </w:r>
      <w:r>
        <w:rPr>
          <w:rStyle w:val="gapspan"/>
          <w:b w:val="0"/>
          <w:bCs w:val="0"/>
          <w:sz w:val="28"/>
          <w:szCs w:val="28"/>
        </w:rPr>
        <w:object w:dxaOrig="1440" w:dyaOrig="1440">
          <v:shape id="_x0000_i1159" type="#_x0000_t75" style="width:68.25pt;height:18pt" o:ole="">
            <v:imagedata o:title="" r:id="rId68"/>
          </v:shape>
          <w:control w:name="DefaultOcxName72" w:shapeid="_x0000_i1159" r:id="rId73"/>
        </w:object>
      </w:r>
      <w:r>
        <w:rPr>
          <w:color w:val="000000"/>
          <w:sz w:val="28"/>
          <w:szCs w:val="28"/>
        </w:rPr>
        <w:t xml:space="preserve">on safari in Kenya. She is such an adventurous person. </w:t>
      </w:r>
      <w:r>
        <w:rPr>
          <w:color w:val="000000"/>
          <w:sz w:val="28"/>
          <w:szCs w:val="28"/>
        </w:rPr>
        <w:br/>
      </w:r>
      <w:r>
        <w:rPr>
          <w:color w:val="000000"/>
          <w:sz w:val="28"/>
          <w:szCs w:val="28"/>
        </w:rPr>
        <w:br/>
        <w:t xml:space="preserve">6. Sarah (climb) </w:t>
      </w:r>
      <w:r>
        <w:rPr>
          <w:rStyle w:val="gapspan"/>
          <w:b w:val="0"/>
          <w:bCs w:val="0"/>
          <w:sz w:val="28"/>
          <w:szCs w:val="28"/>
        </w:rPr>
        <w:object w:dxaOrig="1440" w:dyaOrig="1440">
          <v:shape id="_x0000_i1162" type="#_x0000_t75" style="width:68.25pt;height:18pt" o:ole="">
            <v:imagedata o:title="" r:id="rId68"/>
          </v:shape>
          <w:control w:name="DefaultOcxName81" w:shapeid="_x0000_i1162" r:id="rId74"/>
        </w:object>
      </w:r>
      <w:r>
        <w:rPr>
          <w:color w:val="000000"/>
          <w:sz w:val="28"/>
          <w:szCs w:val="28"/>
        </w:rPr>
        <w:t xml:space="preserve">the Matterhorn, (sail) </w:t>
      </w:r>
      <w:r>
        <w:rPr>
          <w:rStyle w:val="gapspan"/>
          <w:b w:val="0"/>
          <w:bCs w:val="0"/>
          <w:sz w:val="28"/>
          <w:szCs w:val="28"/>
        </w:rPr>
        <w:object w:dxaOrig="1440" w:dyaOrig="1440">
          <v:shape id="_x0000_i1165" type="#_x0000_t75" style="width:68.25pt;height:18pt" o:ole="">
            <v:imagedata o:title="" r:id="rId68"/>
          </v:shape>
          <w:control w:name="DefaultOcxName91" w:shapeid="_x0000_i1165" r:id="rId75"/>
        </w:object>
      </w:r>
      <w:r>
        <w:rPr>
          <w:color w:val="000000"/>
          <w:sz w:val="28"/>
          <w:szCs w:val="28"/>
        </w:rPr>
        <w:t xml:space="preserve">around the world and (go) </w:t>
      </w:r>
      <w:r>
        <w:rPr>
          <w:rStyle w:val="gapspan"/>
          <w:b w:val="0"/>
          <w:bCs w:val="0"/>
          <w:sz w:val="28"/>
          <w:szCs w:val="28"/>
        </w:rPr>
        <w:object w:dxaOrig="1440" w:dyaOrig="1440">
          <v:shape id="_x0000_i1168" type="#_x0000_t75" style="width:68.25pt;height:18pt" o:ole="">
            <v:imagedata o:title="" r:id="rId68"/>
          </v:shape>
          <w:control w:name="DefaultOcxName101" w:shapeid="_x0000_i1168" r:id="rId76"/>
        </w:object>
      </w:r>
      <w:r>
        <w:rPr>
          <w:color w:val="000000"/>
          <w:sz w:val="28"/>
          <w:szCs w:val="28"/>
        </w:rPr>
        <w:t xml:space="preserve">on safari in Kenya by the time she turned twenty-five. She (experience) </w:t>
      </w:r>
      <w:r>
        <w:rPr>
          <w:rStyle w:val="gapspan"/>
          <w:b w:val="0"/>
          <w:bCs w:val="0"/>
          <w:sz w:val="28"/>
          <w:szCs w:val="28"/>
        </w:rPr>
        <w:object w:dxaOrig="1440" w:dyaOrig="1440">
          <v:shape id="_x0000_i1171" type="#_x0000_t75" style="width:68.25pt;height:18pt" o:ole="">
            <v:imagedata o:title="" r:id="rId68"/>
          </v:shape>
          <w:control w:name="DefaultOcxName111" w:shapeid="_x0000_i1171" r:id="rId77"/>
        </w:object>
      </w:r>
      <w:r>
        <w:rPr>
          <w:color w:val="000000"/>
          <w:sz w:val="28"/>
          <w:szCs w:val="28"/>
        </w:rPr>
        <w:t xml:space="preserve">more by that age than most people do in their entire lives. </w:t>
      </w:r>
      <w:r>
        <w:rPr>
          <w:color w:val="000000"/>
          <w:sz w:val="28"/>
          <w:szCs w:val="28"/>
        </w:rPr>
        <w:br/>
      </w:r>
      <w:r>
        <w:rPr>
          <w:color w:val="000000"/>
          <w:sz w:val="28"/>
          <w:szCs w:val="28"/>
        </w:rPr>
        <w:br/>
        <w:t xml:space="preserve">7. When Melanie came into the office yesterday, her eyes were red and watery. I think she (cry) </w:t>
      </w:r>
      <w:r>
        <w:rPr>
          <w:rStyle w:val="gapspan"/>
          <w:b w:val="0"/>
          <w:bCs w:val="0"/>
          <w:sz w:val="28"/>
          <w:szCs w:val="28"/>
        </w:rPr>
        <w:object w:dxaOrig="1440" w:dyaOrig="1440">
          <v:shape id="_x0000_i1174" type="#_x0000_t75" style="width:68.25pt;height:18pt" o:ole="">
            <v:imagedata o:title="" r:id="rId68"/>
          </v:shape>
          <w:control w:name="DefaultOcxName12" w:shapeid="_x0000_i1174" r:id="rId78"/>
        </w:object>
      </w: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tabs>
          <w:tab w:leader="none" w:pos="1515" w:val="left"/>
          <w:tab w:leader="none" w:pos="4873" w:val="center"/>
        </w:tabs>
        <w:jc w:val="center"/>
        <w:rPr>
          <w:sz w:val="28"/>
          <w:szCs w:val="28"/>
          <w:lang w:bidi="ar_SA" w:eastAsia="en_US" w:val="en_GB"/>
        </w:rPr>
      </w:pPr>
      <w:r>
        <w:rPr>
          <w:noProof w:val="1"/>
          <w:sz w:val="36"/>
          <w:lang w:eastAsia="en-GB"/>
        </w:rPr>
        <mc:AlternateContent>
          <mc:Choice Requires="wps">
            <w:drawing>
              <wp:anchor allowOverlap="1" behindDoc="0" distB="0" distL="114300" distR="114300" distT="0" layoutInCell="1" locked="0" relativeHeight="252247040" simplePos="0">
                <wp:simplePos x="0" y="0"/>
                <wp:positionH relativeFrom="margin">
                  <wp:align>center</wp:align>
                </wp:positionH>
                <wp:positionV relativeFrom="paragraph">
                  <wp:posOffset>-352425</wp:posOffset>
                </wp:positionV>
                <wp:extent cx="466725" cy="533400"/>
                <wp:effectExtent b="38100" l="19050" r="47625" t="38100"/>
                <wp:wrapNone/>
                <wp:docPr id="8219" name="5-Point Star 8219"/>
                <wp:cNvGraphicFramePr/>
                <a:graphic>
                  <a:graphicData uri="http://schemas.microsoft.com/office/word/2010/wordprocessingShape">
                    <wps:wsp>
                      <wps:cNvPr id="0" name=""/>
                      <wps:cNvSpPr/>
                      <wps:spPr>
                        <a:xfrm>
                          <a:ext cx="466725" cy="533400"/>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xmlns:w10="urn:schemas-microsoft-com:office:word" w14:anchorId="2594DEF1" id="5-Point Star 8219" o:spid="_x0000_s1026" style="position:absolute;margin-left:0;margin-top:-27.75pt;width:36.75pt;height:42pt;z-index:252247040;visibility:visible;mso-wrap-style:square;mso-wrap-distance-left:9pt;mso-wrap-distance-top:0;mso-wrap-distance-right:9pt;mso-wrap-distance-bottom:0;mso-position-horizontal:center;mso-position-horizontal-relative:margin;mso-position-vertical:absolute;mso-position-vertical-relative:text;v-text-anchor:middle" coordsize="466725,5334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vIQjYjgIAAHYFAAAOAAAAZHJzL2Uyb0RvYy54bWysVEtv2zAMvg/YfxB0b+2kSR9BnSJokWFA 0QZLh54VWYoNyKJGKa/9+lGy4wZtscOwHBTRJD8+9JG3d/vGsK1CX4Mt+OA850xZCWVt1wX/+TI/ u+bMB2FLYcCqgh+U53fTr19ud26ihlCBKRUyArF+snMFr0JwkyzzslKN8OfglCWlBmxEIBHXWYli R+iNyYZ5fpntAEuHIJX39PWhVfJpwtdayfCstVeBmYJTbiGdmM5VPLPprZisUbiqll0a4h+yaERt KWgP9SCCYBusP0A1tUTwoMO5hCYDrWupUg1UzSB/V82yEk6lWqg53vVt8v8PVj5tF8jqsuDXw8EN Z1Y09ErjswXUNrBlEMiSgvq0c35C5ku3wE7ydI1F7zU28Z/KYfvU20PfW7UPTNLH0eXl1XDMmSTV +OJilKfeZ2/ODn34pqBh8VJwIg2OU0vF9tEHiki2R5sYzIOpy3ltTBJwvbo3yLaC3nlOvx7+xCyL FbQ5p1s4GBWdjf2hNPWAshymiIl9qscTUiobBq2qEqVqw4xz+kUCUWK9R5ISYETWlF6P3QFEZn/E bmE6++iqEnl75/xvibXOvUeKDDb0zk1tAT8DMFRVF7m1p/RPWhOvKygPxBCEdnS8k/OaHuhR+LAQ SLNCU0XzH57p0AZ2BYfuxlkF+Puz79GeKExaznY0e/TavzYCFWfmuyVy3wxGozisSRiNr4Yk4Klm daqxm+Ye6NkHtGmcTNdoH8zxqhGaV1oTsxiVVMJKil1wGfAo3Id2J9CikWo2S2Y0oE6ER7t0MoLH rkb+vexfBbqOpYHo/QTHORWTd1xtbaOnhdkmgK4Tkd/62vWbhjsRp1tEcXucysnqbV1O/wAAAP// AwBQSwMEFAAGAAgAAAAhAKJNI2ndAAAABgEAAA8AAABkcnMvZG93bnJldi54bWxMj0FLw0AQhe+C /2EZwVu7aSRaYialCD2VHqxF6G2bnSbB7GzIbtPYX+940tPweI/3vilWk+vUSENoPSMs5gko4srb lmuEw8dmtgQVomFrOs+E8E0BVuX9XWFy66/8TuM+1kpKOOQGoYmxz7UOVUPOhLnvicU7+8GZKHKo tR3MVcpdp9MkedbOtCwLjenpraHqa39xCNvbGLbHz57tOt1tjpvF+babRsTHh2n9CirSFP/C8Isv 6FAK08lf2AbVIcgjEWGWZRkosV+e5J4Q0mUGuiz0f/zyBwAA//8DAFBLAQItABQABgAIAAAAIQC2 gziS/gAAAOEBAAATAAAAAAAAAAAAAAAAAAAAAABbQ29udGVudF9UeXBlc10ueG1sUEsBAi0AFAAG AAgAAAAhADj9If/WAAAAlAEAAAsAAAAAAAAAAAAAAAAALwEAAF9yZWxzLy5yZWxzUEsBAi0AFAAG AAgAAAAhAO8hCNiOAgAAdgUAAA4AAAAAAAAAAAAAAAAALgIAAGRycy9lMm9Eb2MueG1sUEsBAi0A FAAGAAgAAAAhAKJNI2ndAAAABgEAAA8AAAAAAAAAAAAAAAAA6AQAAGRycy9kb3ducmV2LnhtbFBL BQYAAAAABAAEAPMAAADyBQAAAAA= " path="m,203740r178274,2l233363,r55088,203742l466725,203740,322497,329658r55091,203741l233363,407479,89137,533399,144228,329658,,203740xe" fillcolor="yellow" strokecolor="#0a5382 [1604]" strokeweight="1.25pt">
                <v:path arrowok="t" o:connecttype="custom" o:connectlocs="0,203740;178274,203742;233363,0;288451,203742;466725,203740;322497,329658;377588,533399;233363,407479;89137,533399;144228,329658;0,203740" o:connectangles="0,0,0,0,0,0,0,0,0,0,0"/>
                <w10:wrap anchorx="margin"/>
              </v:shape>
            </w:pict>
          </mc:Fallback>
        </mc:AlternateContent>
      </w: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29"/>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 xml:space="preserve">an example of the perfect </w:t>
      </w:r>
      <w:r>
        <w:rPr>
          <w:sz w:val="28"/>
          <w:szCs w:val="28"/>
        </w:rPr>
        <w:t>in your reading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w:t>
      </w:r>
      <w:r>
        <w:rPr>
          <w:sz w:val="28"/>
          <w:szCs w:val="28"/>
        </w:rPr>
        <w:t>any perfect tense forms</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34752" simplePos="0">
                <wp:simplePos x="0" y="0"/>
                <wp:positionH relativeFrom="margin">
                  <wp:align>left</wp:align>
                </wp:positionH>
                <wp:positionV relativeFrom="paragraph">
                  <wp:posOffset>5715</wp:posOffset>
                </wp:positionV>
                <wp:extent cx="1905000" cy="352425"/>
                <wp:effectExtent b="28575" l="0" r="19050" t="0"/>
                <wp:wrapNone/>
                <wp:docPr id="8208" name="Rounded Rectangle 8208"/>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E922701" id="Rounded Rectangle 8208" o:spid="_x0000_s1123" style="position:absolute;margin-left:0;margin-top:.45pt;width:150pt;height:27.75pt;z-index:252234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8fg7yhgIAABAFAAAOAAAAZHJzL2Uyb0RvYy54bWysVEtv2zAMvg/YfxB0X+2k8doGdYqgQYYB RRv0gZ4ZWX4AsqhJSuzs14+S3fSxnobl4JAixcfHj7q86lvF9tK6BnXOJycpZ1ILLBpd5fzpcf3t nDPnQRegUMucH6TjV4uvXy47M5dTrFEV0jIKot28MzmvvTfzJHGili24EzRSk7FE24In1VZJYaGj 6K1Kpmn6PenQFsaikM7R6Wow8kWMX5ZS+LuydNIzlXOqzcevjd9t+CaLS5hXFkzdiLEM+IcqWmg0 JT2GWoEHtrPNX6HaRlh0WPoTgW2CZdkIGXugbibph24eajAy9kLgOHOEyf2/sOJ2v7GsKXJ+Pk1p VhpamtI97nQhC3ZP+IGulGTRSmB1xs3pzoPZ2FFzJIbO+9K24Z96Yn0E+HAEWPaeCTqcXKRZmtIc BNlOs+lsmoUJJK+3jXX+h8SWBSHnNhQSqojgwv7G+cH/xS9kdKiaYt0oFZWDu1aW7YEGTjwpsONM gfN0mPN1/I0p311TmnVUX3Z+llF1QEwsFXgSW0PYOF1xBqoiigtvYy3vbjtbbY9Zl6fZajX5LEko egWuHqqLEUY3pUPtMhJ27DEgPWAbJN9v+zimi1m4Eo62WBxodhYHUjsj1g0luKFmN2CJxYQzbaa/ o0+pkNrDUeKsRvv7s/PgT+QiK2cdbQW1/msHVhKGPzXR7mIym4U1isosO5uSYt9atm8tetdeI81h Qm+AEVEM/l69iKXF9pkWeBmykgm0oNwDyKNy7YdtpSdAyOUyutHqGPA3+sGIEDxAF6B97J/BmpE5 njh3iy8bBPMP3Bl8w02Ny53HsonEesWVWBkUWrvIz/GJCHv9Vo9erw/Z4g8AAAD//wMAUEsDBBQA BgAIAAAAIQCyp1vc2AAAAAQBAAAPAAAAZHJzL2Rvd25yZXYueG1sTI/BTsMwEETvSPyDtUjcqA2U CEKcCkVCAm6UcuC2TZY4EK8j223Tv2c5wXE0o5k31Wr2o9pTTENgC5cLA4q4Dd3AvYXN2+PFLaiU kTscA5OFIyVY1acnFZZdOPAr7de5V1LCqUQLLuep1Dq1jjymRZiIxfsM0WMWGXvdRTxIuR/1lTGF 9jiwLDicqHHUfq933sK70ccnXjbYRueagl4+vmjzbO352fxwDyrTnP/C8Isv6FAL0zbsuEtqtCBH soU7UOJdGyNya+GmWIKuK/0fvv4BAAD//wMAUEsBAi0AFAAGAAgAAAAhALaDOJL+AAAA4QEAABMA AAAAAAAAAAAAAAAAAAAAAFtDb250ZW50X1R5cGVzXS54bWxQSwECLQAUAAYACAAAACEAOP0h/9YA AACUAQAACwAAAAAAAAAAAAAAAAAvAQAAX3JlbHMvLnJlbHNQSwECLQAUAAYACAAAACEA/H4O8oYC AAAQBQAADgAAAAAAAAAAAAAAAAAuAgAAZHJzL2Uyb0RvYy54bWxQSwECLQAUAAYACAAAACEAsqdb 3NgAAAAEAQAADwAAAAAAAAAAAAAAAADgBAAAZHJzL2Rvd25yZXYueG1sUEsFBgAAAAAEAAQA8wAA AOUFAAAAAA== " fillcolor="window" strokecolor="#a35dd1" strokeweight="1.25pt">
                <v:textbox>
                  <w:txbxContent>
                    <w:p w:rsidR="00CC1DF3" w:rsidRPr="004413C7" w:rsidRDefault="00CC1DF3" w:rsidP="00ED39E1">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35776" simplePos="0">
                <wp:simplePos x="0" y="0"/>
                <wp:positionH relativeFrom="margin">
                  <wp:align>right</wp:align>
                </wp:positionH>
                <wp:positionV relativeFrom="paragraph">
                  <wp:posOffset>428625</wp:posOffset>
                </wp:positionV>
                <wp:extent cx="6162675" cy="1371600"/>
                <wp:effectExtent b="19050" l="0" r="28575" t="0"/>
                <wp:wrapNone/>
                <wp:docPr id="8209" name="Text Box 8209"/>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79DE23A6" id="Text Box 8209" o:spid="_x0000_s1124" type="#_x0000_t202" style="position:absolute;margin-left:434.05pt;margin-top:33.75pt;width:485.25pt;height:108pt;z-index:252235776;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SAeFcmwIAAMEFAAAOAAAAZHJzL2Uyb0RvYy54bWysVFtP2zAUfp+0/2D5fSQpbYGKFHUgpkkI 0GDi2XXs1sLx8Wy3Sffrd+ykN8YL014S2+c7t+9cLq/aWpO1cF6BKWlxklMiDIdKmUVJfz7ffjmn xAdmKqbBiJJuhKdX08+fLhs7EQNYgq6EI2jE+EljS7oMwU6yzPOlqJk/ASsMCiW4mgW8ukVWOdag 9VpngzwfZw24yjrgwnt8vemEdJrsSyl4eJDSi0B0STG2kL4ufefxm00v2WThmF0q3ofB/iGKmimD TnemblhgZOXUX6ZqxR14kOGEQ52BlIqLlANmU+RvsnlaMitSLkiOtzua/P8zy+/Xj46oqqTng/yC EsNqrNKzaAP5Ci1Jj8hRY/0EoU8WwaFFCdY6chffPT7G1Fvp6vjHpAjKke3NjuFoj+PjuBgPxmcj SjjKitOzYpynGmR7det8+CagJvFQUoclTMyy9Z0P6BKhW0j05kGr6lZpnS6xbcS1dmTNsOA6pCBR 4wilDWkwlNNRngwfyaLpnf5cM/4a0zy2gDdtojuRGqwPa09FOoWNFhGjzQ8hkeDEyDsxMs6F2cWZ 0BElMaOPKPb4fVQfUe7yQI3kGUzYKdfKgOtYOqa2et1SKzs8knSQdzyGdt6mzroYbVtlDtUGO8hB N4fe8luFhN8xHx6Zw8HDpsFlEh7wIzVglaA/UbIE9/u994jHeUApJQ0Ockn9rxVzghL93eCkXBTD YZz8dBmOzgZ4cYeS+aHErOprwNYpcG1Zno4RH/T2KB3UL7hzZtEripjh6LukYXu8Dt16wZ3FxWyW QDjrloU782R5NB1pjo323L4wZ/tGDzgj97AdeTZ50+8dNmoamK0CSJWGIRLdsdoXAPdE6td+p8VF dHhPqP3mnf4BAAD//wMAUEsDBBQABgAIAAAAIQDmLYlK3AAAAAcBAAAPAAAAZHJzL2Rvd25yZXYu eG1sTI/BTsMwEETvSPyDtUjcqENR2zRkUwFquXCiIM5uvLUt4nUUu2n4+5oT3HY0o5m39WbynRhp iC4wwv2sAEHcBu3YIHx+7O5KEDEp1qoLTAg/FGHTXF/VqtLhzO807pMRuYRjpRBsSn0lZWwteRVn oSfO3jEMXqUsByP1oM653HdyXhRL6ZXjvGBVTy+W2u/9ySNsn83atKUa7LbUzo3T1/HNvCLe3kxP jyASTekvDL/4GR2azHQIJ9ZRdAj5kYSwXC1AZHe9KvJxQJiXDwuQTS3/8zcXAAAA//8DAFBLAQIt ABQABgAIAAAAIQC2gziS/gAAAOEBAAATAAAAAAAAAAAAAAAAAAAAAABbQ29udGVudF9UeXBlc10u eG1sUEsBAi0AFAAGAAgAAAAhADj9If/WAAAAlAEAAAsAAAAAAAAAAAAAAAAALwEAAF9yZWxzLy5y ZWxzUEsBAi0AFAAGAAgAAAAhABIB4VybAgAAwQUAAA4AAAAAAAAAAAAAAAAALgIAAGRycy9lMm9E b2MueG1sUEsBAi0AFAAGAAgAAAAhAOYtiUrcAAAABwEAAA8AAAAAAAAAAAAAAAAA9QQAAGRycy9k b3ducmV2LnhtbFBLBQYAAAAABAAEAPMAAAD+BQAAAAA= " fillcolor="white [3201]" strokeweight=".5pt">
                <v:textbox>
                  <w:txbxContent>
                    <w:p w:rsidR="00CC1DF3" w:rsidRDefault="00CC1DF3" w:rsidP="00ED39E1"/>
                    <w:p w:rsidR="00CC1DF3" w:rsidRDefault="00CC1DF3" w:rsidP="00ED39E1"/>
                    <w:p w:rsidR="00CC1DF3" w:rsidRDefault="00CC1DF3" w:rsidP="00ED39E1"/>
                    <w:p w:rsidR="00CC1DF3" w:rsidRDefault="00CC1DF3" w:rsidP="00ED39E1"/>
                    <w:p w:rsidR="00CC1DF3" w:rsidRDefault="00CC1DF3" w:rsidP="00ED39E1"/>
                    <w:p w:rsidR="00CC1DF3" w:rsidRDefault="00CC1DF3" w:rsidP="00ED39E1"/>
                    <w:p w:rsidR="00CC1DF3" w:rsidRDefault="00CC1DF3" w:rsidP="00ED39E1"/>
                    <w:p w:rsidR="00CC1DF3" w:rsidRDefault="00CC1DF3" w:rsidP="00ED39E1"/>
                    <w:p w:rsidR="00CC1DF3" w:rsidRDefault="00CC1DF3" w:rsidP="00ED39E1"/>
                  </w:txbxContent>
                </v:textbox>
                <w10:wrap anchorx="margin"/>
              </v:shape>
            </w:pict>
          </mc:Fallback>
        </mc:AlternateContent>
      </w:r>
      <w:r>
        <w:rPr>
          <w:sz w:val="28"/>
        </w:rPr>
        <w:t>Record the rules for using t</w:t>
      </w:r>
      <w:r>
        <w:rPr>
          <w:sz w:val="28"/>
        </w:rPr>
        <w:t>he perfect</w:t>
      </w:r>
      <w:r>
        <w:rPr>
          <w:sz w:val="28"/>
        </w:rPr>
        <w:t xml:space="preserve">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2237824" simplePos="0">
            <wp:simplePos x="0" y="0"/>
            <wp:positionH relativeFrom="column">
              <wp:posOffset>2028825</wp:posOffset>
            </wp:positionH>
            <wp:positionV relativeFrom="paragraph">
              <wp:posOffset>131445</wp:posOffset>
            </wp:positionV>
            <wp:extent cx="302895" cy="600075"/>
            <wp:effectExtent b="9525" l="0" r="1905" t="0"/>
            <wp:wrapTight wrapText="bothSides">
              <wp:wrapPolygon edited="0">
                <wp:start x="0" y="0"/>
                <wp:lineTo x="0" y="21257"/>
                <wp:lineTo x="20377" y="21257"/>
                <wp:lineTo x="20377" y="0"/>
                <wp:lineTo x="0" y="0"/>
              </wp:wrapPolygon>
            </wp:wrapTight>
            <wp:docPr id="8216" name="Picture 8216"/>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36800" simplePos="0">
                <wp:simplePos x="0" y="0"/>
                <wp:positionH relativeFrom="margin">
                  <wp:align>left</wp:align>
                </wp:positionH>
                <wp:positionV relativeFrom="paragraph">
                  <wp:posOffset>15240</wp:posOffset>
                </wp:positionV>
                <wp:extent cx="1905000" cy="352425"/>
                <wp:effectExtent b="28575" l="0" r="19050" t="0"/>
                <wp:wrapNone/>
                <wp:docPr id="8210" name="Rounded Rectangle 8210"/>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2D4A890A" id="Rounded Rectangle 8210" o:spid="_x0000_s1125" style="position:absolute;margin-left:0;margin-top:1.2pt;width:150pt;height:27.75pt;z-index:252236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iex8shQIAABAFAAAOAAAAZHJzL2Uyb0RvYy54bWysVEtv2zAMvg/YfxB0Xx2ncR9BnSJokGFA 0QZth54ZWX4AsqhJSuzs14+S3fSxnob5IJMixcenj7q67lvF9tK6BnXO05MJZ1ILLBpd5fzn0/rb BWfOgy5AoZY5P0jHrxdfv1x1Zi6nWKMqpGUURLt5Z3Jee2/mSeJELVtwJ2ikJmOJtgVPqq2SwkJH 0VuVTCeTs6RDWxiLQjpHu6vByBcxfllK4e/L0knPVM6pNh9XG9dtWJPFFcwrC6ZuxFgG/EMVLTSa kh5DrcAD29nmr1BtIyw6LP2JwDbBsmyEjD1QN+nkQzePNRgZeyFwnDnC5P5fWHG331jWFDm/mKYE kIaWbukBd7qQBXsg/EBXSrJoJbA64+Z05tFs7Kg5EkPnfWnb8KeeWB8BPhwBlr1ngjbTy0k2mVAa QbbTbDqbZuEGktfTxjr/XWLLgpBzGwoJVURwYX/r/OD/4hcyOlRNsW6UisrB3SjL9kAXTjwpsONM gfO0mfN1/MaU744pzTqqL7s4z6g6ICaWCjyJrSFsnK44A1URxYW3sZZ3p52ttsesy9NstUo/SxKK XoGrh+pihNFN6VC7jIQdewxID9gGyffbPl7T5Vk4Era2WBzo7iwOpHZGrBtKcEvNbsASiwlnmkx/ T0upkNrDUeKsRvv7s/3gT+QiK2cdTQW1/msHVhKGPzTR7jKdzcIYRWWWnU9JsW8t27cWvWtvkO4h pTfAiCgGf69exNJi+0wDvAxZyQRaUO4B5FG58cO00hMg5HIZ3Wh0DPhb/WhECB6gC9A+9c9gzcgc T5y7w5cJgvkH7gy+4aTG5c5j2URiveJKrAwKjV3k5/hEhLl+q0ev14ds8QcAAP//AwBQSwMEFAAG AAgAAAAhAH5v/ETZAAAABQEAAA8AAABkcnMvZG93bnJldi54bWxMj8FOwzAQRO9I/IO1SNyoTSkF QpwKRUICbpRy4LaNlzgQr6PYbdO/ZznBcTSjmTflagq92tOYusgWLmcGFHETXcethc3b48UtqJSR HfaRycKREqyq05MSCxcP/Er7dW6VlHAq0ILPeSi0To2ngGkWB2LxPuMYMIscW+1GPEh56PXcmKUO 2LEseByo9tR8r3fBwrvRxyde1NiM3tdLevn4os2ztedn08M9qExT/gvDL76gQyVM27hjl1RvQY5k C/MFKDGvjBG9tXB9cwe6KvV/+uoHAAD//wMAUEsBAi0AFAAGAAgAAAAhALaDOJL+AAAA4QEAABMA AAAAAAAAAAAAAAAAAAAAAFtDb250ZW50X1R5cGVzXS54bWxQSwECLQAUAAYACAAAACEAOP0h/9YA AACUAQAACwAAAAAAAAAAAAAAAAAvAQAAX3JlbHMvLnJlbHNQSwECLQAUAAYACAAAACEAonsfLIUC AAAQBQAADgAAAAAAAAAAAAAAAAAuAgAAZHJzL2Uyb0RvYy54bWxQSwECLQAUAAYACAAAACEAfm/8 RNkAAAAFAQAADwAAAAAAAAAAAAAAAADfBAAAZHJzL2Rvd25yZXYueG1sUEsFBgAAAAAEAAQA8wAA AOUFAAAAAA== " fillcolor="window" strokecolor="#a35dd1" strokeweight="1.25pt">
                <v:textbox>
                  <w:txbxContent>
                    <w:p w:rsidR="00CC1DF3" w:rsidRPr="004413C7" w:rsidRDefault="00CC1DF3" w:rsidP="00ED39E1">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42944" simplePos="0">
                <wp:simplePos x="0" y="0"/>
                <wp:positionH relativeFrom="column">
                  <wp:posOffset>4238625</wp:posOffset>
                </wp:positionH>
                <wp:positionV relativeFrom="paragraph">
                  <wp:posOffset>1376045</wp:posOffset>
                </wp:positionV>
                <wp:extent cx="390525" cy="390525"/>
                <wp:effectExtent b="28575" l="0" r="28575" t="0"/>
                <wp:wrapNone/>
                <wp:docPr id="8211" name="Text Box 8211"/>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5E8935E0" id="Text Box 8211" o:spid="_x0000_s1126" type="#_x0000_t202" style="position:absolute;margin-left:333.75pt;margin-top:108.35pt;width:30.75pt;height:30.75pt;z-index:252242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E8WbEXAIAAM0EAAAOAAAAZHJzL2Uyb0RvYy54bWysVNtuGjEQfa/Uf7D8XhYI5IKyRJSIqhJK IpEqz8brDat6Pa5t2KVf32NzTdKnqjyYuXlmfObM3t61tWYb5XxFJue9TpczZSQVlXnN+Y/n2Zdr znwQphCajMr5Vnl+N/786baxI9WnFelCOYYkxo8am/NVCHaUZV6uVC18h6wycJbkahGgutescKJB 9lpn/W73MmvIFdaRVN7Der9z8nHKX5ZKhsey9CownXP0FtLp0rmMZza+FaNXJ+yqkvs2xD90UYvK oOgx1b0Igq1d9SFVXUlHnsrQkVRnVJaVVOkNeE2v++41i5WwKr0F4Hh7hMn/v7TyYfPkWFXk/Lrf 63FmRI0pPas2sK/UsmQERo31I4QuLIJDCw9mHbGLdg9jfHpbujr+41EMfqC9PSIc80kYL266w/6Q MwnXXkaW7HTZOh++KapZFHLuMMCEq9jMfdiFHkJiLU+6KmaV1knZ+ql2bCMwa1CkoIYzLXyAMeez 9Is9o9qba9qwJueXF8NuqvTGF2sdcy61kD8/ZkA+bWJ9lfi27/OETJRCu2wTyjdXB9iWVGyBpqMd J72VswrV5mj4STiQEABiscIjjlITWqS9xNmK3O+/2WM8uAEvZw1InXP/ay2cAg7fDVhz0xsM4hYk ZTC86kNx557luces6ykBS9AC3SUxxgd9EEtH9Qv2bxKrwiWMRO2ch4M4DbtVw/5KNZmkIPDeijA3 Cytj6ghcRPm5fRHO7scewJcHOtBfjN5NfxcbbxqarAOVVaJGBHqHKoYcFexMGvd+v+NSnusp6vQV Gv8BAAD//wMAUEsDBBQABgAIAAAAIQBJxsou3gAAAAsBAAAPAAAAZHJzL2Rvd25yZXYueG1sTI/B TsMwDIbvSLxDZCRuLF0l2q40nRASR4QYO8AtS0wbaJyqybqyp8ec4Gj70+/vb7aLH8SMU3SBFKxX GQgkE6yjTsH+9fGmAhGTJquHQKjgGyNs28uLRtc2nOgF513qBIdQrLWCPqWxljKaHr2OqzAi8e0j TF4nHqdO2kmfONwPMs+yQnrtiD/0esSHHs3X7ugVWHoLZN7d09nRzrjN+bn6NLNS11fL/R2IhEv6 g+FXn9WhZadDOJKNYlBQFOUtowrydVGCYKLMN9zuwJuyykG2jfzfof0BAAD//wMAUEsBAi0AFAAG AAgAAAAhALaDOJL+AAAA4QEAABMAAAAAAAAAAAAAAAAAAAAAAFtDb250ZW50X1R5cGVzXS54bWxQ SwECLQAUAAYACAAAACEAOP0h/9YAAACUAQAACwAAAAAAAAAAAAAAAAAvAQAAX3JlbHMvLnJlbHNQ SwECLQAUAAYACAAAACEABPFmxFwCAADNBAAADgAAAAAAAAAAAAAAAAAuAgAAZHJzL2Uyb0RvYy54 bWxQSwECLQAUAAYACAAAACEAScbKLt4AAAALAQAADwAAAAAAAAAAAAAAAAC2BAAAZHJzL2Rvd25y ZXYueG1sUEsFBgAAAAAEAAQA8wAAAMEFAAAAAA== " fillcolor="window" strokeweight=".5pt">
                <v:textbox>
                  <w:txbxContent>
                    <w:p w:rsidR="00CC1DF3" w:rsidRDefault="00CC1DF3" w:rsidP="00ED39E1"/>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41920" simplePos="0">
                <wp:simplePos x="0" y="0"/>
                <wp:positionH relativeFrom="margin">
                  <wp:posOffset>3008630</wp:posOffset>
                </wp:positionH>
                <wp:positionV relativeFrom="paragraph">
                  <wp:posOffset>1395095</wp:posOffset>
                </wp:positionV>
                <wp:extent cx="390525" cy="409575"/>
                <wp:effectExtent b="28575" l="0" r="28575" t="0"/>
                <wp:wrapNone/>
                <wp:docPr id="8212" name="Text Box 8212"/>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74B471D7" id="Text Box 8212" o:spid="_x0000_s1127" type="#_x0000_t202" style="position:absolute;margin-left:236.9pt;margin-top:109.85pt;width:30.75pt;height:32.25pt;z-index:25224192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3aG1fYAIAAM0EAAAOAAAAZHJzL2Uyb0RvYy54bWysVMtuGjEU3VfqP1jeNzMQSAAxRDQRVaUo iRSqrI3HE0b1+Lq2YYZ+fY/NI6+uqrIwvg/fx7nnzvSqazTbKudrMgXvneWcKSOprM1zwX8sF19G nPkgTCk0GVXwnfL8avb507S1E9WnNelSOYYgxk9aW/B1CHaSZV6uVSP8GVllYKzINSJAdM9Z6USL 6I3O+nl+kbXkSutIKu+hvdkb+SzFryolw31VeRWYLjhqC+l06VzFM5tNxeTZCbuu5aEM8Q9VNKI2 SHoKdSOCYBtXfwjV1NKRpyqcSWoyqqpaqtQDuunl77p5XAurUi8Ax9sTTP7/hZV32wfH6rLgo36v z5kRDaa0VF1gX6ljSQmMWusncH20cA4dLJh1xC7qPZSx9a5yTfxHUwx2oL07IRzjSSjPx/mwP+RM wjTIx8PLYYySvTy2zodvihoWLwV3GGDCVWxvfdi7Hl1iLk+6Lhe11knY+Wvt2FZg1qBISS1nWvgA ZcEX6XfI9uaZNqwt+MX5ME+Z3thirlPMlRby58cIqF6bmF8lvh3qfEEm3kK36hLK49ERthWVO6Dp aM9Jb+WiRrZbFPwgHEgIALFY4R5HpQkl0uHG2Zrc77/poz+4AStnLUhdcP9rI5wCDt8NWDPuDQZx C5IwGF72IbjXltVri9k01wQse1hhK9M1+gd9vFaOmifs3zxmhUkYidwFD8frddivGvZXqvk8OYH3 VoRb82hlDB2Biygvuyfh7GHsAXy5oyP9xeTd9Pe+8aWh+SZQVSdqRKD3qIJSUcDOJHId9jsu5Ws5 eb18hWZ/AAAA//8DAFBLAwQUAAYACAAAACEAIl3GX+AAAAALAQAADwAAAGRycy9kb3ducmV2Lnht bEyPwU7DMBBE75X4B2srcaNOk5amIU6FkDgiROAAN9deEtN4HcVuGvr1mFN73NnRzJtyN9mOjTh4 40jAcpEAQ1JOG2oEfLw/3+XAfJCkZecIBfyih111Mytlod2J3nCsQ8NiCPlCCmhD6AvOvWrRSr9w PVL8fbvByhDPoeF6kKcYbjueJsk9t9JQbGhlj08tqkN9tAI0fTpSX+blbKhWZnt+zX/UKMTtfHp8 ABZwChcz/ONHdKgi094dSXvWCVhtsogeBKTL7QZYdKyzdQZsH5V8lQKvSn69ofoDAAD//wMAUEsB Ai0AFAAGAAgAAAAhALaDOJL+AAAA4QEAABMAAAAAAAAAAAAAAAAAAAAAAFtDb250ZW50X1R5cGVz XS54bWxQSwECLQAUAAYACAAAACEAOP0h/9YAAACUAQAACwAAAAAAAAAAAAAAAAAvAQAAX3JlbHMv LnJlbHNQSwECLQAUAAYACAAAACEAt2htX2ACAADNBAAADgAAAAAAAAAAAAAAAAAuAgAAZHJzL2Uy b0RvYy54bWxQSwECLQAUAAYACAAAACEAIl3GX+AAAAALAQAADwAAAAAAAAAAAAAAAAC6BAAAZHJz L2Rvd25yZXYueG1sUEsFBgAAAAAEAAQA8wAAAMcFAAAAAA== " fillcolor="window" strokeweight=".5pt">
                <v:textbox>
                  <w:txbxContent>
                    <w:p w:rsidR="00CC1DF3" w:rsidRDefault="00CC1DF3" w:rsidP="00ED39E1"/>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2240896" simplePos="0">
                <wp:simplePos x="0" y="0"/>
                <wp:positionH relativeFrom="column">
                  <wp:posOffset>1866900</wp:posOffset>
                </wp:positionH>
                <wp:positionV relativeFrom="paragraph">
                  <wp:posOffset>1385570</wp:posOffset>
                </wp:positionV>
                <wp:extent cx="390525" cy="390525"/>
                <wp:effectExtent b="28575" l="0" r="28575" t="0"/>
                <wp:wrapNone/>
                <wp:docPr id="8213" name="Text Box 8213"/>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58C49B4F" id="Text Box 8213" o:spid="_x0000_s1128" type="#_x0000_t202" style="position:absolute;margin-left:147pt;margin-top:109.1pt;width:30.75pt;height:30.75pt;z-index:252240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ajWz8XQIAAM0EAAAOAAAAZHJzL2Uyb0RvYy54bWysVNtuGjEQfa/Uf7D8XhZISANiiSgRVaUo iUSiPBuvF1b1elzbsEu/vsfmlkufqvJg5uYz4zMzO75pa822yvmKTM57nS5nykgqKrPK+fPT/Ms1 Zz4IUwhNRuV8pzy/mXz+NG7sSPVpTbpQjgHE+FFjc74OwY6yzMu1qoXvkFUGzpJcLQJUt8oKJxqg 1zrrd7tXWUOusI6k8h7W272TTxJ+WSoZHsrSq8B0zlFbSKdL5zKe2WQsRisn7LqShzLEP1RRi8og 6QnqVgTBNq76AFVX0pGnMnQk1RmVZSVVegNe0+u+e81iLaxKbwE53p5o8v8PVt5vHx2ripxf93sX nBlRo0tPqg3sG7UsGcFRY/0IoQuL4NDCg15H7qLdwxif3paujv94FIMfbO9ODEc8CePFsDvoDziT cB1koGTny9b58F1RzaKQc4cGJl7F9s6HfegxJObypKtiXmmdlJ2face2Ar3GiBTUcKaFDzDmfJ5+ sWZke3NNG9bk/Opi0E2Z3vhirhPmUgv58yMC8LSJ+VWat0OdZ2aiFNplm1geDo+0LanYgU1H+5n0 Vs4rZLtDwY/CYQhBIBYrPOAoNaFEOkicrcn9/ps9xmM24OWswVDn3P/aCKfAww+DqRn2Li/jFiTl cvC1D8W99ixfe8ymnhG47GGFrUxijA/6KJaO6hfs3zRmhUsYidw5D0dxFvarhv2VajpNQZh7K8Kd WVgZoSNxkeWn9kU4e2h7wLzc03H8xehd9/ex8aah6SZQWaXRiETvWUWTo4KdSe0+7Hdcytd6ijp/ hSZ/AAAA//8DAFBLAwQUAAYACAAAACEAINFV8eAAAAALAQAADwAAAGRycy9kb3ducmV2LnhtbEyP wU7DMBBE70j9B2srcaNOA6FJiFNVSBwRInCAm2ubxDReR7Gbhn49y6ncdndGs2+q7ex6NpkxWI8C 1qsEmEHltcVWwPvb000OLESJWvYejYAfE2BbL64qWWp/wlczNbFlFIKhlAK6GIeS86A642RY+cEg aV9+dDLSOrZcj/JE4a7naZLccyct0odODuaxM+rQHJ0AjR8e1ad9PltslC3OL/m3moS4Xs67B2DR zPFihj98QoeamPb+iDqwXkBa3FGXSMM6T4GR4zbLMmB7umyKDfC64v871L8AAAD//wMAUEsBAi0A FAAGAAgAAAAhALaDOJL+AAAA4QEAABMAAAAAAAAAAAAAAAAAAAAAAFtDb250ZW50X1R5cGVzXS54 bWxQSwECLQAUAAYACAAAACEAOP0h/9YAAACUAQAACwAAAAAAAAAAAAAAAAAvAQAAX3JlbHMvLnJl bHNQSwECLQAUAAYACAAAACEAmo1s/F0CAADNBAAADgAAAAAAAAAAAAAAAAAuAgAAZHJzL2Uyb0Rv Yy54bWxQSwECLQAUAAYACAAAACEAINFV8eAAAAALAQAADwAAAAAAAAAAAAAAAAC3BAAAZHJzL2Rv d25yZXYueG1sUEsFBgAAAAAEAAQA8wAAAMQFAAAAAA== " fillcolor="window" strokeweight=".5pt">
                <v:textbox>
                  <w:txbxContent>
                    <w:p w:rsidR="00CC1DF3" w:rsidRDefault="00CC1DF3" w:rsidP="00ED39E1"/>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43968" simplePos="0">
                <wp:simplePos x="0" y="0"/>
                <wp:positionH relativeFrom="column">
                  <wp:posOffset>5314950</wp:posOffset>
                </wp:positionH>
                <wp:positionV relativeFrom="paragraph">
                  <wp:posOffset>1404620</wp:posOffset>
                </wp:positionV>
                <wp:extent cx="390525" cy="390525"/>
                <wp:effectExtent b="28575" l="0" r="28575" t="0"/>
                <wp:wrapNone/>
                <wp:docPr id="8214" name="Text Box 8214"/>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1E789B1B" id="Text Box 8214" o:spid="_x0000_s1129" type="#_x0000_t202" style="position:absolute;margin-left:418.5pt;margin-top:110.6pt;width:30.75pt;height:30.75pt;z-index:252243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iP4w1XQIAAM4EAAAOAAAAZHJzL2Uyb0RvYy54bWysVNtuGjEQfa/Uf7D83uxCIE0QS0QTUVWK kkgkyrPxemFVr8e1Dbv063tsbrn0qSoPZm6eGZ85s+PrrtFso5yvyRS8d5ZzpoyksjbLgj8/zb5c cuaDMKXQZFTBt8rz68nnT+PWjlSfVqRL5RiSGD9qbcFXIdhRlnm5Uo3wZ2SVgbMi14gA1S2z0okW 2Rud9fP8ImvJldaRVN7Dertz8knKX1VKhoeq8iowXXD0FtLp0rmIZzYZi9HSCbuq5b4N8Q9dNKI2 KHpMdSuCYGtXf0jV1NKRpyqcSWoyqqpaqvQGvKaXv3vNfCWsSm8BON4eYfL/L6283zw6VpcFv+z3 BpwZ0WBKT6oL7Bt1LBmBUWv9CKFzi+DQwYNZR+yi3cMYn95Vron/eBSDH2hvjwjHfBLG86t82B9y JuHay8iSnS5b58N3RQ2LQsEdBphwFZs7H3ahh5BYy5Ouy1mtdVK2/kY7thGYNShSUsuZFj7AWPBZ +sWeUe3NNW1YW/CL82GeKr3xxVrHnAst5M+PGZBPm1hfJb7t+zwhE6XQLbqEci9PnIu2BZVbwOlo R0pv5axGuTt0/CgcWAgEsVnhAUelCT3SXuJsRe733+wxHuSAl7MWrC64/7UWTgGIHwa0ueoNBnEN kjIYfu1Dca89i9ces25uCGD2sMNWJjHGB30QK0fNCxZwGqvCJYxE7YKHg3gTdruGBZZqOk1BIL4V 4c7MrYypI3IR5qfuRTi7n3sAYe7pwH8xejf+XWy8aWi6DlTViRsnVDHlqGBp0rz3Cx638rWeok6f ockfAAAA//8DAFBLAwQUAAYACAAAACEAu9wnw98AAAALAQAADwAAAGRycy9kb3ducmV2LnhtbEyP wU7DMBBE70j8g7VI3KhTI6ibxqkQEkeESDnAzbVN4hKvo9hNQ7+e5QTH2RnNvqm2c+jZ5MbkIypY LgpgDk20HlsFb7unGwksZY1W9xGdgm+XYFtfXlS6tPGEr25qcsuoBFOpFXQ5DyXnyXQu6LSIg0Py PuMYdCY5ttyO+kTloeeiKO550B7pQ6cH99g589UcgwKL7xHNh38+e2yMX59f5MFMSl1fzQ8bYNnN +S8Mv/iEDjUx7eMRbWK9Anm7oi1ZgRBLAYwSci3vgO3pIsUKeF3x/xvqHwAAAP//AwBQSwECLQAU AAYACAAAACEAtoM4kv4AAADhAQAAEwAAAAAAAAAAAAAAAAAAAAAAW0NvbnRlbnRfVHlwZXNdLnht bFBLAQItABQABgAIAAAAIQA4/SH/1gAAAJQBAAALAAAAAAAAAAAAAAAAAC8BAABfcmVscy8ucmVs c1BLAQItABQABgAIAAAAIQDiP4w1XQIAAM4EAAAOAAAAAAAAAAAAAAAAAC4CAABkcnMvZTJvRG9j LnhtbFBLAQItABQABgAIAAAAIQC73CfD3wAAAAsBAAAPAAAAAAAAAAAAAAAAALcEAABkcnMvZG93 bnJldi54bWxQSwUGAAAAAAQABADzAAAAwwUAAAAA " fillcolor="window" strokeweight=".5pt">
                <v:textbox>
                  <w:txbxContent>
                    <w:p w:rsidR="00CC1DF3" w:rsidRDefault="00CC1DF3" w:rsidP="00ED39E1"/>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39872" simplePos="0">
                <wp:simplePos x="0" y="0"/>
                <wp:positionH relativeFrom="column">
                  <wp:posOffset>676275</wp:posOffset>
                </wp:positionH>
                <wp:positionV relativeFrom="paragraph">
                  <wp:posOffset>1414145</wp:posOffset>
                </wp:positionV>
                <wp:extent cx="390525" cy="390525"/>
                <wp:effectExtent b="28575" l="0" r="28575" t="0"/>
                <wp:wrapNone/>
                <wp:docPr id="8215" name="Text Box 8215"/>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08B6378C" id="Text Box 8215" o:spid="_x0000_s1130" type="#_x0000_t202" style="position:absolute;margin-left:53.25pt;margin-top:111.35pt;width:30.75pt;height:30.75pt;z-index:252239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8NyIqXAIAAM4EAAAOAAAAZHJzL2Uyb0RvYy54bWysVNtuGjEQfa/Uf7D8XnYhIU1QlogSUVWK kkgQ5dl4vWFVr8e1Dbv063tsbrn0qSoPZm4+Mz4zs9c3XaPZRjlfkyl4v5dzpoyksjYvBX9azL5c cuaDMKXQZFTBt8rzm/HnT9etHakBrUiXyjGAGD9qbcFXIdhRlnm5Uo3wPbLKwFmRa0SA6l6y0okW 6I3OBnl+kbXkSutIKu9hvd05+TjhV5WS4aGqvApMFxy1hXS6dC7jmY2vxejFCbuq5b4M8Q9VNKI2 SHqEuhVBsLWrP0A1tXTkqQo9SU1GVVVLld6A1/Tzd6+Zr4RV6S0gx9sjTf7/wcr7zaNjdVnwy0F/ yJkRDbq0UF1g36hjyQiOWutHCJ1bBIcOHvQ6chftHsb49K5yTfzHoxj8YHt7ZDjiSRjPrvLhAGkk XHsZKNnpsnU+fFfUsCgU3KGBiVexufNhF3oIibk86bqc1VonZeun2rGNQK8xIiW1nGnhA4wFn6Vf rBnZ3lzThrUFvzgb5inTG1/MdcRcaiF/fkQAnjYxv0rztq/zxEyUQrfsEsv9/Mjbksot6HS0G0pv 5axGujtU/CgcphAMYrPCA45KE2qkvcTZitzvv9ljPIYDXs5aTHXB/a+1cApE/DAYm6v++Xlcg6Sc D78OoLjXnuVrj1k3UwKZfeywlUmM8UEfxMpR84wFnMSscAkjkbvg4SBOw27XsMBSTSYpCINvRbgz cysjdGQu0rzonoWz+74HDMw9HeZfjN61fxcbbxqarANVdZqNyPSOVXQ5Klia1O/9gsetfK2nqNNn aPwHAAD//wMAUEsDBBQABgAIAAAAIQCIEqFz3QAAAAsBAAAPAAAAZHJzL2Rvd25yZXYueG1sTI/B TsMwEETvSPyDtUjcqEMEIaRxKoTEESECB7i59jYxxOsodtPQr2d7guPMPs3O1JvFD2LGKbpACq5X GQgkE6yjTsH729NVCSImTVYPgVDBD0bYNOdnta5sONArzm3qBIdQrLSCPqWxkjKaHr2OqzAi8W0X Jq8Ty6mTdtIHDveDzLOskF474g+9HvGxR/Pd7r0CSx+BzKd7Pjpqjbs/vpRfZlbq8mJ5WINIuKQ/ GE71uTo03Gkb9mSjGFhnxS2jCvI8vwNxIoqS123ZKW9ykE0t/29ofgEAAP//AwBQSwECLQAUAAYA CAAAACEAtoM4kv4AAADhAQAAEwAAAAAAAAAAAAAAAAAAAAAAW0NvbnRlbnRfVHlwZXNdLnhtbFBL AQItABQABgAIAAAAIQA4/SH/1gAAAJQBAAALAAAAAAAAAAAAAAAAAC8BAABfcmVscy8ucmVsc1BL AQItABQABgAIAAAAIQA8NyIqXAIAAM4EAAAOAAAAAAAAAAAAAAAAAC4CAABkcnMvZTJvRG9jLnht bFBLAQItABQABgAIAAAAIQCIEqFz3QAAAAsBAAAPAAAAAAAAAAAAAAAAALYEAABkcnMvZG93bnJl di54bWxQSwUGAAAAAAQABADzAAAAwAUAAAAA " fillcolor="window" strokeweight=".5pt">
                <v:textbox>
                  <w:txbxContent>
                    <w:p w:rsidR="00CC1DF3" w:rsidRDefault="00CC1DF3" w:rsidP="00ED39E1"/>
                  </w:txbxContent>
                </v:textbox>
              </v:shape>
            </w:pict>
          </mc:Fallback>
        </mc:AlternateContent>
      </w:r>
      <w:r>
        <w:rPr>
          <w:noProof w:val="1"/>
          <w:sz w:val="28"/>
          <w:lang w:eastAsia="en-GB"/>
        </w:rPr>
        <w:drawing>
          <wp:anchor allowOverlap="1" behindDoc="0" distB="0" distL="114300" distR="114300" distT="0" layoutInCell="1" locked="0" relativeHeight="252238848"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8217" name="Diagram 8217"/>
            <wp:cNvGraphicFramePr/>
            <a:graphic>
              <a:graphicData uri="http://schemas.openxmlformats.org/drawingml/2006/diagram">
                <dgm:relIds r:dm="rId79" r:lo="rId80" r:qs="rId81" r:cs="rId82"/>
              </a:graphicData>
            </a:graphic>
            <wp14:sizeRelH relativeFrom="margin">
              <wp14:pctWidth>0</wp14:pctWidth>
            </wp14:sizeRelH>
            <wp14:sizeRelV relativeFrom="margin">
              <wp14:pctHeight>0</wp14:pctHeight>
            </wp14:sizeRelV>
          </wp:anchor>
        </w:drawing>
      </w:r>
      <w:r>
        <w:rPr>
          <w:sz w:val="28"/>
        </w:rPr>
        <w:t xml:space="preserve">How confident are you with the </w:t>
      </w:r>
      <w:r>
        <w:rPr>
          <w:sz w:val="28"/>
        </w:rPr>
        <w:t>perfect tense</w:t>
      </w:r>
      <w:r>
        <w:rPr>
          <w:sz w:val="28"/>
        </w:rPr>
        <w:t>?</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sz w:val="28"/>
          <w:szCs w:val="28"/>
          <w:lang w:bidi="ar_SA" w:eastAsia="en_US" w:val="en_GB"/>
        </w:rPr>
      </w:pPr>
    </w:p>
    <w:p>
      <w:pPr>
        <w:rPr>
          <w:b w:val="1"/>
          <w:sz w:val="36"/>
          <w:szCs w:val="22"/>
          <w:lang w:bidi="ar_SA" w:eastAsia="en_US" w:val="en_GB"/>
        </w:rPr>
      </w:pPr>
      <w:r>
        <w:rPr>
          <w:noProof w:val="1"/>
          <w:lang w:eastAsia="en-GB"/>
        </w:rPr>
        <mc:AlternateContent>
          <mc:Choice Requires="wps">
            <w:drawing>
              <wp:anchor allowOverlap="1" behindDoc="0" distB="0" distL="114300" distR="114300" distT="0" layoutInCell="1" locked="0" relativeHeight="252249088" simplePos="0">
                <wp:simplePos x="0" y="0"/>
                <wp:positionH relativeFrom="margin">
                  <wp:posOffset>304800</wp:posOffset>
                </wp:positionH>
                <wp:positionV relativeFrom="paragraph">
                  <wp:posOffset>-142875</wp:posOffset>
                </wp:positionV>
                <wp:extent cx="1905000" cy="352425"/>
                <wp:effectExtent b="28575" l="0" r="19050" t="0"/>
                <wp:wrapNone/>
                <wp:docPr id="8220" name="Rounded Rectangle 8220"/>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Week 6-register</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4F08DD39" id="Rounded Rectangle 8220" o:spid="_x0000_s1131" style="position:absolute;margin-left:24pt;margin-top:-11.25pt;width:150pt;height:27.75pt;z-index:252249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OmJxShgIAABEFAAAOAAAAZHJzL2Uyb0RvYy54bWysVEtv2zAMvg/YfxB0X/1ovLVBnSJokGFA 0RZth54ZWX4AsqhJSpzs14+S3fSxnob5IJMixcenj7q43PeK7aR1HeqSZycpZ1ILrDrdlPzn4/rL GWfOg65AoZYlP0jHLxefP10MZi5zbFFV0jIKot18MCVvvTfzJHGilT24EzRSk7FG24Mn1TZJZWGg 6L1K8jT9mgxoK2NRSOdodzUa+SLGr2sp/G1dO+mZKjnV5uNq47oJa7K4gHljwbSdmMqAf6iih05T 0mOoFXhgW9v9FarvhEWHtT8R2CdY152QsQfqJkvfdfPQgpGxFwLHmSNM7v+FFTe7O8u6quRneU4A aejplu5xqytZsXvCD3SjJItWAmswbk5nHsydnTRHYuh8X9s+/Kknto8AH44Ay71ngjaz87RIU0oj yHZa5LO8CDeQvJw21vnvEnsWhJLbUEioIoILu2vnR/9nv5DRoeqqdadUVA7uSlm2A7pw4kmFA2cK nKfNkq/jN6V8c0xpNlB9xdm3gqoDYmKtwJPYG8LG6YYzUA1RXHgba3lz2tlmc8y6PC1Wq+yjJKHo Fbh2rC5GmNyUDrXLSNipx4D0iG2Q/H6zj9eUpXk4E/Y2WB3o8iyOrHZGrDvKcE3d3oElGhPQNJr+ lpZaIfWHk8RZi/b3R/vBn9hFVs4GGgvq/dcWrCQQf2ji3Xk2m4U5isqs+BY4Y19bNq8tettfIV1E Ro+AEVEM/l49i7XF/okmeBmykgm0oNwjypNy5cdxpTdAyOUyutHsGPDX+sGIEDxgF7B93D+BNRN1 PJHuBp9HCObvyDP6hpMal1uPdReZ9YIr0TIoNHeRoNMbEQb7tR69Xl6yxR8AAAD//wMAUEsDBBQA BgAIAAAAIQAU+HBb3QAAAAkBAAAPAAAAZHJzL2Rvd25yZXYueG1sTI9BT8MwDIXvSPyHyEjctoRu TFNpOqFKSMCNMQ7cvMY0hcapkmzr/j2BC9xsv6fn71WbyQ3iSCH2njXczBUI4tabnjsNu9eH2RpE TMgGB8+k4UwRNvXlRYWl8Sd+oeM2dSKHcCxRg01pLKWMrSWHce5H4qx9+OAw5TV00gQ85XA3yEKp lXTYc/5gcaTGUvu1PTgNb0qeH3nZYBusbVb0/P5Juyetr6+m+zsQiab0Z4Yf/IwOdWba+wObKAYN y3WukjTMiuIWRDYsfi/7PCwUyLqS/xvU3wAAAP//AwBQSwECLQAUAAYACAAAACEAtoM4kv4AAADh AQAAEwAAAAAAAAAAAAAAAAAAAAAAW0NvbnRlbnRfVHlwZXNdLnhtbFBLAQItABQABgAIAAAAIQA4 /SH/1gAAAJQBAAALAAAAAAAAAAAAAAAAAC8BAABfcmVscy8ucmVsc1BLAQItABQABgAIAAAAIQDO mJxShgIAABEFAAAOAAAAAAAAAAAAAAAAAC4CAABkcnMvZTJvRG9jLnhtbFBLAQItABQABgAIAAAA IQAU+HBb3QAAAAkBAAAPAAAAAAAAAAAAAAAAAOAEAABkcnMvZG93bnJldi54bWxQSwUGAAAAAAQA BADzAAAA6gUAAAAA " fillcolor="window" strokecolor="#a35dd1" strokeweight="1.25pt">
                <v:textbox>
                  <w:txbxContent>
                    <w:p w:rsidR="00CC1DF3" w:rsidRPr="004413C7" w:rsidRDefault="00CC1DF3" w:rsidP="00F61C54">
                      <w:pPr>
                        <w:jc w:val="center"/>
                        <w:rPr>
                          <w:sz w:val="24"/>
                        </w:rPr>
                      </w:pPr>
                      <w:r>
                        <w:rPr>
                          <w:sz w:val="32"/>
                        </w:rPr>
                        <w:t>Week 6-register</w:t>
                      </w:r>
                    </w:p>
                  </w:txbxContent>
                </v:textbox>
                <w10:wrap anchorx="margin"/>
              </v:roundrect>
            </w:pict>
          </mc:Fallback>
        </mc:AlternateContent>
      </w:r>
    </w:p>
    <w:p>
      <w:pPr>
        <w:rPr>
          <w:sz w:val="28"/>
          <w:szCs w:val="22"/>
          <w:lang w:bidi="ar_SA" w:eastAsia="en_US" w:val="en_GB"/>
        </w:rPr>
      </w:pPr>
      <w:r>
        <w:rPr>
          <w:sz w:val="28"/>
        </w:rPr>
        <w:t>What do we mean by ‘register’ in English? When is it important to consider register?</w:t>
      </w:r>
    </w:p>
    <w:p>
      <w:pPr>
        <w:rPr>
          <w:sz w:val="28"/>
          <w:szCs w:val="22"/>
          <w:u w:val="single"/>
          <w:lang w:bidi="ar_SA" w:eastAsia="en_US" w:val="en_GB"/>
        </w:rPr>
      </w:pPr>
      <w:r>
        <w:rPr>
          <w:sz w:val="28"/>
          <w:u w:val="single"/>
        </w:rPr>
        <w:t>Rules:</w:t>
      </w:r>
    </w:p>
    <w:p>
      <w:pPr>
        <w:spacing w:after="320" w:line="320" w:lineRule="atLeast"/>
        <w:rPr>
          <w:sz w:val="28"/>
          <w:szCs w:val="18"/>
          <w:lang w:bidi="ar_SA" w:eastAsia="en_US" w:val="en_GB"/>
        </w:rPr>
      </w:pPr>
      <w:r>
        <w:rPr>
          <w:sz w:val="28"/>
          <w:szCs w:val="18"/>
          <w:lang w:eastAsia="en-GB"/>
        </w:rPr>
        <w:t xml:space="preserve">Register often refers to the degree of formality of language, but in a more general sense it means the language used by a group of people who share similar work or interests, such as doctors or lawyers. </w:t>
      </w:r>
      <w:r>
        <w:rPr>
          <w:i w:val="1"/>
          <w:iCs w:val="1"/>
          <w:sz w:val="28"/>
          <w:szCs w:val="18"/>
        </w:rPr>
        <w:t>Register</w:t>
      </w:r>
      <w:r>
        <w:rPr>
          <w:sz w:val="28"/>
          <w:szCs w:val="18"/>
        </w:rPr>
        <w:t xml:space="preserve"> is the term used to indicate degrees of formality in language.</w:t>
      </w:r>
      <w:r>
        <w:rPr>
          <w:sz w:val="28"/>
          <w:szCs w:val="18"/>
        </w:rPr>
        <w:t xml:space="preserve"> </w:t>
      </w:r>
      <w:r>
        <w:rPr>
          <w:sz w:val="28"/>
          <w:szCs w:val="18"/>
          <w:lang w:eastAsia="en-GB" w:val="en-US"/>
        </w:rPr>
        <w:t xml:space="preserve">Register can be arranged into a spectrum from formal to informal. </w:t>
      </w:r>
    </w:p>
    <w:p>
      <w:pPr>
        <w:spacing w:after="320" w:line="320" w:lineRule="atLeast"/>
        <w:rPr>
          <w:sz w:val="28"/>
          <w:szCs w:val="18"/>
          <w:lang w:eastAsia="en-GB"/>
        </w:rPr>
      </w:pPr>
      <w:r>
        <w:rPr>
          <w:sz w:val="28"/>
          <w:szCs w:val="18"/>
          <w:lang w:eastAsia="en-GB" w:val="en-US"/>
        </w:rPr>
        <w:t>The way we speak changes depending on a great many things.</w:t>
      </w:r>
    </w:p>
    <w:p>
      <w:pPr>
        <w:spacing w:after="320" w:line="320" w:lineRule="atLeast"/>
        <w:rPr>
          <w:sz w:val="28"/>
          <w:szCs w:val="18"/>
          <w:lang w:eastAsia="en-GB"/>
        </w:rPr>
      </w:pPr>
      <w:r>
        <w:rPr>
          <w:sz w:val="28"/>
          <w:szCs w:val="18"/>
          <w:lang w:eastAsia="en-GB" w:val="en-US"/>
        </w:rPr>
        <w:t xml:space="preserve">You wouldn’t talk to your parents the same way you would talk to your siblings. You wouldn’t speak to your head teacher the same way as you would talk to your mates. You change the way you speak, often without knowing it, but now it’s time to study that phenomenon… </w:t>
      </w:r>
    </w:p>
    <w:p>
      <w:pPr>
        <w:spacing w:after="320" w:line="320" w:lineRule="atLeast"/>
        <w:rPr>
          <w:rFonts w:ascii="Arial" w:hAnsi="Arial"/>
          <w:sz w:val="18"/>
          <w:szCs w:val="18"/>
          <w:lang w:eastAsia="en-GB"/>
        </w:rPr>
      </w:pPr>
      <w:r>
        <w:rPr>
          <w:sz w:val="28"/>
          <w:szCs w:val="18"/>
          <w:u w:val="single"/>
          <w:lang w:eastAsia="en-GB"/>
        </w:rPr>
        <w:t xml:space="preserve">Example </w:t>
      </w:r>
      <w:r>
        <w:rPr>
          <w:sz w:val="28"/>
          <w:szCs w:val="18"/>
          <w:lang w:eastAsia="en-GB"/>
        </w:rPr>
        <w:br/>
        <w:t>For formal and informal register; 'Would you mind passing the salt?' is appropriate for a formal situation with strangers, whereas 'Pass me the salt' would be used for a situation where friends are talking, or possibly when being rude</w:t>
      </w:r>
      <w:r>
        <w:rPr>
          <w:rFonts w:ascii="Arial" w:hAnsi="Arial"/>
          <w:sz w:val="18"/>
          <w:szCs w:val="18"/>
          <w:lang w:eastAsia="en-GB"/>
        </w:rPr>
        <w:t xml:space="preserve">. </w:t>
      </w:r>
    </w:p>
    <w:p>
      <w:pPr>
        <w:numPr>
          <w:ilvl w:val="0"/>
          <w:numId w:val="32"/>
        </w:numPr>
        <w:spacing w:after="320" w:line="320" w:lineRule="atLeast"/>
        <w:rPr>
          <w:sz w:val="24"/>
          <w:szCs w:val="18"/>
          <w:lang w:eastAsia="en-GB"/>
        </w:rPr>
      </w:pPr>
      <w:r>
        <w:rPr>
          <w:b w:val="1"/>
          <w:bCs w:val="1"/>
          <w:sz w:val="24"/>
          <w:szCs w:val="18"/>
          <w:lang w:eastAsia="en-GB"/>
        </w:rPr>
        <w:t>Standard English – informal, neutral, formal and very formal. Standard English (SE) is the term used for vocab and grammar constructions considered to be ‘correct’ English, there is still a spectrum within this register.</w:t>
      </w:r>
    </w:p>
    <w:p>
      <w:pPr>
        <w:numPr>
          <w:ilvl w:val="0"/>
          <w:numId w:val="32"/>
        </w:numPr>
        <w:spacing w:after="320" w:line="320" w:lineRule="atLeast"/>
        <w:rPr>
          <w:sz w:val="24"/>
          <w:szCs w:val="18"/>
          <w:lang w:eastAsia="en-GB"/>
        </w:rPr>
      </w:pPr>
      <w:r>
        <w:rPr>
          <w:b w:val="1"/>
          <w:bCs w:val="1"/>
          <w:sz w:val="24"/>
          <w:szCs w:val="18"/>
          <w:lang w:eastAsia="en-GB"/>
        </w:rPr>
        <w:t>Colloquialism – a loose term meaning ‘language as it is spoken’. This could be applied to some kinds of slang or to the most informal language accepted as SE.</w:t>
      </w:r>
    </w:p>
    <w:p>
      <w:pPr>
        <w:numPr>
          <w:ilvl w:val="0"/>
          <w:numId w:val="32"/>
        </w:numPr>
        <w:spacing w:after="320" w:line="320" w:lineRule="atLeast"/>
        <w:rPr>
          <w:sz w:val="24"/>
          <w:szCs w:val="18"/>
          <w:lang w:eastAsia="en-GB"/>
        </w:rPr>
      </w:pPr>
      <w:r>
        <w:rPr>
          <w:b w:val="1"/>
          <w:bCs w:val="1"/>
          <w:sz w:val="24"/>
          <w:szCs w:val="18"/>
          <w:lang w:eastAsia="en-GB"/>
        </w:rPr>
        <w:t>Non-Standard (regional) dialect – words considered not to be ‘good’ or ‘correct’ SE. These words are usually region specific but do vary between person to person (Idiolects).</w:t>
      </w:r>
    </w:p>
    <w:p>
      <w:pPr>
        <w:numPr>
          <w:ilvl w:val="0"/>
          <w:numId w:val="32"/>
        </w:numPr>
        <w:spacing w:after="320" w:line="320" w:lineRule="atLeast"/>
        <w:rPr>
          <w:sz w:val="24"/>
          <w:szCs w:val="18"/>
          <w:lang w:eastAsia="en-GB"/>
        </w:rPr>
      </w:pPr>
      <w:r>
        <w:rPr>
          <w:b w:val="1"/>
          <w:bCs w:val="1"/>
          <w:sz w:val="24"/>
          <w:szCs w:val="18"/>
          <w:lang w:eastAsia="en-GB"/>
        </w:rPr>
        <w:t>Slang – a broad term for different use of language not considered to be ‘proper’ SE  but may be fairly widespread.</w:t>
      </w:r>
    </w:p>
    <w:p>
      <w:pPr>
        <w:numPr>
          <w:ilvl w:val="0"/>
          <w:numId w:val="32"/>
        </w:numPr>
        <w:spacing w:after="320" w:line="320" w:lineRule="atLeast"/>
        <w:rPr>
          <w:sz w:val="24"/>
          <w:szCs w:val="18"/>
          <w:lang w:eastAsia="en-GB"/>
        </w:rPr>
      </w:pPr>
      <w:r>
        <w:rPr>
          <w:b w:val="1"/>
          <w:bCs w:val="1"/>
          <w:sz w:val="24"/>
          <w:szCs w:val="18"/>
          <w:lang w:eastAsia="en-GB"/>
        </w:rPr>
        <w:t>Vulgarism – language which falls short of taboo and not usually used in ‘polite’ society.</w:t>
      </w:r>
    </w:p>
    <w:p>
      <w:pPr>
        <w:numPr>
          <w:ilvl w:val="0"/>
          <w:numId w:val="32"/>
        </w:numPr>
        <w:spacing w:after="320" w:line="320" w:lineRule="atLeast"/>
        <w:rPr>
          <w:sz w:val="24"/>
          <w:szCs w:val="18"/>
          <w:lang w:eastAsia="en-GB"/>
        </w:rPr>
      </w:pPr>
      <w:r>
        <w:rPr>
          <w:b w:val="1"/>
          <w:bCs w:val="1"/>
          <w:sz w:val="24"/>
          <w:szCs w:val="18"/>
          <w:lang w:eastAsia="en-GB"/>
        </w:rPr>
        <w:t>Taboo Language – words that are generally considered to be deeply offensive and unacceptable – swearing! There is also an undefined spectrum within this register.</w:t>
      </w:r>
    </w:p>
    <w:p>
      <w:pPr>
        <w:spacing w:after="320" w:line="320" w:lineRule="atLeast"/>
        <w:ind w:left="720"/>
        <w:rPr>
          <w:sz w:val="24"/>
          <w:szCs w:val="18"/>
          <w:lang w:eastAsia="en-GB"/>
        </w:rPr>
      </w:pPr>
    </w:p>
    <w:p>
      <w:pPr>
        <w:rPr>
          <w:sz w:val="28"/>
          <w:szCs w:val="22"/>
          <w:lang w:val="en-IE"/>
        </w:rPr>
      </w:pPr>
      <w:r>
        <w:rPr>
          <w:noProof w:val="1"/>
          <w:lang w:eastAsia="en-GB"/>
        </w:rPr>
        <mc:AlternateContent>
          <mc:Choice Requires="wps">
            <w:drawing>
              <wp:anchor allowOverlap="1" behindDoc="0" distB="0" distL="114300" distR="114300" distT="0" layoutInCell="1" locked="0" relativeHeight="252251136" simplePos="0">
                <wp:simplePos x="0" y="0"/>
                <wp:positionH relativeFrom="margin">
                  <wp:posOffset>228600</wp:posOffset>
                </wp:positionH>
                <wp:positionV relativeFrom="paragraph">
                  <wp:posOffset>-190500</wp:posOffset>
                </wp:positionV>
                <wp:extent cx="1133475" cy="352425"/>
                <wp:effectExtent b="28575" l="0" r="28575" t="0"/>
                <wp:wrapNone/>
                <wp:docPr id="8221" name="Rounded Rectangle 8221"/>
                <wp:cNvGraphicFramePr/>
                <a:graphic>
                  <a:graphicData uri="http://schemas.microsoft.com/office/word/2010/wordprocessingShape">
                    <wps:wsp>
                      <wps:cNvPr id="0" name=""/>
                      <wps:cNvSpPr/>
                      <wps:spPr>
                        <a:xfrm>
                          <a:ext cx="1133475"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3EDFCB37" id="Rounded Rectangle 8221" o:spid="_x0000_s1132" style="position:absolute;margin-left:18pt;margin-top:-15pt;width:89.25pt;height:27.75pt;z-index:252251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JEVgBhQIAABEFAAAOAAAAZHJzL2Uyb0RvYy54bWysVE1v2zAMvQ/YfxB0Xx07ydoFdYqgQYYB RRu0HXpmZPkDkEVNUmJnv36U7KYf62lYDoooUuTj06Mvr/pWsYO0rkGd8/RswpnUAotGVzn/+bj5 csGZ86ALUKhlzo/S8avl50+XnVnIDGtUhbSMkmi36EzOa+/NIkmcqGUL7gyN1OQs0bbgybRVUljo KHurkmwy+Zp0aAtjUUjn6HQ9OPky5i9LKfxdWTrpmco5YfNxtXHdhTVZXsKismDqRoww4B9QtNBo KnpKtQYPbG+bv1K1jbDosPRnAtsEy7IRMvZA3aSTd9081GBk7IXIceZEk/t/acXtYWtZU+T8IstS zjS09Er3uNeFLNg98Qe6UpJFL5HVGbegOw9ma0fL0TZ03pe2Df/UE+sjwccTwbL3TNBhmk6ns/M5 Z4J803k2y+bhBZKX28Y6/11iy8Im5zYACSgiuXC4cX6If44LFR2qptg0SkXj6K6VZQegByedFNhx psB5Osz5Jv7Gkm+uKc06wje/iOiAlFgq8AS0NcSN0xVnoCqSuPA2Ynlz29lqd6q6ms7X6/SjIgH0 Glw9oIsZxjClA3YZBTv2GJgeuA073+/6+EzpZBruhLMdFkd6PIuDqp0Rm4Yq3FC3W7AkYxI8jaa/ o6VUSP3huOOsRvv7o/MQT+oiL2cdjQX1/msPVhKJPzTp7ls6m4U5isZsfp6RYV97dq89et9eIz0E CYvQxW2I9+p5W1psn2iCV6EquUALqj2wPBrXfhhX+gYIuVrFMJodA/5GPxgRkgfuAreP/RNYM0rH k+hu8XmEYPFOPENsuKlxtfdYNlFZL7ySLINBcxcFOn4jwmC/tmPUy5ds+QcAAP//AwBQSwMEFAAG AAgAAAAhAFS/8t7eAAAACQEAAA8AAABkcnMvZG93bnJldi54bWxMj81OwzAQhO9IvIO1SNxauz+J qjROhSIhATdKOXBz4yUOxOsodtv07VlOcJvRjma/KXeT78UZx9gF0rCYKxBITbAdtRoOb4+zDYiY DFnTB0INV4ywq25vSlPYcKFXPO9TK7iEYmE0uJSGQsrYOPQmzsOAxLfPMHqT2I6ttKO5cLnv5VKp XHrTEX9wZsDaYfO9P3kN70pen2hdm2Z0rs7x5eMLD89a399ND1sQCaf0F4ZffEaHipmO4UQ2il7D KucpScNspVhwYLlYZyCOLLIMZFXK/wuqHwAAAP//AwBQSwECLQAUAAYACAAAACEAtoM4kv4AAADh AQAAEwAAAAAAAAAAAAAAAAAAAAAAW0NvbnRlbnRfVHlwZXNdLnhtbFBLAQItABQABgAIAAAAIQA4 /SH/1gAAAJQBAAALAAAAAAAAAAAAAAAAAC8BAABfcmVscy8ucmVsc1BLAQItABQABgAIAAAAIQAJ EVgBhQIAABEFAAAOAAAAAAAAAAAAAAAAAC4CAABkcnMvZTJvRG9jLnhtbFBLAQItABQABgAIAAAA IQBUv/Le3gAAAAkBAAAPAAAAAAAAAAAAAAAAAN8EAABkcnMvZG93bnJldi54bWxQSwUGAAAAAAQA BADzAAAA6gUAAAAA " fillcolor="window" strokecolor="#a35dd1" strokeweight="1.25pt">
                <v:textbox>
                  <w:txbxContent>
                    <w:p w:rsidR="00CC1DF3" w:rsidRPr="004413C7" w:rsidRDefault="00CC1DF3" w:rsidP="00F61C54">
                      <w:pPr>
                        <w:jc w:val="center"/>
                        <w:rPr>
                          <w:sz w:val="24"/>
                        </w:rPr>
                      </w:pPr>
                      <w:r>
                        <w:rPr>
                          <w:sz w:val="32"/>
                        </w:rPr>
                        <w:t>Task 1</w:t>
                      </w:r>
                    </w:p>
                  </w:txbxContent>
                </v:textbox>
                <w10:wrap anchorx="margin"/>
              </v:roundrect>
            </w:pict>
          </mc:Fallback>
        </mc:AlternateContent>
      </w:r>
    </w:p>
    <w:p>
      <w:pPr>
        <w:rPr>
          <w:sz w:val="28"/>
          <w:szCs w:val="22"/>
          <w:lang w:bidi="ar_SA" w:eastAsia="en_US" w:val="en_GB"/>
        </w:rPr>
      </w:pPr>
      <w:r>
        <w:rPr>
          <w:sz w:val="28"/>
          <w:lang w:val="en-IE"/>
        </w:rPr>
        <w:t>Pair each of the following sentences with their intended audience.</w:t>
      </w:r>
    </w:p>
    <w:p>
      <w:pPr>
        <w:rPr>
          <w:b w:val="1"/>
          <w:sz w:val="36"/>
          <w:szCs w:val="22"/>
          <w:lang w:bidi="ar_SA" w:eastAsia="en_US" w:val="en_GB"/>
        </w:rPr>
      </w:pPr>
      <w:r>
        <w:rPr>
          <w:noProof w:val="1"/>
          <w:lang w:eastAsia="en-GB"/>
        </w:rPr>
        <w:drawing>
          <wp:anchor allowOverlap="1" behindDoc="1" distB="0" distL="114300" distR="114300" distT="0" layoutInCell="1" locked="0" relativeHeight="252252160" simplePos="0">
            <wp:simplePos x="0" y="0"/>
            <wp:positionH relativeFrom="margin">
              <wp:align>left</wp:align>
            </wp:positionH>
            <wp:positionV relativeFrom="paragraph">
              <wp:posOffset>10795</wp:posOffset>
            </wp:positionV>
            <wp:extent cx="4714875" cy="2533480"/>
            <wp:effectExtent b="635" l="0" r="0" t="0"/>
            <wp:wrapTight wrapText="bothSides">
              <wp:wrapPolygon edited="0">
                <wp:start x="0" y="0"/>
                <wp:lineTo x="0" y="21443"/>
                <wp:lineTo x="21469" y="21443"/>
                <wp:lineTo x="21469" y="0"/>
                <wp:lineTo x="0" y="0"/>
              </wp:wrapPolygon>
            </wp:wrapTight>
            <wp:docPr id="4199" name="Picture 4199"/>
            <wp:cNvGraphicFramePr>
              <a:graphicFrameLocks noChangeAspect="1"/>
            </wp:cNvGraphicFramePr>
            <a:graphic>
              <a:graphicData uri="http://schemas.openxmlformats.org/drawingml/2006/picture">
                <pic:pic>
                  <pic:nvPicPr>
                    <pic:cNvPr id="4199" name="7CC5303.tmp"/>
                    <pic:cNvPicPr/>
                  </pic:nvPicPr>
                  <pic:blipFill>
                    <a:blip r:embed="rId83"/>
                    <a:stretch>
                      <a:fillRect/>
                    </a:stretch>
                  </pic:blipFill>
                  <pic:spPr>
                    <a:xfrm>
                      <a:off x="0" y="0"/>
                      <a:ext cx="4714875" cy="2533480"/>
                    </a:xfrm>
                    <a:prstGeom prst="rect">
                      <a:avLst/>
                    </a:prstGeom>
                  </pic:spPr>
                </pic:pic>
              </a:graphicData>
            </a:graphic>
            <wp14:sizeRelH relativeFrom="page">
              <wp14:pctWidth>0</wp14:pctWidth>
            </wp14:sizeRelH>
            <wp14:sizeRelV relativeFrom="page">
              <wp14:pctHeight>0</wp14:pctHeight>
            </wp14:sizeRelV>
          </wp:anchor>
        </w:drawing>
      </w: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p>
    <w:p>
      <w:pPr>
        <w:rPr>
          <w:b w:val="1"/>
          <w:sz w:val="36"/>
          <w:szCs w:val="22"/>
          <w:lang w:bidi="ar_SA" w:eastAsia="en_US" w:val="en_GB"/>
        </w:rPr>
      </w:pPr>
      <w:r>
        <w:rPr>
          <w:noProof w:val="1"/>
          <w:lang w:eastAsia="en-GB"/>
        </w:rPr>
        <mc:AlternateContent>
          <mc:Choice Requires="wps">
            <w:drawing>
              <wp:anchor allowOverlap="1" behindDoc="0" distB="0" distL="114300" distR="114300" distT="0" layoutInCell="1" locked="0" relativeHeight="252254208" simplePos="0">
                <wp:simplePos x="0" y="0"/>
                <wp:positionH relativeFrom="margin">
                  <wp:align>left</wp:align>
                </wp:positionH>
                <wp:positionV relativeFrom="paragraph">
                  <wp:posOffset>170180</wp:posOffset>
                </wp:positionV>
                <wp:extent cx="1133475" cy="352425"/>
                <wp:effectExtent b="28575" l="0" r="28575" t="0"/>
                <wp:wrapNone/>
                <wp:docPr id="4200" name="Rounded Rectangle 4200"/>
                <wp:cNvGraphicFramePr/>
                <a:graphic>
                  <a:graphicData uri="http://schemas.microsoft.com/office/word/2010/wordprocessingShape">
                    <wps:wsp>
                      <wps:cNvPr id="0" name=""/>
                      <wps:cNvSpPr/>
                      <wps:spPr>
                        <a:xfrm>
                          <a:ext cx="1133475"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2</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491EB956" id="Rounded Rectangle 4200" o:spid="_x0000_s1133" style="position:absolute;margin-left:0;margin-top:13.4pt;width:89.25pt;height:27.75pt;z-index:2522542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Z1yrihQIAABEFAAAOAAAAZHJzL2Uyb0RvYy54bWysVEtv2zAMvg/YfxB0Xx0nztoFdYqgQYYB RRu0HXpmZPkByKImKbGzXz9KdtPHehrmgyyKFB8fP+ryqm8VO0jrGtQ5T88mnEktsGh0lfOfj5sv F5w5D7oAhVrm/Cgdv1p+/nTZmYWcYo2qkJaRE+0Wncl57b1ZJIkTtWzBnaGRmpQl2hY8ibZKCgsd eW9VMp1MviYd2sJYFNI5Ol0PSr6M/stSCn9Xlk56pnJOufm42rjuwposL2FRWTB1I8Y04B+yaKHR FPTkag0e2N42f7lqG2HRYenPBLYJlmUjZKyBqkkn76p5qMHIWAuB48wJJvf/3Irbw9aypsh5RnBy pqGlLt3jXheyYPeEH+hKSRa1BFZn3ILuPJitHSVH21B5X9o2/Kkm1keAjyeAZe+ZoMM0nc2y8zln gnSz+TSbzkMHkpfbxjr/XWLLwibnNiQSsojgwuHG+cH+2S5EdKiaYtMoFYWju1aWHYAaTjwpsONM gfN0mPNN/MaQb64pzTrKb34RswNiYqnAU6KtIWycrjgDVRHFhbcxlze3na12p6ir2Xy9Tj8KEpJe g6uH7KKH0UzpkLuMhB1rDEgP2Iad73d9bFM6ycKdcLbD4kjNsziw2hmxaSjCDVW7BUs0pn7SaPo7 WkqFVB+OO85qtL8/Og/2xC7SctbRWFDtv/ZgJYH4QxPvvqVZFuYoCtn8fEqCfa3ZvdbofXuN1IiU HgEj4jbYe/W8LS22TzTBqxCVVKAFxR5QHoVrP4wrvQFCrlbRjGbHgL/RD0YE5wG7gO1j/wTWjNTx RLpbfB4hWLwjz2Abbmpc7T2WTWTWC65EyyDQ3EWCjm9EGOzXcrR6ecmWfwAAAP//AwBQSwMEFAAG AAgAAAAhAL+CEJ3bAAAABgEAAA8AAABkcnMvZG93bnJldi54bWxMz8FOwzAMBuA7Eu8QGYkbSylQ qq7uhCohATfGOOyWNaYpNE6VZFv39mQnOFq/9ftzvZrtKA7kw+AY4XaRgSDunB64R9h8PN+UIEJU rNXomBBOFGDVXF7UqtLuyO90WMdepBIOlUIwMU6VlKEzZFVYuIk4ZV/OWxXT6HupvTqmcjvKPMsK adXA6YJRE7WGup/13iJ8ZvL0wvet6rwxbUFv22/avCJeX81PSxCR5vi3DGd+okOTTDu3Zx3EiJAe iQh5kfzn9LF8ALFDKPM7kE0t//ObXwAAAP//AwBQSwECLQAUAAYACAAAACEAtoM4kv4AAADhAQAA EwAAAAAAAAAAAAAAAAAAAAAAW0NvbnRlbnRfVHlwZXNdLnhtbFBLAQItABQABgAIAAAAIQA4/SH/ 1gAAAJQBAAALAAAAAAAAAAAAAAAAAC8BAABfcmVscy8ucmVsc1BLAQItABQABgAIAAAAIQCZ1yri hQIAABEFAAAOAAAAAAAAAAAAAAAAAC4CAABkcnMvZTJvRG9jLnhtbFBLAQItABQABgAIAAAAIQC/ ghCd2wAAAAYBAAAPAAAAAAAAAAAAAAAAAN8EAABkcnMvZG93bnJldi54bWxQSwUGAAAAAAQABADz AAAA5wUAAAAA " fillcolor="window" strokecolor="#a35dd1" strokeweight="1.25pt">
                <v:textbox>
                  <w:txbxContent>
                    <w:p w:rsidR="00CC1DF3" w:rsidRPr="004413C7" w:rsidRDefault="00CC1DF3" w:rsidP="005D1676">
                      <w:pPr>
                        <w:jc w:val="center"/>
                        <w:rPr>
                          <w:sz w:val="24"/>
                        </w:rPr>
                      </w:pPr>
                      <w:r>
                        <w:rPr>
                          <w:sz w:val="32"/>
                        </w:rPr>
                        <w:t>Task 2</w:t>
                      </w:r>
                    </w:p>
                  </w:txbxContent>
                </v:textbox>
                <w10:wrap anchorx="margin"/>
              </v:roundrect>
            </w:pict>
          </mc:Fallback>
        </mc:AlternateContent>
      </w:r>
    </w:p>
    <w:p>
      <w:pPr>
        <w:rPr>
          <w:b w:val="1"/>
          <w:sz w:val="36"/>
          <w:szCs w:val="22"/>
          <w:lang w:bidi="ar_SA" w:eastAsia="en_US" w:val="en_GB"/>
        </w:rPr>
      </w:pPr>
    </w:p>
    <w:p>
      <w:pPr>
        <w:rPr>
          <w:b w:val="1"/>
          <w:bCs w:val="1"/>
          <w:sz w:val="28"/>
          <w:szCs w:val="28"/>
          <w:lang w:bidi="ar_SA" w:eastAsia="en_US" w:val="en_GB"/>
        </w:rPr>
      </w:pPr>
      <w:r>
        <w:rPr>
          <w:b w:val="1"/>
          <w:bCs w:val="1"/>
          <w:sz w:val="28"/>
          <w:szCs w:val="28"/>
        </w:rPr>
        <w:t>Read the different situations below and choose which of the three options would be most suited</w:t>
      </w:r>
      <w:r>
        <w:rPr>
          <w:b w:val="1"/>
          <w:bCs w:val="1"/>
          <w:sz w:val="28"/>
          <w:szCs w:val="28"/>
        </w:rPr>
        <w:t>, circle your choice and write a sentence saying why underneath.</w:t>
      </w:r>
    </w:p>
    <w:p>
      <w:pPr>
        <w:rPr>
          <w:b w:val="1"/>
          <w:bCs w:val="1"/>
          <w:sz w:val="28"/>
          <w:szCs w:val="28"/>
          <w:lang w:bidi="ar_SA" w:eastAsia="en_US" w:val="en_GB"/>
        </w:rPr>
      </w:pPr>
      <w:r>
        <w:rPr>
          <w:b w:val="1"/>
          <w:bCs w:val="1"/>
          <w:sz w:val="28"/>
          <w:szCs w:val="28"/>
        </w:rPr>
        <w:t>i) You are in court as a witness in a case. One of the barristers is asking you to point out a woman in the courtroom. What is the most appropriate answer?</w:t>
      </w:r>
    </w:p>
    <w:p>
      <w:pPr>
        <w:rPr>
          <w:sz w:val="28"/>
          <w:szCs w:val="28"/>
          <w:lang w:bidi="ar_SA" w:eastAsia="en_US" w:val="en_GB"/>
        </w:rPr>
      </w:pPr>
    </w:p>
    <w:p>
      <w:pPr>
        <w:rPr>
          <w:sz w:val="28"/>
          <w:szCs w:val="28"/>
          <w:lang w:bidi="ar_SA" w:eastAsia="en_US" w:val="en_GB"/>
        </w:rPr>
      </w:pPr>
      <w:r>
        <w:rPr>
          <w:sz w:val="28"/>
          <w:szCs w:val="28"/>
        </w:rPr>
        <w:tab/>
        <w:t>a)</w:t>
      </w:r>
      <w:r>
        <w:rPr>
          <w:sz w:val="28"/>
          <w:szCs w:val="28"/>
        </w:rPr>
        <w:tab/>
        <w:t>“It was her. I saw her do it, honest.”</w:t>
      </w:r>
    </w:p>
    <w:p>
      <w:pPr>
        <w:rPr>
          <w:sz w:val="28"/>
          <w:szCs w:val="28"/>
          <w:lang w:bidi="ar_SA" w:eastAsia="en_US" w:val="en_GB"/>
        </w:rPr>
      </w:pPr>
      <w:r>
        <w:rPr>
          <w:sz w:val="28"/>
          <w:szCs w:val="28"/>
        </w:rPr>
        <w:tab/>
        <w:t>b)</w:t>
      </w:r>
      <w:r>
        <w:rPr>
          <w:sz w:val="28"/>
          <w:szCs w:val="28"/>
        </w:rPr>
        <w:tab/>
        <w:t>“I'm certain it was her.”</w:t>
      </w:r>
    </w:p>
    <w:p>
      <w:pPr>
        <w:rPr>
          <w:sz w:val="28"/>
          <w:szCs w:val="28"/>
          <w:lang w:bidi="ar_SA" w:eastAsia="en_US" w:val="en_GB"/>
        </w:rPr>
      </w:pPr>
      <w:r>
        <w:rPr>
          <w:sz w:val="28"/>
          <w:szCs w:val="28"/>
        </w:rPr>
        <w:tab/>
        <w:t>c)</w:t>
      </w:r>
      <w:r>
        <w:rPr>
          <w:sz w:val="28"/>
          <w:szCs w:val="28"/>
        </w:rPr>
        <w:tab/>
        <w:t>“I'm certain it was the lady over there.”</w:t>
      </w:r>
    </w:p>
    <w:p>
      <w:pPr>
        <w:rPr>
          <w:sz w:val="28"/>
          <w:szCs w:val="28"/>
          <w:lang w:bidi="ar_SA" w:eastAsia="en_US" w:val="en_GB"/>
        </w:rPr>
      </w:pPr>
    </w:p>
    <w:p>
      <w:pPr>
        <w:rPr>
          <w:b w:val="1"/>
          <w:bCs w:val="1"/>
          <w:sz w:val="28"/>
          <w:szCs w:val="28"/>
          <w:lang w:bidi="ar_SA" w:eastAsia="en_US" w:val="en_GB"/>
        </w:rPr>
      </w:pPr>
      <w:r>
        <w:rPr>
          <w:b w:val="1"/>
          <w:bCs w:val="1"/>
          <w:sz w:val="28"/>
          <w:szCs w:val="28"/>
        </w:rPr>
        <w:t>ii) You are at an interview for a job you really want. You are asked why you want the job. What is the most appropriate answer?</w:t>
      </w:r>
    </w:p>
    <w:p>
      <w:pPr>
        <w:rPr>
          <w:sz w:val="28"/>
          <w:szCs w:val="28"/>
          <w:lang w:bidi="ar_SA" w:eastAsia="en_US" w:val="en_GB"/>
        </w:rPr>
      </w:pPr>
    </w:p>
    <w:p>
      <w:pPr>
        <w:rPr>
          <w:sz w:val="28"/>
          <w:szCs w:val="28"/>
          <w:lang w:bidi="ar_SA" w:eastAsia="en_US" w:val="en_GB"/>
        </w:rPr>
      </w:pPr>
      <w:r>
        <w:rPr>
          <w:sz w:val="28"/>
          <w:szCs w:val="28"/>
        </w:rPr>
        <w:tab/>
        <w:t>a)</w:t>
      </w:r>
      <w:r>
        <w:rPr>
          <w:sz w:val="28"/>
          <w:szCs w:val="28"/>
        </w:rPr>
        <w:tab/>
        <w:t>“Don't know.”</w:t>
      </w:r>
    </w:p>
    <w:p>
      <w:pPr>
        <w:rPr>
          <w:sz w:val="28"/>
          <w:szCs w:val="28"/>
          <w:lang w:bidi="ar_SA" w:eastAsia="en_US" w:val="en_GB"/>
        </w:rPr>
      </w:pPr>
      <w:r>
        <w:rPr>
          <w:sz w:val="28"/>
          <w:szCs w:val="28"/>
        </w:rPr>
        <w:tab/>
        <w:t>b)</w:t>
      </w:r>
      <w:r>
        <w:rPr>
          <w:sz w:val="28"/>
          <w:szCs w:val="28"/>
        </w:rPr>
        <w:tab/>
        <w:t>“I'd love to work for you. I think it would be enjoyable and rewarding.”</w:t>
      </w:r>
    </w:p>
    <w:p>
      <w:pPr>
        <w:rPr>
          <w:sz w:val="28"/>
          <w:szCs w:val="28"/>
          <w:lang w:bidi="ar_SA" w:eastAsia="en_US" w:val="en_GB"/>
        </w:rPr>
      </w:pPr>
      <w:r>
        <w:rPr>
          <w:sz w:val="28"/>
          <w:szCs w:val="28"/>
        </w:rPr>
        <w:tab/>
        <w:t>c)</w:t>
      </w:r>
      <w:r>
        <w:rPr>
          <w:sz w:val="28"/>
          <w:szCs w:val="28"/>
        </w:rPr>
        <w:tab/>
        <w:t>“I reckon it'll be ok. If I go for it, I'd be good at the job.”</w:t>
      </w:r>
    </w:p>
    <w:p>
      <w:pPr>
        <w:rPr>
          <w:sz w:val="28"/>
          <w:szCs w:val="28"/>
          <w:lang w:bidi="ar_SA" w:eastAsia="en_US" w:val="en_GB"/>
        </w:rPr>
      </w:pPr>
    </w:p>
    <w:p>
      <w:pPr>
        <w:rPr>
          <w:b w:val="1"/>
          <w:bCs w:val="1"/>
          <w:sz w:val="28"/>
          <w:szCs w:val="28"/>
          <w:lang w:bidi="ar_SA" w:eastAsia="en_US" w:val="en_GB"/>
        </w:rPr>
      </w:pPr>
      <w:r>
        <w:rPr>
          <w:b w:val="1"/>
          <w:bCs w:val="1"/>
          <w:sz w:val="28"/>
          <w:szCs w:val="28"/>
        </w:rPr>
        <w:t>iii) You are on a building site and a bricklayer shouts over to you to pass him a trowel. What is the most appropriate answer?</w:t>
      </w:r>
    </w:p>
    <w:p>
      <w:pPr>
        <w:rPr>
          <w:sz w:val="28"/>
          <w:szCs w:val="28"/>
          <w:lang w:bidi="ar_SA" w:eastAsia="en_US" w:val="en_GB"/>
        </w:rPr>
      </w:pPr>
    </w:p>
    <w:p>
      <w:pPr>
        <w:rPr>
          <w:sz w:val="28"/>
          <w:szCs w:val="28"/>
          <w:lang w:bidi="ar_SA" w:eastAsia="en_US" w:val="en_GB"/>
        </w:rPr>
      </w:pPr>
      <w:r>
        <w:rPr>
          <w:sz w:val="28"/>
          <w:szCs w:val="28"/>
        </w:rPr>
        <w:tab/>
        <w:t>a)</w:t>
      </w:r>
      <w:r>
        <w:rPr>
          <w:sz w:val="28"/>
          <w:szCs w:val="28"/>
        </w:rPr>
        <w:tab/>
        <w:t>“Here you go, mate.”</w:t>
      </w:r>
    </w:p>
    <w:p>
      <w:pPr>
        <w:rPr>
          <w:sz w:val="28"/>
          <w:szCs w:val="28"/>
          <w:lang w:bidi="ar_SA" w:eastAsia="en_US" w:val="en_GB"/>
        </w:rPr>
      </w:pPr>
      <w:r>
        <w:rPr>
          <w:sz w:val="28"/>
          <w:szCs w:val="28"/>
        </w:rPr>
        <w:tab/>
        <w:t>b)</w:t>
      </w:r>
      <w:r>
        <w:rPr>
          <w:sz w:val="28"/>
          <w:szCs w:val="28"/>
        </w:rPr>
        <w:tab/>
        <w:t>“Take this, my friend.”</w:t>
      </w:r>
    </w:p>
    <w:p>
      <w:pPr>
        <w:rPr>
          <w:sz w:val="28"/>
          <w:szCs w:val="28"/>
          <w:lang w:bidi="ar_SA" w:eastAsia="en_US" w:val="en_GB"/>
        </w:rPr>
      </w:pPr>
      <w:r>
        <w:rPr>
          <w:sz w:val="28"/>
          <w:szCs w:val="28"/>
        </w:rPr>
        <w:tab/>
        <w:t>c)</w:t>
      </w:r>
      <w:r>
        <w:rPr>
          <w:sz w:val="28"/>
          <w:szCs w:val="28"/>
        </w:rPr>
        <w:tab/>
        <w:t>“Is this the one you require?”</w:t>
      </w:r>
    </w:p>
    <w:p>
      <w:pPr>
        <w:rPr>
          <w:sz w:val="28"/>
          <w:szCs w:val="28"/>
          <w:lang w:bidi="ar_SA" w:eastAsia="en_US" w:val="en_GB"/>
        </w:rPr>
      </w:pPr>
    </w:p>
    <w:p>
      <w:pPr>
        <w:rPr>
          <w:b w:val="1"/>
          <w:bCs w:val="1"/>
          <w:sz w:val="28"/>
          <w:szCs w:val="28"/>
          <w:lang w:bidi="ar_SA" w:eastAsia="en_US" w:val="en_GB"/>
        </w:rPr>
      </w:pPr>
      <w:r>
        <w:rPr>
          <w:b w:val="1"/>
          <w:bCs w:val="1"/>
          <w:sz w:val="28"/>
          <w:szCs w:val="28"/>
        </w:rPr>
        <w:t>iv) In class, a teacher asks you a question, but you don't know the answer.</w:t>
      </w:r>
    </w:p>
    <w:p>
      <w:pPr>
        <w:rPr>
          <w:sz w:val="28"/>
          <w:szCs w:val="28"/>
          <w:lang w:bidi="ar_SA" w:eastAsia="en_US" w:val="en_GB"/>
        </w:rPr>
      </w:pPr>
    </w:p>
    <w:p>
      <w:pPr>
        <w:rPr>
          <w:sz w:val="28"/>
          <w:szCs w:val="28"/>
          <w:lang w:bidi="ar_SA" w:eastAsia="en_US" w:val="en_GB"/>
        </w:rPr>
      </w:pPr>
      <w:r>
        <w:rPr>
          <w:sz w:val="28"/>
          <w:szCs w:val="28"/>
        </w:rPr>
        <w:tab/>
        <w:t>a)</w:t>
      </w:r>
      <w:r>
        <w:rPr>
          <w:sz w:val="28"/>
          <w:szCs w:val="28"/>
        </w:rPr>
        <w:tab/>
        <w:t>“I don't know.”</w:t>
      </w:r>
    </w:p>
    <w:p>
      <w:pPr>
        <w:rPr>
          <w:sz w:val="28"/>
          <w:szCs w:val="28"/>
          <w:lang w:bidi="ar_SA" w:eastAsia="en_US" w:val="en_GB"/>
        </w:rPr>
      </w:pPr>
      <w:r>
        <w:rPr>
          <w:sz w:val="28"/>
          <w:szCs w:val="28"/>
        </w:rPr>
        <w:tab/>
        <w:t>b)</w:t>
      </w:r>
      <w:r>
        <w:rPr>
          <w:sz w:val="28"/>
          <w:szCs w:val="28"/>
        </w:rPr>
        <w:tab/>
        <w:t>“How am I supposed to know?”</w:t>
      </w:r>
    </w:p>
    <w:p>
      <w:pPr>
        <w:rPr>
          <w:sz w:val="28"/>
          <w:szCs w:val="28"/>
          <w:lang w:bidi="ar_SA" w:eastAsia="en_US" w:val="en_GB"/>
        </w:rPr>
      </w:pPr>
      <w:r>
        <w:rPr>
          <w:sz w:val="28"/>
          <w:szCs w:val="28"/>
        </w:rPr>
        <w:tab/>
        <w:t>c)</w:t>
      </w:r>
      <w:r>
        <w:rPr>
          <w:sz w:val="28"/>
          <w:szCs w:val="28"/>
        </w:rPr>
        <w:tab/>
        <w:t>“I'm not sure. Could you explain, please?”</w:t>
      </w: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36"/>
          <w:szCs w:val="22"/>
          <w:lang w:bidi="ar_SA" w:eastAsia="en_US" w:val="en_GB"/>
        </w:rPr>
      </w:pPr>
    </w:p>
    <w:p>
      <w:pPr>
        <w:tabs>
          <w:tab w:leader="none" w:pos="1515" w:val="left"/>
          <w:tab w:leader="none" w:pos="4873" w:val="center"/>
        </w:tabs>
        <w:jc w:val="center"/>
        <w:rPr>
          <w:sz w:val="28"/>
          <w:szCs w:val="28"/>
          <w:lang w:bidi="ar_SA" w:eastAsia="en_US" w:val="en_GB"/>
        </w:rPr>
      </w:pPr>
      <w:r>
        <w:rPr>
          <w:noProof w:val="1"/>
          <w:sz w:val="36"/>
          <w:lang w:eastAsia="en-GB"/>
        </w:rPr>
        <mc:AlternateContent>
          <mc:Choice Requires="wps">
            <w:drawing>
              <wp:anchor allowOverlap="1" behindDoc="0" distB="0" distL="114300" distR="114300" distT="0" layoutInCell="1" locked="0" relativeHeight="252266496" simplePos="0">
                <wp:simplePos x="0" y="0"/>
                <wp:positionH relativeFrom="margin">
                  <wp:align>center</wp:align>
                </wp:positionH>
                <wp:positionV relativeFrom="paragraph">
                  <wp:posOffset>-352425</wp:posOffset>
                </wp:positionV>
                <wp:extent cx="466725" cy="533400"/>
                <wp:effectExtent b="38100" l="19050" r="47625" t="38100"/>
                <wp:wrapNone/>
                <wp:docPr id="4201" name="5-Point Star 4201"/>
                <wp:cNvGraphicFramePr/>
                <a:graphic>
                  <a:graphicData uri="http://schemas.microsoft.com/office/word/2010/wordprocessingShape">
                    <wps:wsp>
                      <wps:cNvPr id="0" name=""/>
                      <wps:cNvSpPr/>
                      <wps:spPr>
                        <a:xfrm>
                          <a:ext cx="466725" cy="533400"/>
                        </a:xfrm>
                        <a:prstGeom prst="star5">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xmlns:w10="urn:schemas-microsoft-com:office:word" w14:anchorId="4104027C" id="5-Point Star 4201" o:spid="_x0000_s1026" style="position:absolute;margin-left:0;margin-top:-27.75pt;width:36.75pt;height:42pt;z-index:252266496;visibility:visible;mso-wrap-style:square;mso-wrap-distance-left:9pt;mso-wrap-distance-top:0;mso-wrap-distance-right:9pt;mso-wrap-distance-bottom:0;mso-position-horizontal:center;mso-position-horizontal-relative:margin;mso-position-vertical:absolute;mso-position-vertical-relative:text;v-text-anchor:middle" coordsize="466725,5334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6pGzEjQIAAHYFAAAOAAAAZHJzL2Uyb0RvYy54bWysVN9v2jAQfp+0/8Hyexug0G6ooUKtmCZV LRqd+mwch1hyfN7ZENhfv7MTAmqrPUzjwdzl7r774e98e7evDdsp9BpszoeXA86UlVBou8n5z5fF xRfOfBC2EAasyvlBeX43+/zptnFTNYIKTKGQEYj108blvArBTbPMy0rVwl+CU5aMJWAtAqm4yQoU DaHXJhsNBtdZA1g4BKm8p68PrZHPEn5ZKhmey9KrwEzOqbaQTkznOp7Z7FZMNyhcpWVXhviHKmqh LSXtoR5EEGyL+h1UrSWChzJcSqgzKEstVeqBuhkO3nSzqoRTqRcajnf9mPz/g5VPuyUyXeR8TAVw ZkVNtzS5WIK2ga2CQJYMNKfG+Sm5r9wSO82TGJvel1jHf2qH7dNsD/1s1T4wSR/H19c3owlnkkyT q6vxIM0+OwU79OGbgppFIedEGpykkYrdow+UkXyPPjGZB6OLhTYmKbhZ3xtkO0H3vKBfD3/mlsUO 2pqTFA5GxWBjf6iSZkBVjlLGxD7V4wkplQ3D1lSJQrVpJgP6RQJRYX1E0hJgRC6pvB67A4jMfo/d wnT+MVQl8vbBg78V1gb3ESkz2NAH19oCfgRgqKsuc+tP5Z+NJoprKA7EEIR2dbyTC00X9Ch8WAqk XaGtov0Pz3SUBpqcQydxVgH+/uh79CcKk5WzhnaPbvvXVqDizHy3RO6vw/E4LmtSxpObESl4blmf W+y2vge6dmIvVZfE6B/MUSwR6ld6JuYxK5mElZQ75zLgUbkP7ZtAD41U83lyowV1IjzalZMRPE41 8u9l/yrQdSwNRO8nOO6pmL7hausbIy3MtwFKnYh8mms3b1ruRJzuIYqvx7mevE7P5ewPAAAA//8D AFBLAwQUAAYACAAAACEAok0jad0AAAAGAQAADwAAAGRycy9kb3ducmV2LnhtbEyPQUvDQBCF74L/ YRnBW7tpJFpiJqUIPZUerEXobZudJsHsbMhu09hf73jS0/B4j/e+KVaT69RIQ2g9IyzmCSjiytuW a4TDx2a2BBWiYWs6z4TwTQFW5f1dYXLrr/xO4z7WSko45AahibHPtQ5VQ86Eue+JxTv7wZkocqi1 HcxVyl2n0yR51s60LAuN6emtoeprf3EI29sYtsfPnu063W2Om8X5tptGxMeHaf0KKtIU/8Lwiy/o UArTyV/YBtUhyCMRYZZlGSixX57knhDSZQa6LPR//PIHAAD//wMAUEsBAi0AFAAGAAgAAAAhALaD OJL+AAAA4QEAABMAAAAAAAAAAAAAAAAAAAAAAFtDb250ZW50X1R5cGVzXS54bWxQSwECLQAUAAYA CAAAACEAOP0h/9YAAACUAQAACwAAAAAAAAAAAAAAAAAvAQAAX3JlbHMvLnJlbHNQSwECLQAUAAYA CAAAACEAOqRsxI0CAAB2BQAADgAAAAAAAAAAAAAAAAAuAgAAZHJzL2Uyb0RvYy54bWxQSwECLQAU AAYACAAAACEAok0jad0AAAAGAQAADwAAAAAAAAAAAAAAAADnBAAAZHJzL2Rvd25yZXYueG1sUEsF BgAAAAAEAAQA8wAAAPEFAAAAAA== " path="m,203740r178274,2l233363,r55088,203742l466725,203740,322497,329658r55091,203741l233363,407479,89137,533399,144228,329658,,203740xe" fillcolor="yellow" strokecolor="#0a5382 [1604]" strokeweight="1.25pt">
                <v:path arrowok="t" o:connecttype="custom" o:connectlocs="0,203740;178274,203742;233363,0;288451,203742;466725,203740;322497,329658;377588,533399;233363,407479;89137,533399;144228,329658;0,203740" o:connectangles="0,0,0,0,0,0,0,0,0,0,0"/>
                <w10:wrap anchorx="margin"/>
              </v:shape>
            </w:pict>
          </mc:Fallback>
        </mc:AlternateContent>
      </w:r>
    </w:p>
    <w:p>
      <w:pPr>
        <w:tabs>
          <w:tab w:leader="none" w:pos="1515" w:val="left"/>
          <w:tab w:leader="none" w:pos="4873" w:val="center"/>
        </w:tabs>
        <w:jc w:val="center"/>
        <w:rPr>
          <w:sz w:val="28"/>
          <w:szCs w:val="28"/>
          <w:lang w:bidi="ar_SA" w:eastAsia="en_US" w:val="en_GB"/>
        </w:rPr>
      </w:pPr>
      <w:r>
        <w:rPr>
          <w:sz w:val="28"/>
          <w:szCs w:val="28"/>
        </w:rPr>
        <w:t>Merit challenge</w:t>
      </w:r>
    </w:p>
    <w:p>
      <w:pPr>
        <w:pStyle w:val="ListParagraph"/>
        <w:numPr>
          <w:ilvl w:val="0"/>
          <w:numId w:val="33"/>
        </w:numPr>
        <w:tabs>
          <w:tab w:leader="none" w:pos="1515" w:val="left"/>
          <w:tab w:leader="none" w:pos="4873" w:val="center"/>
        </w:tabs>
        <w:rPr>
          <w:rStyle w:val="Normal"/>
          <w:rFonts w:ascii="Times New Roman" w:hAnsi="Times New Roman"/>
          <w:sz w:val="28"/>
          <w:szCs w:val="28"/>
          <w:lang w:bidi="ar_SA" w:eastAsia="en_US" w:val="en_GB"/>
        </w:rPr>
      </w:pPr>
      <w:r>
        <w:rPr>
          <w:sz w:val="28"/>
          <w:szCs w:val="28"/>
        </w:rPr>
        <w:t xml:space="preserve">Find an example of </w:t>
      </w:r>
      <w:r>
        <w:rPr>
          <w:sz w:val="28"/>
          <w:szCs w:val="28"/>
        </w:rPr>
        <w:t xml:space="preserve">an example of where the writer has used an informal register </w:t>
      </w:r>
      <w:r>
        <w:rPr>
          <w:sz w:val="28"/>
          <w:szCs w:val="28"/>
        </w:rPr>
        <w:t>in your reading book. Write it here:</w:t>
      </w:r>
    </w:p>
    <w:p>
      <w:pPr>
        <w:tabs>
          <w:tab w:leader="none" w:pos="1515" w:val="left"/>
          <w:tab w:leader="none" w:pos="4873" w:val="center"/>
        </w:tabs>
        <w:rPr>
          <w:sz w:val="28"/>
          <w:szCs w:val="28"/>
          <w:lang w:bidi="ar_SA" w:eastAsia="en_US" w:val="en_GB"/>
        </w:rPr>
      </w:pPr>
    </w:p>
    <w:p>
      <w:pPr>
        <w:tabs>
          <w:tab w:leader="none" w:pos="1515" w:val="left"/>
          <w:tab w:leader="none" w:pos="4873" w:val="center"/>
        </w:tabs>
        <w:rPr>
          <w:sz w:val="28"/>
          <w:szCs w:val="28"/>
          <w:lang w:bidi="ar_SA" w:eastAsia="en_US" w:val="en_GB"/>
        </w:rPr>
      </w:pPr>
      <w:r>
        <w:rPr>
          <w:sz w:val="28"/>
          <w:szCs w:val="28"/>
        </w:rPr>
        <w:t xml:space="preserve">Look through your exercise book. Have you used </w:t>
      </w:r>
      <w:r>
        <w:rPr>
          <w:sz w:val="28"/>
          <w:szCs w:val="28"/>
        </w:rPr>
        <w:t>any formal register</w:t>
      </w:r>
      <w:r>
        <w:rPr>
          <w:sz w:val="28"/>
          <w:szCs w:val="28"/>
        </w:rPr>
        <w:t>? Highlight an example and get your partner to check it.</w:t>
      </w:r>
    </w:p>
    <w:p>
      <w:pPr>
        <w:tabs>
          <w:tab w:leader="none" w:pos="1515" w:val="left"/>
          <w:tab w:leader="none" w:pos="4873" w:val="center"/>
        </w:tabs>
        <w:rPr>
          <w:sz w:val="28"/>
          <w:szCs w:val="22"/>
          <w:lang w:bidi="ar_SA" w:eastAsia="en_US" w:val="en_GB"/>
        </w:rPr>
      </w:pP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56256" simplePos="0">
                <wp:simplePos x="0" y="0"/>
                <wp:positionH relativeFrom="margin">
                  <wp:align>left</wp:align>
                </wp:positionH>
                <wp:positionV relativeFrom="paragraph">
                  <wp:posOffset>5715</wp:posOffset>
                </wp:positionV>
                <wp:extent cx="1905000" cy="352425"/>
                <wp:effectExtent b="28575" l="0" r="19050" t="0"/>
                <wp:wrapNone/>
                <wp:docPr id="4202" name="Rounded Rectangle 4202"/>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Review learning</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49DAAAF4" id="Rounded Rectangle 4202" o:spid="_x0000_s1134" style="position:absolute;margin-left:0;margin-top:.45pt;width:150pt;height:27.75pt;z-index:2522562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Dqkl7hQIAABEFAAAOAAAAZHJzL2Uyb0RvYy54bWysVEtv2zAMvg/YfxB0X/1osrVBnSJokGFA 0RZth54ZWX4AsqhJSuzs14+S3fSxnobl4JAixcfHj7q4HDrF9tK6FnXBs5OUM6kFlq2uC/7zcfPl jDPnQZegUMuCH6Tjl8vPny56s5A5NqhKaRkF0W7Rm4I33ptFkjjRyA7cCRqpyVih7cCTauuktNBT 9E4leZp+TXq0pbEopHN0uh6NfBnjV5UU/raqnPRMFZxq8/Fr43cbvsnyAha1BdO0YioD/qGKDlpN SY+h1uCB7Wz7V6iuFRYdVv5EYJdgVbVCxh6omyx9181DA0bGXggcZ44wuf8XVtzs7yxry4LP8jTn TENHU7rHnS5lye4JP9C1kixaCazeuAXdeTB3dtIciaHzobJd+Kee2BABPhwBloNngg6z83SepjQH QbbTeT7L52ECycttY53/LrFjQSi4DYWEKiK4sL92fvR/9gsZHaq23LRKReXgrpRle6CBE09K7DlT 4DwdFnwTf1PKN9eUZj3VNz/7NqfqgJhYKfAkdoawcbrmDFRNFBfexlre3Ha23h6zrk7n63X2UZJQ 9BpcM1YXI0xuSofaZSTs1GNAesQ2SH7YDnFMWRohC2dbLA80PIsjq50Rm5YyXFO3d2CJxgQ0raa/ pU+lkPrDSeKsQfv7o/PgT+wiK2c9rQX1/msHVhKIPzTx7jybzcIeRWU2/5aTYl9btq8tetddIQ0i o0fAiCgGf6+excpi90QbvApZyQRaUO4R5Um58uO60hsg5GoV3Wh3DPhr/WBECB6wC9g+Dk9gzUQd T6S7wecVgsU78oy+4abG1c5j1UZmveBKtAwK7V0k6PRGhMV+rUevl5ds+QcAAP//AwBQSwMEFAAG AAgAAAAhALKnW9zYAAAABAEAAA8AAABkcnMvZG93bnJldi54bWxMj8FOwzAQRO9I/IO1SNyoDZQI QpwKRUICbpRy4LZNljgQryPbbdO/ZznBcTSjmTfVavaj2lNMQ2ALlwsDirgN3cC9hc3b48UtqJSR OxwDk4UjJVjVpycVll048Cvt17lXUsKpRAsu56nUOrWOPKZFmIjF+wzRYxYZe91FPEi5H/WVMYX2 OLAsOJyocdR+r3fewrvRxydeNthG55qCXj6+aPNs7fnZ/HAPKtOc/8Lwiy/oUAvTNuy4S2q0IEey hTtQ4l0bI3Jr4aZYgq4r/R++/gEAAP//AwBQSwECLQAUAAYACAAAACEAtoM4kv4AAADhAQAAEwAA AAAAAAAAAAAAAAAAAAAAW0NvbnRlbnRfVHlwZXNdLnhtbFBLAQItABQABgAIAAAAIQA4/SH/1gAA AJQBAAALAAAAAAAAAAAAAAAAAC8BAABfcmVscy8ucmVsc1BLAQItABQABgAIAAAAIQADqkl7hQIA ABEFAAAOAAAAAAAAAAAAAAAAAC4CAABkcnMvZTJvRG9jLnhtbFBLAQItABQABgAIAAAAIQCyp1vc 2AAAAAQBAAAPAAAAAAAAAAAAAAAAAN8EAABkcnMvZG93bnJldi54bWxQSwUGAAAAAAQABADzAAAA 5AUAAAAA " fillcolor="window" strokecolor="#a35dd1" strokeweight="1.25pt">
                <v:textbox>
                  <w:txbxContent>
                    <w:p w:rsidR="00CC1DF3" w:rsidRPr="004413C7" w:rsidRDefault="00CC1DF3" w:rsidP="00B524D8">
                      <w:pPr>
                        <w:jc w:val="center"/>
                        <w:rPr>
                          <w:sz w:val="24"/>
                        </w:rPr>
                      </w:pPr>
                      <w:r>
                        <w:rPr>
                          <w:sz w:val="32"/>
                        </w:rPr>
                        <w:t>Review learning</w:t>
                      </w:r>
                    </w:p>
                  </w:txbxContent>
                </v:textbox>
                <w10:wrap anchorx="margin"/>
              </v:roundrect>
            </w:pict>
          </mc:Fallback>
        </mc:AlternateContent>
      </w:r>
    </w:p>
    <w:p>
      <w:pPr>
        <w:rPr>
          <w:sz w:val="28"/>
          <w:szCs w:val="22"/>
          <w:lang w:bidi="ar_SA" w:eastAsia="en_US" w:val="en_GB"/>
        </w:rPr>
      </w:pP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57280" simplePos="0">
                <wp:simplePos x="0" y="0"/>
                <wp:positionH relativeFrom="margin">
                  <wp:align>right</wp:align>
                </wp:positionH>
                <wp:positionV relativeFrom="paragraph">
                  <wp:posOffset>428625</wp:posOffset>
                </wp:positionV>
                <wp:extent cx="6162675" cy="1371600"/>
                <wp:effectExtent b="19050" l="0" r="28575" t="0"/>
                <wp:wrapNone/>
                <wp:docPr id="4203" name="Text Box 4203"/>
                <wp:cNvGraphicFramePr/>
                <a:graphic>
                  <a:graphicData uri="http://schemas.microsoft.com/office/word/2010/wordprocessingShape">
                    <wps:wsp>
                      <wps:cNvPr id="0" name=""/>
                      <wps:cNvSpPr txBox="1"/>
                      <wps:spPr>
                        <a:xfrm>
                          <a:ext cx="6162675" cy="1371600"/>
                        </a:xfrm>
                        <a:prstGeom prst="rect">
                          <a:avLst/>
                        </a:prstGeom>
                        <a:solidFill>
                          <a:schemeClr val="lt1"/>
                        </a:solidFill>
                        <a:ln w="6350">
                          <a:solidFill>
                            <a:srgbClr val="000000"/>
                          </a:solidFill>
                        </a:ln>
                        <a:effectLst/>
                      </wps:spPr>
                      <wps:style>
                        <a:lnRef idx="0">
                          <a:schemeClr val="accent1"/>
                        </a:lnRef>
                        <a:fillRef idx="0">
                          <a:schemeClr val="accent1"/>
                        </a:fillRef>
                        <a:effectRef idx="0">
                          <a:schemeClr val="accent1"/>
                        </a:effectRef>
                        <a:fontRef idx="minor">
                          <a:schemeClr val="dk1"/>
                        </a:fontRef>
                      </wps:style>
                      <wps:txbx>
                        <w:txbxContent>
                          <w:p>
                            <w:pPr>
                              <w:jc w:val="left"/>
                            </w:pPr>
                          </w:p>
                          <w:p>
                            <w:pPr>
                              <w:jc w:val="left"/>
                            </w:pPr>
                          </w:p>
                          <w:p>
                            <w:pPr>
                              <w:jc w:val="left"/>
                            </w:pPr>
                          </w:p>
                          <w:p>
                            <w:pPr>
                              <w:jc w:val="left"/>
                            </w:pPr>
                          </w:p>
                          <w:p>
                            <w:pPr>
                              <w:jc w:val="left"/>
                            </w:pPr>
                          </w:p>
                          <w:p>
                            <w:pPr>
                              <w:jc w:val="left"/>
                            </w:pPr>
                          </w:p>
                          <w:p>
                            <w:pPr>
                              <w:jc w:val="left"/>
                            </w:pPr>
                          </w:p>
                          <w:p>
                            <w:pPr>
                              <w:jc w:val="left"/>
                            </w:pPr>
                          </w:p>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14E911E2" id="Text Box 4203" o:spid="_x0000_s1135" type="#_x0000_t202" style="position:absolute;margin-left:434.05pt;margin-top:33.75pt;width:485.25pt;height:108pt;z-index:252257280;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w8oLLnAIAAMIFAAAOAAAAZHJzL2Uyb0RvYy54bWysVFtP2zAUfp+0/2D5fSRpS9kqUtSBmCYh QCsTz65jtxaOj2e7Tbpfv2MnvTFemPaS2D7fuX3ncnnV1ppshPMKTEmLs5wSYThUyixL+vPp9tNn SnxgpmIajCjpVnh6Nf344bKxEzGAFehKOIJGjJ80tqSrEOwkyzxfiZr5M7DCoFCCq1nAq1tmlWMN Wq91NsjzcdaAq6wDLrzH15tOSKfJvpSChwcpvQhElxRjC+nr0ncRv9n0kk2WjtmV4n0Y7B+iqJky 6HRv6oYFRtZO/WWqVtyBBxnOONQZSKm4SDlgNkX+Kpv5ilmRckFyvN3T5P+fWX6/eXREVSUdDfIh JYbVWKUn0QbyFVqSHpGjxvoJQucWwaFFCdY6chffPT7G1Fvp6vjHpAjKke3tnuFoj+PjuBgPxhfn lHCUFcOLYpynGmQHdet8+CagJvFQUoclTMyyzZ0P6BKhO0j05kGr6lZpnS6xbcS1dmTDsOA6pCBR 4wSlDWkwlOF5ngyfyKLpvf5CM/4S0zy1gDdtojuRGqwP60BFOoWtFhGjzQ8hkeDEyBsxMs6F2ceZ 0BElMaP3KPb4Q1TvUe7yQI3kGUzYK9fKgOtYOqW2etlRKzs8knSUdzyGdtGmziry8a5XFlBtsYUc dIPoLb9VyPgd8+GROZw87BrcJuEBP1IDlgn6EyUrcL/feo94HAiUUtLgJJfU/1ozJyjR3w2Oypdi NIqjny6j84sBXtyxZHEsMev6GrB3CtxblqdjxAe9O0oH9TMunVn0iiJmOPouadgdr0O3X3BpcTGb JRAOu2Xhzswtj6Yjz7HTntpn5mzf6QGH5B52M88mrxq+w0ZNA7N1AKnSNESmO1b7CuCiSA3bL7W4 iY7vCXVYvdM/AAAA//8DAFBLAwQUAAYACAAAACEA5i2JStwAAAAHAQAADwAAAGRycy9kb3ducmV2 LnhtbEyPwU7DMBBE70j8g7VI3KhDUds0ZFMBarlwoiDObry1LeJ1FLtp+PuaE9x2NKOZt/Vm8p0Y aYguMML9rABB3Abt2CB8fuzuShAxKdaqC0wIPxRh01xf1arS4czvNO6TEbmEY6UQbEp9JWVsLXkV Z6Enzt4xDF6lLAcj9aDOudx3cl4US+mV47xgVU8vltrv/ckjbJ/N2rSlGuy21M6N09fxzbwi3t5M T48gEk3pLwy/+Bkdmsx0CCfWUXQI+ZGEsFwtQGR3vSrycUCYlw8LkE0t//M3FwAAAP//AwBQSwEC LQAUAAYACAAAACEAtoM4kv4AAADhAQAAEwAAAAAAAAAAAAAAAAAAAAAAW0NvbnRlbnRfVHlwZXNd LnhtbFBLAQItABQABgAIAAAAIQA4/SH/1gAAAJQBAAALAAAAAAAAAAAAAAAAAC8BAABfcmVscy8u cmVsc1BLAQItABQABgAIAAAAIQCw8oLLnAIAAMIFAAAOAAAAAAAAAAAAAAAAAC4CAABkcnMvZTJv RG9jLnhtbFBLAQItABQABgAIAAAAIQDmLYlK3AAAAAcBAAAPAAAAAAAAAAAAAAAAAPYEAABkcnMv ZG93bnJldi54bWxQSwUGAAAAAAQABADzAAAA/wUAAAAA " fillcolor="white [3201]" strokeweight=".5pt">
                <v:textbox>
                  <w:txbxContent>
                    <w:p w:rsidR="00CC1DF3" w:rsidRDefault="00CC1DF3" w:rsidP="00B524D8"/>
                    <w:p w:rsidR="00CC1DF3" w:rsidRDefault="00CC1DF3" w:rsidP="00B524D8"/>
                    <w:p w:rsidR="00CC1DF3" w:rsidRDefault="00CC1DF3" w:rsidP="00B524D8"/>
                    <w:p w:rsidR="00CC1DF3" w:rsidRDefault="00CC1DF3" w:rsidP="00B524D8"/>
                    <w:p w:rsidR="00CC1DF3" w:rsidRDefault="00CC1DF3" w:rsidP="00B524D8"/>
                    <w:p w:rsidR="00CC1DF3" w:rsidRDefault="00CC1DF3" w:rsidP="00B524D8"/>
                    <w:p w:rsidR="00CC1DF3" w:rsidRDefault="00CC1DF3" w:rsidP="00B524D8"/>
                    <w:p w:rsidR="00CC1DF3" w:rsidRDefault="00CC1DF3" w:rsidP="00B524D8"/>
                    <w:p w:rsidR="00CC1DF3" w:rsidRDefault="00CC1DF3" w:rsidP="00B524D8"/>
                  </w:txbxContent>
                </v:textbox>
                <w10:wrap anchorx="margin"/>
              </v:shape>
            </w:pict>
          </mc:Fallback>
        </mc:AlternateContent>
      </w:r>
      <w:r>
        <w:rPr>
          <w:sz w:val="28"/>
        </w:rPr>
        <w:t xml:space="preserve">Record the rules for using the appropriate register in the box below. </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r>
        <w:rPr>
          <w:noProof w:val="1"/>
          <w:lang w:eastAsia="en-GB"/>
        </w:rPr>
        <w:drawing>
          <wp:anchor allowOverlap="1" behindDoc="1" distB="0" distL="114300" distR="114300" distT="0" layoutInCell="1" locked="0" relativeHeight="252259328" simplePos="0">
            <wp:simplePos x="0" y="0"/>
            <wp:positionH relativeFrom="column">
              <wp:posOffset>2028825</wp:posOffset>
            </wp:positionH>
            <wp:positionV relativeFrom="paragraph">
              <wp:posOffset>131445</wp:posOffset>
            </wp:positionV>
            <wp:extent cx="302895" cy="600075"/>
            <wp:effectExtent b="9525" l="0" r="1905" t="0"/>
            <wp:wrapTight wrapText="bothSides">
              <wp:wrapPolygon edited="0">
                <wp:start x="0" y="0"/>
                <wp:lineTo x="0" y="21257"/>
                <wp:lineTo x="20377" y="21257"/>
                <wp:lineTo x="20377" y="0"/>
                <wp:lineTo x="0" y="0"/>
              </wp:wrapPolygon>
            </wp:wrapTight>
            <wp:docPr id="4221" name="Picture 4221"/>
            <wp:cNvGraphicFramePr>
              <a:graphicFrameLocks noChangeAspect="1"/>
            </wp:cNvGraphicFramePr>
            <a:graphic>
              <a:graphicData uri="http://schemas.openxmlformats.org/drawingml/2006/picture">
                <pic:pic>
                  <pic:nvPicPr>
                    <pic:cNvPr id="18" name="0102500.tmp"/>
                    <pic:cNvPicPr/>
                  </pic:nvPicPr>
                  <pic:blipFill>
                    <a:blip r:embed="rId5" cstate="print"/>
                    <a:stretch>
                      <a:fillRect/>
                    </a:stretch>
                  </pic:blipFill>
                  <pic:spPr>
                    <a:xfrm>
                      <a:off x="0" y="0"/>
                      <a:ext cx="302895" cy="600075"/>
                    </a:xfrm>
                    <a:prstGeom prst="rect">
                      <a:avLst/>
                    </a:prstGeom>
                  </pic:spPr>
                </pic:pic>
              </a:graphicData>
            </a:graphic>
            <wp14:sizeRelH relativeFrom="page">
              <wp14:pctWidth>0</wp14:pctWidth>
            </wp14:sizeRelH>
            <wp14:sizeRelV relativeFrom="page">
              <wp14:pctHeight>0</wp14:pctHeight>
            </wp14:sizeRelV>
          </wp:anchor>
        </w:drawing>
      </w:r>
    </w:p>
    <w:p>
      <w:pPr>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258304" simplePos="0">
                <wp:simplePos x="0" y="0"/>
                <wp:positionH relativeFrom="margin">
                  <wp:align>left</wp:align>
                </wp:positionH>
                <wp:positionV relativeFrom="paragraph">
                  <wp:posOffset>15240</wp:posOffset>
                </wp:positionV>
                <wp:extent cx="1905000" cy="352425"/>
                <wp:effectExtent b="28575" l="0" r="19050" t="0"/>
                <wp:wrapNone/>
                <wp:docPr id="4204" name="Rounded Rectangle 4204"/>
                <wp:cNvGraphicFramePr/>
                <a:graphic>
                  <a:graphicData uri="http://schemas.microsoft.com/office/word/2010/wordprocessingShape">
                    <wps:wsp>
                      <wps:cNvPr id="0" name=""/>
                      <wps:cNvSpPr/>
                      <wps:spPr>
                        <a:xfrm>
                          <a:ext cx="1905000" cy="35242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Progress timeline</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09BDA24D" id="Rounded Rectangle 4204" o:spid="_x0000_s1136" style="position:absolute;margin-left:0;margin-top:1.2pt;width:150pt;height:27.75pt;z-index:2522583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Vh5b1hwIAABEFAAAOAAAAZHJzL2Uyb0RvYy54bWysVEtv2zAMvg/YfxB0X22n8doGdYqgQYYB RVe0HXpmZPkByKImKbGzXz9KdtPHehqWg0OKFB8fP+ryaugU20vrWtQFz05SzqQWWLa6LvjPx82X c86cB12CQi0LfpCOXy0/f7rszULOsEFVSssoiHaL3hS88d4sksSJRnbgTtBITcYKbQeeVFsnpYWe oncqmaXp16RHWxqLQjpHp+vRyJcxflVJ4X9UlZOeqYJTbT5+bfxuwzdZXsKitmCaVkxlwD9U0UGr Kekx1Bo8sJ1t/wrVtcKiw8qfCOwSrKpWyNgDdZOl77p5aMDI2AuB48wRJvf/worb/Z1lbVnw+Syd c6ahoynd406XsmT3hB/oWkkWrQRWb9yC7jyYOztpjsTQ+VDZLvxTT2yIAB+OAMvBM0GH2UWapynN QZDtNJ/NZ3mYQPJy21jnv0nsWBAKbkMhoYoILuxvnB/9n/1CRoeqLTetUlE5uGtl2R5o4MSTEnvO FDhPhwXfxN+U8s01pVlP9eXnZzlVB8TESoEnsTOEjdM1Z6BqorjwNtby5raz9faYdXWar9fZR0lC 0WtwzVhdjDC5KR1ql5GwU48B6RHbIPlhO8QxZelZuBPOtlgeaHgWR1Y7IzYtZbihbu/AEo0JaFpN /4M+lULqDyeJswbt74/Ogz+xi6yc9bQW1PuvHVhJIH7XxLuLbD4PexSVeX42I8W+tmxfW/Suu0Ya REaPgBFRDP5ePYuVxe6JNngVspIJtKDcI8qTcu3HdaU3QMjVKrrR7hjwN/rBiBA8YBewfRyewJqJ Op5Id4vPKwSLd+QZfcNNjaudx6qNzHrBlWgZFNq7SNDpjQiL/VqPXi8v2fIPAAAA//8DAFBLAwQU AAYACAAAACEAfm/8RNkAAAAFAQAADwAAAGRycy9kb3ducmV2LnhtbEyPwU7DMBBE70j8g7VI3KhN KQVCnApFQgJulHLgto2XOBCvo9ht079nOcFxNKOZN+VqCr3a05i6yBYuZwYUcRNdx62FzdvjxS2o lJEd9pHJwpESrKrTkxILFw/8Svt1bpWUcCrQgs95KLROjaeAaRYHYvE+4xgwixxb7UY8SHno9dyY pQ7YsSx4HKj21Hyvd8HCu9HHJ17U2Ize10t6+fiizbO152fTwz2oTFP+C8MvvqBDJUzbuGOXVG9B jmQL8wUoMa+MEb21cH1zB7oq9X/66gcAAP//AwBQSwECLQAUAAYACAAAACEAtoM4kv4AAADhAQAA EwAAAAAAAAAAAAAAAAAAAAAAW0NvbnRlbnRfVHlwZXNdLnhtbFBLAQItABQABgAIAAAAIQA4/SH/ 1gAAAJQBAAALAAAAAAAAAAAAAAAAAC8BAABfcmVscy8ucmVsc1BLAQItABQABgAIAAAAIQAVh5b1 hwIAABEFAAAOAAAAAAAAAAAAAAAAAC4CAABkcnMvZTJvRG9jLnhtbFBLAQItABQABgAIAAAAIQB+ b/xE2QAAAAUBAAAPAAAAAAAAAAAAAAAAAOEEAABkcnMvZG93bnJldi54bWxQSwUGAAAAAAQABADz AAAA5wUAAAAA " fillcolor="window" strokecolor="#a35dd1" strokeweight="1.25pt">
                <v:textbox>
                  <w:txbxContent>
                    <w:p w:rsidR="00CC1DF3" w:rsidRPr="004413C7" w:rsidRDefault="00CC1DF3" w:rsidP="00B524D8">
                      <w:pPr>
                        <w:jc w:val="center"/>
                        <w:rPr>
                          <w:sz w:val="24"/>
                        </w:rPr>
                      </w:pPr>
                      <w:r>
                        <w:rPr>
                          <w:sz w:val="32"/>
                        </w:rPr>
                        <w:t>Progress timeline</w:t>
                      </w:r>
                    </w:p>
                  </w:txbxContent>
                </v:textbox>
                <w10:wrap anchorx="margin"/>
              </v:roundrect>
            </w:pict>
          </mc:Fallback>
        </mc:AlternateContent>
      </w:r>
    </w:p>
    <w:p>
      <w:pPr>
        <w:rPr>
          <w:sz w:val="28"/>
          <w:szCs w:val="22"/>
          <w:lang w:bidi="ar_SA" w:eastAsia="en_US" w:val="en_GB"/>
        </w:rPr>
      </w:pPr>
      <w:r>
        <w:rPr>
          <w:sz w:val="28"/>
        </w:rPr>
        <w:t xml:space="preserve"> </w:t>
      </w:r>
    </w:p>
    <w:p>
      <w:pPr>
        <w:rPr>
          <w:sz w:val="28"/>
          <w:szCs w:val="22"/>
          <w:lang w:bidi="ar_SA" w:eastAsia="en_US" w:val="en_GB"/>
        </w:rPr>
      </w:pPr>
      <w:r>
        <w:rPr>
          <w:noProof w:val="1"/>
          <w:sz w:val="28"/>
          <w:lang w:eastAsia="en-GB"/>
        </w:rPr>
        <mc:AlternateContent>
          <mc:Choice Requires="wps">
            <w:drawing>
              <wp:anchor allowOverlap="1" behindDoc="0" distB="0" distL="114300" distR="114300" distT="0" layoutInCell="1" locked="0" relativeHeight="252264448" simplePos="0">
                <wp:simplePos x="0" y="0"/>
                <wp:positionH relativeFrom="column">
                  <wp:posOffset>4238625</wp:posOffset>
                </wp:positionH>
                <wp:positionV relativeFrom="paragraph">
                  <wp:posOffset>1376045</wp:posOffset>
                </wp:positionV>
                <wp:extent cx="390525" cy="390525"/>
                <wp:effectExtent b="28575" l="0" r="28575" t="0"/>
                <wp:wrapNone/>
                <wp:docPr id="4216" name="Text Box 4216"/>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11447F45" id="Text Box 4216" o:spid="_x0000_s1137" type="#_x0000_t202" style="position:absolute;margin-left:333.75pt;margin-top:108.35pt;width:30.75pt;height:30.75pt;z-index:252264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QV22tXgIAAM4EAAAOAAAAZHJzL2Uyb0RvYy54bWysVNtuGjEQfa/Uf7D8XnYhQBOUJaJEVJVQ EimJ8my83rCq1+Pahl369T02l9z6VJUHMzefGZ+Z2currtFsq5yvyRS838s5U0ZSWZvngj8+LL6c c+aDMKXQZFTBd8rzq+nnT5etnagBrUmXyjGAGD9pbcHXIdhJlnm5Vo3wPbLKwFmRa0SA6p6z0okW 6I3OBnk+zlpypXUklfewXu+dfJrwq0rJcFtVXgWmC47aQjpdOlfxzKaXYvLshF3X8lCG+IcqGlEb JD1BXYsg2MbVH6CaWjryVIWepCajqqqlSm/Aa/r5u9fcr4VV6S0gx9sTTf7/wcqb7Z1jdVnw4aA/ 5syIBl16UF1g36hjyQiOWusnCL23CA4dPOh15C7aPYzx6V3lmviPRzH4wfbuxHDEkzCeXeSjwYgz CddBBkr2ctk6H74ralgUCu7QwMSr2C592IceQ2IuT7ouF7XWSdn5uXZsK9BrjEhJLWda+ABjwRfp F2tGtjfXtGFtwcdnozxleuOLuU6YKy3kz48IwNMm5ldp3g51vjATpdCtusRyPz8/8raicgc6He2H 0lu5qJFuiYrvhMMUgkFsVrjFUWlCjXSQOFuT+/03e4zHcMDLWYupLrj/tRFOgYgfBmNz0R8O4xok ZTj6OoDiXntWrz1m08wJZPaxw1YmMcYHfRQrR80TFnAWs8IljETugoejOA/7XcMCSzWbpSAMvhVh ae6tjNCRuUjzQ/cknD30PWBgbug4/2Lyrv372HjT0GwTqKrTbESm96yiy1HB0qR+HxY8buVrPUW9 fIamfwAAAP//AwBQSwMEFAAGAAgAAAAhAEnGyi7eAAAACwEAAA8AAABkcnMvZG93bnJldi54bWxM j8FOwzAMhu9IvENkJG4sXSXarjSdEBJHhBg7wC1LTBtonKrJurKnx5zgaPvT7+9vtosfxIxTdIEU rFcZCCQTrKNOwf718aYCEZMmq4dAqOAbI2zby4tG1zac6AXnXeoEh1CstYI+pbGWMpoevY6rMCLx 7SNMXicep07aSZ843A8yz7JCeu2IP/R6xIcezdfu6BVYegtk3t3T2dHOuM35ufo0s1LXV8v9HYiE S/qD4Vef1aFlp0M4ko1iUFAU5S2jCvJ1UYJgosw33O7Am7LKQbaN/N+h/QEAAP//AwBQSwECLQAU AAYACAAAACEAtoM4kv4AAADhAQAAEwAAAAAAAAAAAAAAAAAAAAAAW0NvbnRlbnRfVHlwZXNdLnht bFBLAQItABQABgAIAAAAIQA4/SH/1gAAAJQBAAALAAAAAAAAAAAAAAAAAC8BAABfcmVscy8ucmVs c1BLAQItABQABgAIAAAAIQBQV22tXgIAAM4EAAAOAAAAAAAAAAAAAAAAAC4CAABkcnMvZTJvRG9j LnhtbFBLAQItABQABgAIAAAAIQBJxsou3gAAAAsBAAAPAAAAAAAAAAAAAAAAALgEAABkcnMvZG93 bnJldi54bWxQSwUGAAAAAAQABADzAAAAwwUAAAAA " fillcolor="window" strokeweight=".5pt">
                <v:textbox>
                  <w:txbxContent>
                    <w:p w:rsidR="00CC1DF3" w:rsidRDefault="00CC1DF3" w:rsidP="00B524D8"/>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63424" simplePos="0">
                <wp:simplePos x="0" y="0"/>
                <wp:positionH relativeFrom="margin">
                  <wp:posOffset>3008630</wp:posOffset>
                </wp:positionH>
                <wp:positionV relativeFrom="paragraph">
                  <wp:posOffset>1395095</wp:posOffset>
                </wp:positionV>
                <wp:extent cx="390525" cy="409575"/>
                <wp:effectExtent b="28575" l="0" r="28575" t="0"/>
                <wp:wrapNone/>
                <wp:docPr id="4217" name="Text Box 4217"/>
                <wp:cNvGraphicFramePr/>
                <a:graphic>
                  <a:graphicData uri="http://schemas.microsoft.com/office/word/2010/wordprocessingShape">
                    <wps:wsp>
                      <wps:cNvPr id="0" name=""/>
                      <wps:cNvSpPr txBox="1"/>
                      <wps:spPr>
                        <a:xfrm>
                          <a:ext cx="390525" cy="40957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xmlns:w10="urn:schemas-microsoft-com:office:word" w14:anchorId="419AC73E" id="Text Box 4217" o:spid="_x0000_s1138" type="#_x0000_t202" style="position:absolute;margin-left:236.9pt;margin-top:109.85pt;width:30.75pt;height:32.25pt;z-index:25226342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gmzH9YQIAAM4EAAAOAAAAZHJzL2Uyb0RvYy54bWysVMtuGjEU3VfqP1jeNzMQSAJiiGgiqkpR EolUWRuPJ4zq8XVtwwz9+h6bR0jSVVUWxvfh+zj33Jlcd41mG+V8TabgvbOcM2UklbV5KfiPp/mX K858EKYUmowq+FZ5fj39/GnS2rHq04p0qRxDEOPHrS34KgQ7zjIvV6oR/oysMjBW5BoRILqXrHSi RfRGZ/08v8hacqV1JJX30N7ujHya4leVkuGhqrwKTBcctYV0unQu45lNJ2L84oRd1XJfhviHKhpR GyQ9hroVQbC1qz+EamrpyFMVziQ1GVVVLVXqAd308nfdLFbCqtQLwPH2CJP/f2Hl/ebRsbos+KDf u+TMiAZTelJdYF+pY0kJjFrrx3BdWDiHDhbMOmIX9R7K2HpXuSb+oykGO9DeHhGO8SSU56N82B9y JmEa5KPh5TBGyV4fW+fDN0UNi5eCOwww4So2dz7sXA8uMZcnXZfzWuskbP2NdmwjMGtQpKSWMy18 gLLg8/TbZ3vzTBvWFvzifJinTG9sMdcx5lIL+fNjBFSvTcyvEt/2db4iE2+hW3YJ5V4+OuC2pHIL OB3tSOmtnNdId4eKH4UDC4EgNis84Kg0oUba3zhbkfv9N330Bzlg5awFqwvuf62FUwDiuwFtRr3B IK5BEgbDyz4Ed2pZnlrMurkhgNnDDluZrtE/6MO1ctQ8YwFnMStMwkjkLng4XG/CbtewwFLNZskJ xLci3JmFlTF0RC7C/NQ9C2f3cw8gzD0d+C/G78a/840vDc3Wgao6cSMivUMVnIoCliaxa7/gcStP 5eT1+hma/gEAAP//AwBQSwMEFAAGAAgAAAAhACJdxl/gAAAACwEAAA8AAABkcnMvZG93bnJldi54 bWxMj8FOwzAQRO+V+AdrK3GjTpOWpiFOhZA4IkTgADfXXhLTeB3Fbhr69ZhTe9zZ0cybcjfZjo04 eONIwHKRAENSThtqBHy8P9/lwHyQpGXnCAX8oodddTMrZaHdid5wrEPDYgj5QgpoQ+gLzr1q0Uq/ cD1S/H27wcoQz6HhepCnGG47nibJPbfSUGxoZY9PLapDfbQCNH06Ul/m5WyoVmZ7fs1/1CjE7Xx6 fAAWcAoXM/zjR3SoItPeHUl71glYbbKIHgSky+0GWHSss3UGbB+VfJUCr0p+vaH6AwAA//8DAFBL AQItABQABgAIAAAAIQC2gziS/gAAAOEBAAATAAAAAAAAAAAAAAAAAAAAAABbQ29udGVudF9UeXBl c10ueG1sUEsBAi0AFAAGAAgAAAAhADj9If/WAAAAlAEAAAsAAAAAAAAAAAAAAAAALwEAAF9yZWxz Ly5yZWxzUEsBAi0AFAAGAAgAAAAhAKCbMf1hAgAAzgQAAA4AAAAAAAAAAAAAAAAALgIAAGRycy9l Mm9Eb2MueG1sUEsBAi0AFAAGAAgAAAAhACJdxl/gAAAACwEAAA8AAAAAAAAAAAAAAAAAuwQAAGRy cy9kb3ducmV2LnhtbFBLBQYAAAAABAAEAPMAAADIBQAAAAA= " fillcolor="window" strokeweight=".5pt">
                <v:textbox>
                  <w:txbxContent>
                    <w:p w:rsidR="00CC1DF3" w:rsidRDefault="00CC1DF3" w:rsidP="00B524D8"/>
                  </w:txbxContent>
                </v:textbox>
                <w10:wrap anchorx="margin"/>
              </v:shape>
            </w:pict>
          </mc:Fallback>
        </mc:AlternateContent>
      </w:r>
      <w:r>
        <w:rPr>
          <w:noProof w:val="1"/>
          <w:sz w:val="28"/>
          <w:lang w:eastAsia="en-GB"/>
        </w:rPr>
        <mc:AlternateContent>
          <mc:Choice Requires="wps">
            <w:drawing>
              <wp:anchor allowOverlap="1" behindDoc="0" distB="0" distL="114300" distR="114300" distT="0" layoutInCell="1" locked="0" relativeHeight="252262400" simplePos="0">
                <wp:simplePos x="0" y="0"/>
                <wp:positionH relativeFrom="column">
                  <wp:posOffset>1866900</wp:posOffset>
                </wp:positionH>
                <wp:positionV relativeFrom="paragraph">
                  <wp:posOffset>1385570</wp:posOffset>
                </wp:positionV>
                <wp:extent cx="390525" cy="390525"/>
                <wp:effectExtent b="28575" l="0" r="28575" t="0"/>
                <wp:wrapNone/>
                <wp:docPr id="4218" name="Text Box 4218"/>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7C98ACD3" id="Text Box 4218" o:spid="_x0000_s1139" type="#_x0000_t202" style="position:absolute;margin-left:147pt;margin-top:109.1pt;width:30.75pt;height:30.75pt;z-index:2522624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6p6RDXAIAAM4EAAAOAAAAZHJzL2Uyb0RvYy54bWysVE1vGjEQvVfqf7B8b5YlkDaIJaJEVJWi JFJS5Wy8XljV63Ftwy799X02n0l6qsrBzJdnxm/e7PimazTbKOdrMgXPL3qcKSOprM2y4D+e55++ cOaDMKXQZFTBt8rzm8nHD+PWjlSfVqRL5RiSGD9qbcFXIdhRlnm5Uo3wF2SVgbMi14gA1S2z0okW 2Rud9Xu9q6wlV1pHUnkP6+3OyScpf1UpGR6qyqvAdMHRW0inS+cintlkLEZLJ+yqlvs2xD900Yja oOgx1a0Igq1d/S5VU0tHnqpwIanJqKpqqdIb8Jq89+Y1TythVXoLwPH2CJP/f2nl/ebRsbos+KCf Y1ZGNJjSs+oC+0odS0Zg1Fo/QuiTRXDo4MGsI3bR7mGMT+8q18R/PIrBD7S3R4RjPgnj5XVv2B9y JuHay8iSnS5b58M3RQ2LQsEdBphwFZs7H3ahh5BYy5Ouy3mtdVK2fqYd2wjMGhQpqeVMCx9gLPg8 /WLPqPbqmjasLfjV5bCXKr3yxVrHnAst5M/3GZBPm1hfJb7t+zwhE6XQLbqEcp4nzkXbgsot4HS0 I6W3cl6j3B06fhQOLASC2KzwgKPShB5pL3G2Ivf7b/YYD3LAy1kLVhfc/1oLpwDEdwPaXOeDQVyD pAyGn/tQ3Llnce4x62ZGADPHDluZxBgf9EGsHDUvWMBprAqXMBK1Cx4O4izsdg0LLNV0moJAfCvC nXmyMqaOyEWYn7sX4ex+7gGEuacD/8Xozfh3sfGmoek6UFUnbpxQxZSjgqVJ894veNzKcz1FnT5D kz8AAAD//wMAUEsDBBQABgAIAAAAIQAg0VXx4AAAAAsBAAAPAAAAZHJzL2Rvd25yZXYueG1sTI/B TsMwEETvSP0Haytxo04DoUmIU1VIHBEicICba5vENF5HsZuGfj3Lqdx2d0azb6rt7Ho2mTFYjwLW qwSYQeW1xVbA+9vTTQ4sRIla9h6NgB8TYFsvripZan/CVzM1sWUUgqGUAroYh5LzoDrjZFj5wSBp X350MtI6tlyP8kThrudpktxzJy3Sh04O5rEz6tAcnQCNHx7Vp30+W2yULc4v+beahLhezrsHYNHM 8WKGP3xCh5qY9v6IOrBeQFrcUZdIwzpPgZHjNssyYHu6bIoN8Lri/zvUvwAAAP//AwBQSwECLQAU AAYACAAAACEAtoM4kv4AAADhAQAAEwAAAAAAAAAAAAAAAAAAAAAAW0NvbnRlbnRfVHlwZXNdLnht bFBLAQItABQABgAIAAAAIQA4/SH/1gAAAJQBAAALAAAAAAAAAAAAAAAAAC8BAABfcmVscy8ucmVs c1BLAQItABQABgAIAAAAIQC6p6RDXAIAAM4EAAAOAAAAAAAAAAAAAAAAAC4CAABkcnMvZTJvRG9j LnhtbFBLAQItABQABgAIAAAAIQAg0VXx4AAAAAsBAAAPAAAAAAAAAAAAAAAAALYEAABkcnMvZG93 bnJldi54bWxQSwUGAAAAAAQABADzAAAAwwUAAAAA " fillcolor="window" strokeweight=".5pt">
                <v:textbox>
                  <w:txbxContent>
                    <w:p w:rsidR="00CC1DF3" w:rsidRDefault="00CC1DF3" w:rsidP="00B524D8"/>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65472" simplePos="0">
                <wp:simplePos x="0" y="0"/>
                <wp:positionH relativeFrom="column">
                  <wp:posOffset>5314950</wp:posOffset>
                </wp:positionH>
                <wp:positionV relativeFrom="paragraph">
                  <wp:posOffset>1404620</wp:posOffset>
                </wp:positionV>
                <wp:extent cx="390525" cy="390525"/>
                <wp:effectExtent b="28575" l="0" r="28575" t="0"/>
                <wp:wrapNone/>
                <wp:docPr id="4219" name="Text Box 4219"/>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V relativeFrom="margin">
                  <wp14:pctHeight>0</wp14:pctHeight>
                </wp14:sizeRelV>
              </wp:anchor>
            </w:drawing>
          </mc:Choice>
          <mc:Fallback>
            <w:pict>
              <v:shape w14:anchorId="76AF8C60" id="Text Box 4219" o:spid="_x0000_s1140" type="#_x0000_t202" style="position:absolute;margin-left:418.5pt;margin-top:110.6pt;width:30.75pt;height:30.75pt;z-index:2522654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krwpcXQIAAM4EAAAOAAAAZHJzL2Uyb0RvYy54bWysVE1vGjEQvVfqf7B8b5YlkBbEEtFEVJWi JFJS5Wy8XljV63Ftwy799X02n0l6qsrBzJffjN/M7OS6azTbKOdrMgXPL3qcKSOprM2y4D+e55++ cOaDMKXQZFTBt8rz6+nHD5PWjlWfVqRL5RhAjB+3tuCrEOw4y7xcqUb4C7LKwFmRa0SA6pZZ6UQL 9EZn/V7vKmvJldaRVN7Dertz8mnCryolw0NVeRWYLjhqC+l06VzEM5tOxHjphF3Vcl+G+IcqGlEb JD1C3Yog2NrV76CaWjryVIULSU1GVVVLld6A1+S9N695Wgmr0ltAjrdHmvz/g5X3m0fH6rLgg34+ 4syIBl16Vl1gX6ljyQiOWuvHCH2yCA4dPOh15C7aPYzx6V3lmviPRzH4wfb2yHDEkzBejnrD/pAz CddeBkp2umydD98UNSwKBXdoYOJVbO582IUeQmIuT7ou57XWSdn6G+3YRqDXGJGSWs608AHGgs/T L9aMbK+uacPagl9dDnsp0ytfzHXEXGghf75HAJ42Mb9K87av88RMlEK36BLLeX7kbUHlFnQ62g2l t3JeI90dKn4UDlMIBrFZ4QFHpQk10l7ibEXu99/sMR7DAS9nLaa64P7XWjgFIr4bjM0oHwziGiRl MPzch+LOPYtzj1k3NwQyc+ywlUmM8UEfxMpR84IFnMWscAkjkbvg4SDehN2uYYGlms1SEAbfinBn nqyM0JG5SPNz9yKc3fc9YGDu6TD/Yvym/bvYeNPQbB2oqtNsRKZ3rKLLUcHSpH7vFzxu5bmeok6f oekfAAAA//8DAFBLAwQUAAYACAAAACEAu9wnw98AAAALAQAADwAAAGRycy9kb3ducmV2LnhtbEyP wU7DMBBE70j8g7VI3KhTI6ibxqkQEkeESDnAzbVN4hKvo9hNQ7+e5QTH2RnNvqm2c+jZ5MbkIypY LgpgDk20HlsFb7unGwksZY1W9xGdgm+XYFtfXlS6tPGEr25qcsuoBFOpFXQ5DyXnyXQu6LSIg0Py PuMYdCY5ttyO+kTloeeiKO550B7pQ6cH99g589UcgwKL7xHNh38+e2yMX59f5MFMSl1fzQ8bYNnN +S8Mv/iEDjUx7eMRbWK9Anm7oi1ZgRBLAYwSci3vgO3pIsUKeF3x/xvqHwAAAP//AwBQSwECLQAU AAYACAAAACEAtoM4kv4AAADhAQAAEwAAAAAAAAAAAAAAAAAAAAAAW0NvbnRlbnRfVHlwZXNdLnht bFBLAQItABQABgAIAAAAIQA4/SH/1gAAAJQBAAALAAAAAAAAAAAAAAAAAC8BAABfcmVscy8ucmVs c1BLAQItABQABgAIAAAAIQBkrwpcXQIAAM4EAAAOAAAAAAAAAAAAAAAAAC4CAABkcnMvZTJvRG9j LnhtbFBLAQItABQABgAIAAAAIQC73CfD3wAAAAsBAAAPAAAAAAAAAAAAAAAAALcEAABkcnMvZG93 bnJldi54bWxQSwUGAAAAAAQABADzAAAAwwUAAAAA " fillcolor="window" strokeweight=".5pt">
                <v:textbox>
                  <w:txbxContent>
                    <w:p w:rsidR="00CC1DF3" w:rsidRDefault="00CC1DF3" w:rsidP="00B524D8"/>
                  </w:txbxContent>
                </v:textbox>
              </v:shape>
            </w:pict>
          </mc:Fallback>
        </mc:AlternateContent>
      </w:r>
      <w:r>
        <w:rPr>
          <w:noProof w:val="1"/>
          <w:sz w:val="28"/>
          <w:lang w:eastAsia="en-GB"/>
        </w:rPr>
        <mc:AlternateContent>
          <mc:Choice Requires="wps">
            <w:drawing>
              <wp:anchor allowOverlap="1" behindDoc="0" distB="0" distL="114300" distR="114300" distT="0" layoutInCell="1" locked="0" relativeHeight="252261376" simplePos="0">
                <wp:simplePos x="0" y="0"/>
                <wp:positionH relativeFrom="column">
                  <wp:posOffset>676275</wp:posOffset>
                </wp:positionH>
                <wp:positionV relativeFrom="paragraph">
                  <wp:posOffset>1414145</wp:posOffset>
                </wp:positionV>
                <wp:extent cx="390525" cy="390525"/>
                <wp:effectExtent b="28575" l="0" r="28575" t="0"/>
                <wp:wrapNone/>
                <wp:docPr id="4220" name="Text Box 4220"/>
                <wp:cNvGraphicFramePr/>
                <a:graphic>
                  <a:graphicData uri="http://schemas.microsoft.com/office/word/2010/wordprocessingShape">
                    <wps:wsp>
                      <wps:cNvPr id="0" name=""/>
                      <wps:cNvSpPr txBox="1"/>
                      <wps:spPr>
                        <a:xfrm>
                          <a:ext cx="390525" cy="390525"/>
                        </a:xfrm>
                        <a:prstGeom prst="rect">
                          <a:avLst/>
                        </a:prstGeom>
                        <a:solidFill>
                          <a:srgbClr val="FFFFFF"/>
                        </a:solidFill>
                        <a:ln w="6350">
                          <a:solidFill>
                            <a:srgbClr val="000000"/>
                          </a:solidFill>
                        </a:ln>
                        <a:effectLst/>
                      </wps:spPr>
                      <wps:txbx>
                        <w:txbxContent>
                          <w:p>
                            <w:pPr>
                              <w:jc w:val="left"/>
                            </w:pPr>
                          </w:p>
                        </w:txbxContent>
                      </wps:txbx>
                      <wps:bodyPr anchor="t"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shape w14:anchorId="4424C5BB" id="Text Box 4220" o:spid="_x0000_s1141" type="#_x0000_t202" style="position:absolute;margin-left:53.25pt;margin-top:111.35pt;width:30.75pt;height:30.75pt;z-index:252261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Fnq7rXQIAAM4EAAAOAAAAZHJzL2Uyb0RvYy54bWysVE1vGjEQvVfqf7B8LwsE0gaxRDQRVSWU RCJVzsbrhVW9Htc27NJf32cvkK+eqnIw45nxm5k3Mzu9bmvN9sr5ikzOB70+Z8pIKiqzyfmPx8Wn L5z5IEwhNBmV84Py/Hr28cO0sRM1pC3pQjkGEOMnjc35NgQ7yTIvt6oWvkdWGRhLcrUIuLpNVjjR AL3W2bDfv8wacoV1JJX30N52Rj5L+GWpZLgvS68C0zlHbiGdLp3reGazqZhsnLDbSh7TEP+QRS0q g6BnqFsRBNu56h1UXUlHnsrQk1RnVJaVVKkGVDPov6lmtRVWpVpAjrdnmvz/g5V3+wfHqiLno+EQ BBlRo0uPqg3sK7UsKcFRY/0ErisL59DCgl5H7qLeQxlLb0tXx38UxWAH2OHMcMSTUF5c9cfDMWcS pqMMlOz5sXU+fFNUsyjk3KGBiVexX/rQuZ5cYixPuioWldbpcvA32rG9QK8xIgU1nGnhA5Q5X6Rf zBnRXj3ThjU5v7wY91OkV7YY64y51kL+fI8APG1ifJXm7ZjnMzNRCu26TSwPBsMTb2sqDqDTUTeU 3spFhXBLZPwgHKYQDGKzwj2OUhNypKPE2Zbc77/poz+GA1bOGkx1zv2vnXAKRHw3GJurwWgU1yBd RuPPseXupWX90mJ29Q2BzAF22MokRv+gT2LpqH7CAs5jVJiEkYid83ASb0K3a1hgqebz5ITBtyIs zcrKCB2ZizQ/tk/C2WPfAwbmjk7zLyZv2t/5xpeG5rtAZZVmIzLdsYouxwuWJvX7uOBxK1/ek9fz Z2j2BwAA//8DAFBLAwQUAAYACAAAACEAiBKhc90AAAALAQAADwAAAGRycy9kb3ducmV2LnhtbEyP wU7DMBBE70j8g7VI3KhDBCGkcSqExBEhAge4ufY2McTrKHbT0K9ne4LjzD7NztSbxQ9ixim6QAqu VxkIJBOso07B+9vTVQkiJk1WD4FQwQ9G2DTnZ7WubDjQK85t6gSHUKy0gj6lsZIymh69jqswIvFt FyavE8upk3bSBw73g8yzrJBeO+IPvR7xsUfz3e69Aksfgcynez46ao27P76UX2ZW6vJieViDSLik PxhO9bk6NNxpG/ZkoxhYZ8UtowryPL8DcSKKktdt2SlvcpBNLf9vaH4BAAD//wMAUEsBAi0AFAAG AAgAAAAhALaDOJL+AAAA4QEAABMAAAAAAAAAAAAAAAAAAAAAAFtDb250ZW50X1R5cGVzXS54bWxQ SwECLQAUAAYACAAAACEAOP0h/9YAAACUAQAACwAAAAAAAAAAAAAAAAAvAQAAX3JlbHMvLnJlbHNQ SwECLQAUAAYACAAAACEARZ6u610CAADOBAAADgAAAAAAAAAAAAAAAAAuAgAAZHJzL2Uyb0RvYy54 bWxQSwECLQAUAAYACAAAACEAiBKhc90AAAALAQAADwAAAAAAAAAAAAAAAAC3BAAAZHJzL2Rvd25y ZXYueG1sUEsFBgAAAAAEAAQA8wAAAMEFAAAAAA== " fillcolor="window" strokeweight=".5pt">
                <v:textbox>
                  <w:txbxContent>
                    <w:p w:rsidR="00CC1DF3" w:rsidRDefault="00CC1DF3" w:rsidP="00B524D8"/>
                  </w:txbxContent>
                </v:textbox>
              </v:shape>
            </w:pict>
          </mc:Fallback>
        </mc:AlternateContent>
      </w:r>
      <w:r>
        <w:rPr>
          <w:noProof w:val="1"/>
          <w:sz w:val="28"/>
          <w:lang w:eastAsia="en-GB"/>
        </w:rPr>
        <w:drawing>
          <wp:anchor allowOverlap="1" behindDoc="0" distB="0" distL="114300" distR="114300" distT="0" layoutInCell="1" locked="0" relativeHeight="252260352" simplePos="0">
            <wp:simplePos x="0" y="0"/>
            <wp:positionH relativeFrom="column">
              <wp:posOffset>495300</wp:posOffset>
            </wp:positionH>
            <wp:positionV relativeFrom="paragraph">
              <wp:posOffset>718820</wp:posOffset>
            </wp:positionV>
            <wp:extent cx="5391150" cy="533400"/>
            <wp:effectExtent b="38100" l="0" r="38100" t="0"/>
            <wp:wrapSquare wrapText="bothSides"/>
            <wp:docPr id="4222" name="Diagram 4222"/>
            <wp:cNvGraphicFramePr/>
            <a:graphic>
              <a:graphicData uri="http://schemas.openxmlformats.org/drawingml/2006/diagram">
                <dgm:relIds r:dm="rId84" r:lo="rId85" r:qs="rId86" r:cs="rId87"/>
              </a:graphicData>
            </a:graphic>
            <wp14:sizeRelH relativeFrom="margin">
              <wp14:pctWidth>0</wp14:pctWidth>
            </wp14:sizeRelH>
            <wp14:sizeRelV relativeFrom="margin">
              <wp14:pctHeight>0</wp14:pctHeight>
            </wp14:sizeRelV>
          </wp:anchor>
        </w:drawing>
      </w:r>
      <w:r>
        <w:rPr>
          <w:sz w:val="28"/>
        </w:rPr>
        <w:t>How confident are you with register?</w:t>
      </w: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2"/>
          <w:lang w:bidi="ar_SA" w:eastAsia="en_US" w:val="en_GB"/>
        </w:rPr>
      </w:pPr>
    </w:p>
    <w:p>
      <w:pPr>
        <w:rPr>
          <w:sz w:val="28"/>
          <w:szCs w:val="28"/>
          <w:lang w:bidi="ar_SA" w:eastAsia="en_US" w:val="en_GB"/>
        </w:rPr>
      </w:pPr>
    </w:p>
    <w:p>
      <w:pPr>
        <w:rPr>
          <w:sz w:val="28"/>
          <w:szCs w:val="28"/>
          <w:lang w:bidi="ar_SA" w:eastAsia="en_US" w:val="en_GB"/>
        </w:rPr>
      </w:pPr>
    </w:p>
    <w:p>
      <w:pPr>
        <w:rPr>
          <w:b w:val="1"/>
          <w:sz w:val="28"/>
          <w:szCs w:val="28"/>
          <w:lang w:bidi="ar_SA" w:eastAsia="en_US" w:val="en_GB"/>
        </w:rPr>
      </w:pPr>
    </w:p>
    <w:p>
      <w:pPr>
        <w:rPr>
          <w:b w:val="1"/>
          <w:sz w:val="28"/>
          <w:szCs w:val="28"/>
          <w:lang w:bidi="ar_SA" w:eastAsia="en_US" w:val="en_GB"/>
        </w:rPr>
      </w:pPr>
    </w:p>
    <w:p>
      <w:pPr>
        <w:rPr>
          <w:b w:val="1"/>
          <w:sz w:val="36"/>
          <w:szCs w:val="22"/>
          <w:lang w:bidi="ar_SA" w:eastAsia="en_US" w:val="en_GB"/>
        </w:rPr>
      </w:pPr>
    </w:p>
    <w:p>
      <w:pPr>
        <w:rPr>
          <w:rFonts w:ascii="Times New Roman" w:hAnsi="Times New Roman"/>
          <w:sz w:val="24"/>
          <w:szCs w:val="24"/>
          <w:lang w:eastAsia="en-GB"/>
        </w:rPr>
      </w:pPr>
      <w:r>
        <w:rPr>
          <w:rFonts w:ascii="Times New Roman" w:hAnsi="Times New Roman"/>
          <w:noProof w:val="1"/>
          <w:color w:val="0000FF"/>
          <w:sz w:val="24"/>
          <w:szCs w:val="24"/>
          <w:lang w:eastAsia="en-GB"/>
        </w:rPr>
        <w:drawing>
          <wp:anchor allowOverlap="1" behindDoc="1" distB="0" distL="114300" distR="114300" distT="0" layoutInCell="1" locked="0" relativeHeight="252171264" simplePos="0">
            <wp:simplePos x="0" y="0"/>
            <wp:positionH relativeFrom="margin">
              <wp:posOffset>3219450</wp:posOffset>
            </wp:positionH>
            <wp:positionV relativeFrom="paragraph">
              <wp:posOffset>0</wp:posOffset>
            </wp:positionV>
            <wp:extent cx="438150" cy="355600"/>
            <wp:effectExtent b="6350" l="0" r="0" t="0"/>
            <wp:wrapTight wrapText="bothSides">
              <wp:wrapPolygon edited="0">
                <wp:start x="0" y="0"/>
                <wp:lineTo x="0" y="20829"/>
                <wp:lineTo x="20661" y="20829"/>
                <wp:lineTo x="20661" y="0"/>
                <wp:lineTo x="0" y="0"/>
              </wp:wrapPolygon>
            </wp:wrapTight>
            <wp:docPr id="4119" name="Picture 4119" descr="http://t2.gstatic.com/images?q=tbn:ANd9GcRqA3qhNGRPCOxfIT6LUGFzaporRlDY-Eox6qgTN9HhWjqeW9qWEQ">
              <a:hlinkClick r:id="rId88"/>
            </wp:docPr>
            <wp:cNvGraphicFramePr>
              <a:graphicFrameLocks noChangeAspect="1"/>
            </wp:cNvGraphicFramePr>
            <a:graphic>
              <a:graphicData uri="http://schemas.openxmlformats.org/drawingml/2006/picture">
                <pic:pic>
                  <pic:nvPicPr>
                    <pic:cNvPr descr="http://t2.gstatic.com/images?q=tbn:ANd9GcRqA3qhNGRPCOxfIT6LUGFzaporRlDY-Eox6qgTN9HhWjqeW9qWEQ" id="0" name="Picture 1">
                      <a:hlinkClick r:id="rId88"/>
                    </pic:cNvPr>
                    <pic:cNvPicPr>
                      <a:picLocks noChangeArrowheads="1" noChangeAspect="1"/>
                    </pic:cNvPicPr>
                  </pic:nvPicPr>
                  <pic:blipFill>
                    <a:blip r:embed="rId89" cstate="print"/>
                    <a:srcRect/>
                    <a:stretch>
                      <a:fillRect/>
                    </a:stretch>
                  </pic:blipFill>
                  <pic:spPr bwMode="auto">
                    <a:xfrm>
                      <a:off x="0" y="0"/>
                      <a:ext cx="438150" cy="355600"/>
                    </a:xfrm>
                    <a:prstGeom prst="rect">
                      <a:avLst/>
                    </a:prstGeom>
                    <a:noFill/>
                    <a:ln>
                      <a:noFill/>
                    </a:ln>
                  </pic:spPr>
                </pic:pic>
              </a:graphicData>
            </a:graphic>
            <wp14:sizeRelH relativeFrom="page">
              <wp14:pctWidth>0</wp14:pctWidth>
            </wp14:sizeRelH>
            <wp14:sizeRelV relativeFrom="page">
              <wp14:pctHeight>0</wp14:pctHeight>
            </wp14:sizeRelV>
          </wp:anchor>
        </w:drawing>
      </w:r>
      <w:r>
        <w:rPr>
          <w:b w:val="1"/>
          <w:sz w:val="36"/>
        </w:rPr>
        <w:t>Bright Sparks</w:t>
      </w:r>
      <w:r>
        <w:rPr>
          <w:b w:val="1"/>
          <w:sz w:val="36"/>
        </w:rPr>
        <w:t xml:space="preserve"> Extension tasks</w:t>
      </w:r>
    </w:p>
    <w:p>
      <w:pPr>
        <w:tabs>
          <w:tab w:leader="none" w:pos="1515" w:val="left"/>
          <w:tab w:leader="none" w:pos="4873" w:val="center"/>
        </w:tabs>
        <w:rPr>
          <w:sz w:val="28"/>
          <w:szCs w:val="22"/>
          <w:lang w:bidi="ar_SA" w:eastAsia="en_US" w:val="en_GB"/>
        </w:rPr>
      </w:pPr>
      <w:r>
        <w:rPr>
          <w:sz w:val="28"/>
        </w:rPr>
        <w:t>What is an auxiliary verb and when would I use one?</w:t>
      </w:r>
    </w:p>
    <w:p>
      <w:pPr>
        <w:spacing w:after="100" w:before="100" w:line="312" w:lineRule="auto"/>
        <w:ind w:firstLine="480"/>
        <w:rPr>
          <w:color w:val="000000"/>
          <w:sz w:val="28"/>
          <w:szCs w:val="24"/>
          <w:lang w:eastAsia="en-GB"/>
        </w:rPr>
      </w:pPr>
      <w:r>
        <w:rPr>
          <w:b w:val="1"/>
          <w:bCs w:val="1"/>
          <w:color w:val="000000"/>
          <w:sz w:val="28"/>
          <w:szCs w:val="24"/>
          <w:lang w:eastAsia="en-GB"/>
        </w:rPr>
        <w:t>Helping verbs</w:t>
      </w:r>
      <w:r>
        <w:rPr>
          <w:color w:val="000000"/>
          <w:sz w:val="28"/>
          <w:szCs w:val="24"/>
          <w:lang w:eastAsia="en-GB"/>
        </w:rPr>
        <w:t xml:space="preserve"> or </w:t>
      </w:r>
      <w:r>
        <w:rPr>
          <w:b w:val="1"/>
          <w:bCs w:val="1"/>
          <w:color w:val="000000"/>
          <w:sz w:val="28"/>
          <w:szCs w:val="24"/>
          <w:lang w:eastAsia="en-GB"/>
        </w:rPr>
        <w:t>auxiliary verbs</w:t>
      </w:r>
      <w:r>
        <w:rPr>
          <w:color w:val="000000"/>
          <w:sz w:val="28"/>
          <w:szCs w:val="24"/>
          <w:lang w:eastAsia="en-GB"/>
        </w:rPr>
        <w:t xml:space="preserve"> such as </w:t>
      </w:r>
      <w:r>
        <w:rPr>
          <w:i w:val="1"/>
          <w:iCs w:val="1"/>
          <w:color w:val="000000"/>
          <w:sz w:val="28"/>
          <w:szCs w:val="24"/>
          <w:lang w:eastAsia="en-GB"/>
        </w:rPr>
        <w:t>will, shall, may, might, can, could, must, ought to, should, would, used to, need</w:t>
      </w:r>
      <w:r>
        <w:rPr>
          <w:color w:val="000000"/>
          <w:sz w:val="28"/>
          <w:szCs w:val="24"/>
          <w:lang w:eastAsia="en-GB"/>
        </w:rPr>
        <w:t xml:space="preserve"> are used in conjunction with </w:t>
      </w:r>
      <w:r>
        <w:rPr>
          <w:b w:val="1"/>
          <w:bCs w:val="1"/>
          <w:color w:val="000000"/>
          <w:sz w:val="28"/>
          <w:szCs w:val="24"/>
          <w:lang w:eastAsia="en-GB"/>
        </w:rPr>
        <w:t>main verbs</w:t>
      </w:r>
      <w:r>
        <w:rPr>
          <w:color w:val="000000"/>
          <w:sz w:val="28"/>
          <w:szCs w:val="24"/>
          <w:lang w:eastAsia="en-GB"/>
        </w:rPr>
        <w:t xml:space="preserve"> to express shades of time and mood. The combination of helping verbs with main verbs creates what are called </w:t>
      </w:r>
      <w:r>
        <w:rPr>
          <w:b w:val="1"/>
          <w:bCs w:val="1"/>
          <w:color w:val="000000"/>
          <w:sz w:val="28"/>
          <w:szCs w:val="24"/>
          <w:lang w:eastAsia="en-GB"/>
        </w:rPr>
        <w:t>verb phrases</w:t>
      </w:r>
      <w:r>
        <w:rPr>
          <w:color w:val="000000"/>
          <w:sz w:val="28"/>
          <w:szCs w:val="24"/>
          <w:lang w:eastAsia="en-GB"/>
        </w:rPr>
        <w:t xml:space="preserve"> or </w:t>
      </w:r>
      <w:r>
        <w:rPr>
          <w:b w:val="1"/>
          <w:bCs w:val="1"/>
          <w:color w:val="000000"/>
          <w:sz w:val="28"/>
          <w:szCs w:val="24"/>
          <w:lang w:eastAsia="en-GB"/>
        </w:rPr>
        <w:t>verb strings</w:t>
      </w:r>
      <w:r>
        <w:rPr>
          <w:color w:val="000000"/>
          <w:sz w:val="28"/>
          <w:szCs w:val="24"/>
          <w:lang w:eastAsia="en-GB"/>
        </w:rPr>
        <w:t xml:space="preserve">. In the following sentence, "will have been" are helping or auxiliary verbs and "studying" is the main verb; the whole verb string is underlined: </w:t>
      </w:r>
    </w:p>
    <w:p>
      <w:pPr>
        <w:numPr>
          <w:ilvl w:val="0"/>
          <w:numId w:val="19"/>
        </w:numPr>
        <w:spacing w:after="100" w:before="100" w:line="276" w:lineRule="auto"/>
        <w:ind w:left="1260"/>
        <w:rPr>
          <w:color w:val="000000"/>
          <w:sz w:val="28"/>
          <w:szCs w:val="24"/>
          <w:lang w:eastAsia="en-GB"/>
        </w:rPr>
      </w:pPr>
      <w:r>
        <w:rPr>
          <w:color w:val="000000"/>
          <w:sz w:val="28"/>
          <w:szCs w:val="24"/>
          <w:lang w:eastAsia="en-GB"/>
        </w:rPr>
        <w:t xml:space="preserve">As of next August, I </w:t>
      </w:r>
      <w:r>
        <w:rPr>
          <w:color w:val="000000"/>
          <w:sz w:val="28"/>
          <w:szCs w:val="24"/>
          <w:u w:val="single"/>
          <w:lang w:eastAsia="en-GB"/>
        </w:rPr>
        <w:t>will have been studying</w:t>
      </w:r>
      <w:r>
        <w:rPr>
          <w:color w:val="000000"/>
          <w:sz w:val="28"/>
          <w:szCs w:val="24"/>
          <w:lang w:eastAsia="en-GB"/>
        </w:rPr>
        <w:t xml:space="preserve"> chemistry for ten years. </w:t>
      </w:r>
    </w:p>
    <w:tbl>
      <w:tblPr>
        <w:tblW w:type="pct" w:w="4294"/>
        <w:tblCellSpacing w:type="dxa" w:w="15"/>
        <w:tblBorders>
          <w:top w:color="808080" w:sz="24" w:val="single"/>
          <w:left w:color="808080" w:sz="24" w:val="single"/>
          <w:bottom w:color="808080" w:sz="24" w:val="single"/>
          <w:right w:color="808080" w:sz="24" w:val="single"/>
        </w:tblBorders>
        <w:shd w:fill="FFFFFF"/>
        <w:tblCellMar>
          <w:top w:type="dxa" w:w="15"/>
          <w:left w:type="dxa" w:w="15"/>
          <w:bottom w:type="dxa" w:w="15"/>
          <w:right w:type="dxa" w:w="15"/>
        </w:tblCellMar>
        <w:tblLook w:val="04A0"/>
      </w:tblPr>
      <w:tblGrid>
        <w:gridCol w:w="2919"/>
        <w:gridCol w:w="2475"/>
        <w:gridCol w:w="3311"/>
      </w:tblGrid>
      <w:tr>
        <w:trPr>
          <w:tblCellSpacing w:type="dxa" w:w="15"/>
          <w:trHeight w:hRule="atLeast" w:val="811"/>
        </w:trPr>
        <w:tc>
          <w:tcPr>
            <w:tcW w:type="auto" w:w="0"/>
            <w:shd w:color="000000" w:fill="000000" w:val="clear"/>
            <w:tcMar>
              <w:top w:type="dxa" w:w="105"/>
              <w:left w:type="dxa" w:w="105"/>
              <w:bottom w:type="dxa" w:w="105"/>
              <w:right w:type="dxa" w:w="105"/>
            </w:tcMar>
            <w:vAlign w:val="center"/>
          </w:tcPr>
          <w:p>
            <w:pPr>
              <w:spacing w:after="315" w:before="315" w:line="312" w:lineRule="auto"/>
              <w:jc w:val="center"/>
              <w:rPr>
                <w:rFonts w:ascii="Arial Black" w:hAnsi="Arial Black"/>
                <w:color w:val="FFFFFF"/>
                <w:sz w:val="22"/>
                <w:szCs w:val="28"/>
                <w:lang w:eastAsia="en-GB"/>
              </w:rPr>
            </w:pPr>
            <w:r>
              <w:rPr>
                <w:rFonts w:ascii="Arial Black" w:hAnsi="Arial Black"/>
                <w:color w:val="FFFFFF"/>
                <w:szCs w:val="28"/>
                <w:lang w:eastAsia="en-GB"/>
              </w:rPr>
              <w:t>Be</w:t>
            </w:r>
          </w:p>
        </w:tc>
        <w:tc>
          <w:tcPr>
            <w:tcW w:type="auto" w:w="0"/>
            <w:shd w:color="000000" w:fill="000000" w:val="clear"/>
            <w:tcMar>
              <w:top w:type="dxa" w:w="105"/>
              <w:left w:type="dxa" w:w="105"/>
              <w:bottom w:type="dxa" w:w="105"/>
              <w:right w:type="dxa" w:w="105"/>
            </w:tcMar>
            <w:vAlign w:val="center"/>
          </w:tcPr>
          <w:p>
            <w:pPr>
              <w:spacing w:after="315" w:before="315" w:line="312" w:lineRule="auto"/>
              <w:jc w:val="center"/>
              <w:rPr>
                <w:rFonts w:ascii="Arial Black" w:hAnsi="Arial Black"/>
                <w:color w:val="FFFFFF"/>
                <w:sz w:val="22"/>
                <w:szCs w:val="28"/>
                <w:lang w:eastAsia="en-GB"/>
              </w:rPr>
            </w:pPr>
            <w:r>
              <w:rPr>
                <w:rFonts w:ascii="Arial Black" w:hAnsi="Arial Black"/>
                <w:color w:val="FFFFFF"/>
                <w:szCs w:val="28"/>
                <w:lang w:eastAsia="en-GB"/>
              </w:rPr>
              <w:t>Do</w:t>
            </w:r>
          </w:p>
        </w:tc>
        <w:tc>
          <w:tcPr>
            <w:tcW w:type="auto" w:w="0"/>
            <w:shd w:color="000000" w:fill="000000" w:val="clear"/>
            <w:tcMar>
              <w:top w:type="dxa" w:w="105"/>
              <w:left w:type="dxa" w:w="105"/>
              <w:bottom w:type="dxa" w:w="105"/>
              <w:right w:type="dxa" w:w="105"/>
            </w:tcMar>
            <w:vAlign w:val="center"/>
          </w:tcPr>
          <w:p>
            <w:pPr>
              <w:spacing w:after="315" w:before="315" w:line="312" w:lineRule="auto"/>
              <w:jc w:val="center"/>
              <w:rPr>
                <w:rFonts w:ascii="Arial Black" w:hAnsi="Arial Black"/>
                <w:color w:val="FFFFFF"/>
                <w:sz w:val="22"/>
                <w:szCs w:val="28"/>
                <w:lang w:eastAsia="en-GB"/>
              </w:rPr>
            </w:pPr>
            <w:r>
              <w:rPr>
                <w:rFonts w:ascii="Arial Black" w:hAnsi="Arial Black"/>
                <w:color w:val="FFFFFF"/>
                <w:szCs w:val="28"/>
                <w:lang w:eastAsia="en-GB"/>
              </w:rPr>
              <w:t>Have</w:t>
            </w:r>
          </w:p>
        </w:tc>
      </w:tr>
      <w:tr>
        <w:trPr>
          <w:tblCellSpacing w:type="dxa" w:w="15"/>
          <w:trHeight w:hRule="atLeast" w:val="2541"/>
        </w:trPr>
        <w:tc>
          <w:tcPr>
            <w:tcW w:type="auto" w:w="0"/>
            <w:shd w:color="000000" w:fill="FFFFFF" w:val="clear"/>
            <w:tcMar>
              <w:top w:type="dxa" w:w="105"/>
              <w:left w:type="dxa" w:w="105"/>
              <w:bottom w:type="dxa" w:w="105"/>
              <w:right w:type="dxa" w:w="105"/>
            </w:tcMar>
          </w:tcPr>
          <w:p>
            <w:pPr>
              <w:spacing w:after="315" w:before="315" w:line="312" w:lineRule="auto"/>
              <w:jc w:val="center"/>
              <w:rPr>
                <w:rFonts w:ascii="Arial" w:hAnsi="Arial"/>
                <w:color w:val="000000"/>
                <w:sz w:val="22"/>
                <w:szCs w:val="28"/>
                <w:lang w:eastAsia="en-GB"/>
              </w:rPr>
            </w:pPr>
            <w:r>
              <w:rPr>
                <w:rFonts w:ascii="Arial" w:hAnsi="Arial"/>
                <w:color w:val="000000"/>
                <w:szCs w:val="28"/>
                <w:lang w:eastAsia="en-GB"/>
              </w:rPr>
              <w:t>am</w:t>
            </w:r>
            <w:r>
              <w:rPr>
                <w:rFonts w:ascii="Arial" w:hAnsi="Arial"/>
                <w:color w:val="000000"/>
                <w:szCs w:val="28"/>
                <w:lang w:eastAsia="en-GB"/>
              </w:rPr>
              <w:br/>
              <w:t>is</w:t>
            </w:r>
            <w:r>
              <w:rPr>
                <w:rFonts w:ascii="Arial" w:hAnsi="Arial"/>
                <w:color w:val="000000"/>
                <w:szCs w:val="28"/>
                <w:lang w:eastAsia="en-GB"/>
              </w:rPr>
              <w:br/>
              <w:t>are</w:t>
            </w:r>
            <w:r>
              <w:rPr>
                <w:rFonts w:ascii="Arial" w:hAnsi="Arial"/>
                <w:color w:val="000000"/>
                <w:szCs w:val="28"/>
                <w:lang w:eastAsia="en-GB"/>
              </w:rPr>
              <w:br/>
              <w:t>was</w:t>
            </w:r>
            <w:r>
              <w:rPr>
                <w:rFonts w:ascii="Arial" w:hAnsi="Arial"/>
                <w:color w:val="000000"/>
                <w:szCs w:val="28"/>
                <w:lang w:eastAsia="en-GB"/>
              </w:rPr>
              <w:br/>
              <w:t>were</w:t>
            </w:r>
            <w:r>
              <w:rPr>
                <w:rFonts w:ascii="Arial" w:hAnsi="Arial"/>
                <w:color w:val="000000"/>
                <w:szCs w:val="28"/>
                <w:lang w:eastAsia="en-GB"/>
              </w:rPr>
              <w:br/>
              <w:t>being</w:t>
            </w:r>
            <w:r>
              <w:rPr>
                <w:rFonts w:ascii="Arial" w:hAnsi="Arial"/>
                <w:color w:val="000000"/>
                <w:szCs w:val="28"/>
                <w:lang w:eastAsia="en-GB"/>
              </w:rPr>
              <w:br/>
              <w:t>been</w:t>
            </w:r>
          </w:p>
        </w:tc>
        <w:tc>
          <w:tcPr>
            <w:tcW w:type="auto" w:w="0"/>
            <w:shd w:color="000000" w:fill="FFFFFF" w:val="clear"/>
            <w:tcMar>
              <w:top w:type="dxa" w:w="105"/>
              <w:left w:type="dxa" w:w="105"/>
              <w:bottom w:type="dxa" w:w="105"/>
              <w:right w:type="dxa" w:w="105"/>
            </w:tcMar>
          </w:tcPr>
          <w:p>
            <w:pPr>
              <w:spacing w:after="315" w:before="315" w:line="312" w:lineRule="auto"/>
              <w:jc w:val="center"/>
              <w:rPr>
                <w:rFonts w:ascii="Arial" w:hAnsi="Arial"/>
                <w:color w:val="000000"/>
                <w:sz w:val="22"/>
                <w:szCs w:val="28"/>
                <w:lang w:eastAsia="en-GB"/>
              </w:rPr>
            </w:pPr>
            <w:r>
              <w:rPr>
                <w:rFonts w:ascii="Arial" w:hAnsi="Arial"/>
                <w:color w:val="000000"/>
                <w:szCs w:val="28"/>
                <w:lang w:eastAsia="en-GB"/>
              </w:rPr>
              <w:t>does</w:t>
            </w:r>
            <w:r>
              <w:rPr>
                <w:rFonts w:ascii="Arial" w:hAnsi="Arial"/>
                <w:color w:val="000000"/>
                <w:szCs w:val="28"/>
                <w:lang w:eastAsia="en-GB"/>
              </w:rPr>
              <w:br/>
              <w:t>do</w:t>
            </w:r>
            <w:r>
              <w:rPr>
                <w:rFonts w:ascii="Arial" w:hAnsi="Arial"/>
                <w:color w:val="000000"/>
                <w:szCs w:val="28"/>
                <w:lang w:eastAsia="en-GB"/>
              </w:rPr>
              <w:br/>
              <w:t>did</w:t>
            </w:r>
          </w:p>
        </w:tc>
        <w:tc>
          <w:tcPr>
            <w:tcW w:type="auto" w:w="0"/>
            <w:shd w:color="000000" w:fill="FFFFFF" w:val="clear"/>
            <w:tcMar>
              <w:top w:type="dxa" w:w="105"/>
              <w:left w:type="dxa" w:w="105"/>
              <w:bottom w:type="dxa" w:w="105"/>
              <w:right w:type="dxa" w:w="105"/>
            </w:tcMar>
          </w:tcPr>
          <w:p>
            <w:pPr>
              <w:spacing w:after="315" w:before="315" w:line="312" w:lineRule="auto"/>
              <w:jc w:val="center"/>
              <w:rPr>
                <w:rFonts w:ascii="Arial" w:hAnsi="Arial"/>
                <w:color w:val="000000"/>
                <w:sz w:val="22"/>
                <w:szCs w:val="28"/>
                <w:lang w:eastAsia="en-GB"/>
              </w:rPr>
            </w:pPr>
            <w:r>
              <w:rPr>
                <w:rFonts w:ascii="Arial" w:hAnsi="Arial"/>
                <w:color w:val="000000"/>
                <w:szCs w:val="28"/>
                <w:lang w:eastAsia="en-GB"/>
              </w:rPr>
              <w:t>has</w:t>
            </w:r>
            <w:r>
              <w:rPr>
                <w:rFonts w:ascii="Arial" w:hAnsi="Arial"/>
                <w:color w:val="000000"/>
                <w:szCs w:val="28"/>
                <w:lang w:eastAsia="en-GB"/>
              </w:rPr>
              <w:br/>
              <w:t>have</w:t>
            </w:r>
            <w:r>
              <w:rPr>
                <w:rFonts w:ascii="Arial" w:hAnsi="Arial"/>
                <w:color w:val="000000"/>
                <w:szCs w:val="28"/>
                <w:lang w:eastAsia="en-GB"/>
              </w:rPr>
              <w:br/>
              <w:t>had</w:t>
            </w:r>
            <w:r>
              <w:rPr>
                <w:rFonts w:ascii="Arial" w:hAnsi="Arial"/>
                <w:color w:val="000000"/>
                <w:szCs w:val="28"/>
                <w:lang w:eastAsia="en-GB"/>
              </w:rPr>
              <w:br/>
              <w:t>having</w:t>
            </w:r>
          </w:p>
        </w:tc>
      </w:tr>
    </w:tbl>
    <w:p>
      <w:pPr>
        <w:spacing w:after="100" w:before="100" w:line="276" w:lineRule="auto"/>
        <w:rPr>
          <w:color w:val="000000"/>
          <w:sz w:val="28"/>
          <w:szCs w:val="24"/>
          <w:lang w:eastAsia="en-GB"/>
        </w:rPr>
      </w:pPr>
    </w:p>
    <w:p>
      <w:pPr>
        <w:tabs>
          <w:tab w:leader="none" w:pos="1515" w:val="left"/>
          <w:tab w:leader="none" w:pos="4873" w:val="center"/>
        </w:tabs>
        <w:rPr>
          <w:i w:val="1"/>
          <w:iCs w:val="1"/>
          <w:sz w:val="28"/>
          <w:szCs w:val="16"/>
          <w:lang w:bidi="ar_SA" w:eastAsia="en_US" w:val="en_GB"/>
        </w:rPr>
      </w:pPr>
      <w:r>
        <w:rPr>
          <w:b w:val="1"/>
          <w:bCs w:val="1"/>
          <w:sz w:val="28"/>
          <w:szCs w:val="16"/>
        </w:rPr>
        <w:t xml:space="preserve">Modal </w:t>
      </w:r>
      <w:r>
        <w:rPr>
          <w:b w:val="1"/>
          <w:bCs w:val="1"/>
          <w:sz w:val="28"/>
          <w:szCs w:val="16"/>
        </w:rPr>
        <w:t xml:space="preserve">Auxiliary Verbs </w:t>
      </w:r>
      <w:r>
        <w:rPr>
          <w:sz w:val="28"/>
          <w:szCs w:val="16"/>
        </w:rPr>
        <w:t xml:space="preserve">– </w:t>
      </w:r>
      <w:r>
        <w:rPr>
          <w:i w:val="1"/>
          <w:iCs w:val="1"/>
          <w:sz w:val="28"/>
          <w:szCs w:val="16"/>
        </w:rPr>
        <w:t>can, could, do, may, might, ought, used to.</w:t>
      </w:r>
    </w:p>
    <w:p>
      <w:pPr>
        <w:spacing w:after="0" w:line="240" w:lineRule="auto"/>
        <w:rPr>
          <w:i w:val="1"/>
          <w:iCs w:val="1"/>
          <w:sz w:val="28"/>
          <w:szCs w:val="16"/>
          <w:lang w:bidi="ar_SA" w:eastAsia="en_US" w:val="en_GB"/>
        </w:rPr>
      </w:pPr>
      <w:r>
        <w:rPr>
          <w:b w:val="1"/>
          <w:bCs w:val="1"/>
          <w:sz w:val="28"/>
          <w:szCs w:val="16"/>
        </w:rPr>
        <w:t xml:space="preserve">Examples: </w:t>
      </w:r>
      <w:r>
        <w:rPr>
          <w:b w:val="1"/>
          <w:bCs w:val="1"/>
          <w:i w:val="1"/>
          <w:iCs w:val="1"/>
          <w:sz w:val="28"/>
          <w:szCs w:val="16"/>
        </w:rPr>
        <w:t xml:space="preserve">Can </w:t>
      </w:r>
      <w:r>
        <w:rPr>
          <w:i w:val="1"/>
          <w:iCs w:val="1"/>
          <w:sz w:val="28"/>
          <w:szCs w:val="16"/>
        </w:rPr>
        <w:t>I take your dog, Toto, for a walk to the park?</w:t>
      </w:r>
    </w:p>
    <w:p>
      <w:pPr>
        <w:spacing w:after="0" w:line="240" w:lineRule="auto"/>
        <w:rPr>
          <w:i w:val="1"/>
          <w:iCs w:val="1"/>
          <w:sz w:val="28"/>
          <w:szCs w:val="16"/>
          <w:lang w:bidi="ar_SA" w:eastAsia="en_US" w:val="en_GB"/>
        </w:rPr>
      </w:pPr>
      <w:r>
        <w:rPr>
          <w:i w:val="1"/>
          <w:iCs w:val="1"/>
          <w:sz w:val="28"/>
          <w:szCs w:val="16"/>
        </w:rPr>
        <w:t xml:space="preserve">Susana </w:t>
      </w:r>
      <w:r>
        <w:rPr>
          <w:b w:val="1"/>
          <w:bCs w:val="1"/>
          <w:i w:val="1"/>
          <w:iCs w:val="1"/>
          <w:sz w:val="28"/>
          <w:szCs w:val="16"/>
        </w:rPr>
        <w:t xml:space="preserve">could </w:t>
      </w:r>
      <w:r>
        <w:rPr>
          <w:i w:val="1"/>
          <w:iCs w:val="1"/>
          <w:sz w:val="28"/>
          <w:szCs w:val="16"/>
        </w:rPr>
        <w:t>sing as well as dance.</w:t>
      </w:r>
    </w:p>
    <w:p>
      <w:pPr>
        <w:spacing w:after="0" w:line="240" w:lineRule="auto"/>
        <w:rPr>
          <w:i w:val="1"/>
          <w:iCs w:val="1"/>
          <w:sz w:val="28"/>
          <w:szCs w:val="16"/>
          <w:lang w:bidi="ar_SA" w:eastAsia="en_US" w:val="en_GB"/>
        </w:rPr>
      </w:pPr>
      <w:r>
        <w:rPr>
          <w:b w:val="1"/>
          <w:bCs w:val="1"/>
          <w:i w:val="1"/>
          <w:iCs w:val="1"/>
          <w:sz w:val="28"/>
          <w:szCs w:val="16"/>
        </w:rPr>
        <w:t xml:space="preserve">Do </w:t>
      </w:r>
      <w:r>
        <w:rPr>
          <w:i w:val="1"/>
          <w:iCs w:val="1"/>
          <w:sz w:val="28"/>
          <w:szCs w:val="16"/>
        </w:rPr>
        <w:t>you know the Eight Parts of Speech, my dear?</w:t>
      </w:r>
    </w:p>
    <w:p>
      <w:pPr>
        <w:spacing w:after="0" w:line="240" w:lineRule="auto"/>
        <w:rPr>
          <w:i w:val="1"/>
          <w:iCs w:val="1"/>
          <w:sz w:val="28"/>
          <w:szCs w:val="16"/>
          <w:lang w:bidi="ar_SA" w:eastAsia="en_US" w:val="en_GB"/>
        </w:rPr>
      </w:pPr>
      <w:r>
        <w:rPr>
          <w:b w:val="1"/>
          <w:bCs w:val="1"/>
          <w:i w:val="1"/>
          <w:iCs w:val="1"/>
          <w:sz w:val="28"/>
          <w:szCs w:val="16"/>
        </w:rPr>
        <w:t xml:space="preserve">May </w:t>
      </w:r>
      <w:r>
        <w:rPr>
          <w:i w:val="1"/>
          <w:iCs w:val="1"/>
          <w:sz w:val="28"/>
          <w:szCs w:val="16"/>
        </w:rPr>
        <w:t>I have the pleasure of dancing with you?</w:t>
      </w:r>
    </w:p>
    <w:p>
      <w:pPr>
        <w:spacing w:after="0" w:line="240" w:lineRule="auto"/>
        <w:rPr>
          <w:i w:val="1"/>
          <w:iCs w:val="1"/>
          <w:sz w:val="28"/>
          <w:szCs w:val="16"/>
          <w:lang w:bidi="ar_SA" w:eastAsia="en_US" w:val="en_GB"/>
        </w:rPr>
      </w:pPr>
      <w:r>
        <w:rPr>
          <w:i w:val="1"/>
          <w:iCs w:val="1"/>
          <w:sz w:val="28"/>
          <w:szCs w:val="16"/>
        </w:rPr>
        <w:t xml:space="preserve">I </w:t>
      </w:r>
      <w:r>
        <w:rPr>
          <w:b w:val="1"/>
          <w:bCs w:val="1"/>
          <w:i w:val="1"/>
          <w:iCs w:val="1"/>
          <w:sz w:val="28"/>
          <w:szCs w:val="16"/>
        </w:rPr>
        <w:t xml:space="preserve">might </w:t>
      </w:r>
      <w:r>
        <w:rPr>
          <w:i w:val="1"/>
          <w:iCs w:val="1"/>
          <w:sz w:val="28"/>
          <w:szCs w:val="16"/>
        </w:rPr>
        <w:t>go to the party with Hannah.</w:t>
      </w:r>
    </w:p>
    <w:p>
      <w:pPr>
        <w:spacing w:after="0" w:line="240" w:lineRule="auto"/>
        <w:rPr>
          <w:i w:val="1"/>
          <w:iCs w:val="1"/>
          <w:sz w:val="28"/>
          <w:szCs w:val="16"/>
          <w:lang w:bidi="ar_SA" w:eastAsia="en_US" w:val="en_GB"/>
        </w:rPr>
      </w:pPr>
      <w:r>
        <w:rPr>
          <w:i w:val="1"/>
          <w:iCs w:val="1"/>
          <w:sz w:val="28"/>
          <w:szCs w:val="16"/>
        </w:rPr>
        <w:t xml:space="preserve">Michael </w:t>
      </w:r>
      <w:r>
        <w:rPr>
          <w:b w:val="1"/>
          <w:bCs w:val="1"/>
          <w:i w:val="1"/>
          <w:iCs w:val="1"/>
          <w:sz w:val="28"/>
          <w:szCs w:val="16"/>
        </w:rPr>
        <w:t xml:space="preserve">ought </w:t>
      </w:r>
      <w:r>
        <w:rPr>
          <w:i w:val="1"/>
          <w:iCs w:val="1"/>
          <w:sz w:val="28"/>
          <w:szCs w:val="16"/>
        </w:rPr>
        <w:t>to look for another job in the hospital.</w:t>
      </w:r>
    </w:p>
    <w:p>
      <w:pPr>
        <w:tabs>
          <w:tab w:leader="none" w:pos="1515" w:val="left"/>
          <w:tab w:leader="none" w:pos="4873" w:val="center"/>
        </w:tabs>
        <w:rPr>
          <w:sz w:val="48"/>
          <w:szCs w:val="22"/>
          <w:lang w:bidi="ar_SA" w:eastAsia="en_US" w:val="en_GB"/>
        </w:rPr>
      </w:pPr>
      <w:r>
        <w:rPr>
          <w:i w:val="1"/>
          <w:iCs w:val="1"/>
          <w:sz w:val="28"/>
          <w:szCs w:val="16"/>
        </w:rPr>
        <w:t xml:space="preserve">I </w:t>
      </w:r>
      <w:r>
        <w:rPr>
          <w:b w:val="1"/>
          <w:bCs w:val="1"/>
          <w:i w:val="1"/>
          <w:iCs w:val="1"/>
          <w:sz w:val="28"/>
          <w:szCs w:val="16"/>
        </w:rPr>
        <w:t xml:space="preserve">used to </w:t>
      </w:r>
      <w:r>
        <w:rPr>
          <w:i w:val="1"/>
          <w:iCs w:val="1"/>
          <w:sz w:val="28"/>
          <w:szCs w:val="16"/>
        </w:rPr>
        <w:t>design pencil sharpeners before I became famous</w:t>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166144" simplePos="0">
                <wp:simplePos x="0" y="0"/>
                <wp:positionH relativeFrom="column">
                  <wp:posOffset>266700</wp:posOffset>
                </wp:positionH>
                <wp:positionV relativeFrom="paragraph">
                  <wp:posOffset>0</wp:posOffset>
                </wp:positionV>
                <wp:extent cx="990600" cy="323850"/>
                <wp:effectExtent b="19050" l="0" r="19050" t="0"/>
                <wp:wrapNone/>
                <wp:docPr id="470" name="Rounded Rectangle 470"/>
                <wp:cNvGraphicFramePr/>
                <a:graphic>
                  <a:graphicData uri="http://schemas.microsoft.com/office/word/2010/wordprocessingShape">
                    <wps:wsp>
                      <wps:cNvPr id="0" name=""/>
                      <wps:cNvSpPr/>
                      <wps:spPr>
                        <a:xfrm>
                          <a:ext cx="990600" cy="323850"/>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Task 1</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8E589CC" id="Rounded Rectangle 470" o:spid="_x0000_s1142" style="position:absolute;margin-left:21pt;margin-top:0;width:78pt;height:25.5pt;z-index:25216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b/DmdhwIAAA4FAAAOAAAAZHJzL2Uyb0RvYy54bWysVMlu2zAQvRfoPxC8N7K8JLEROTBiuCgQ JEGSImeaohaAIlmStuR+fR8p2VmaU1EdqBnOcJbHN7y67hpJ9sK6WquMpmcjSoTiOq9VmdGfz5tv l5Q4z1TOpFYiowfh6PXy65er1izEWFda5sISBFFu0ZqMVt6bRZI4XomGuTNthIKx0LZhHqotk9yy FtEbmYxHo/Ok1TY3VnPhHHbXvZEuY/yiENzfF4UTnsiMojYfVxvXbViT5RVblJaZquZDGewfqmhY rZD0FGrNPCM7W/8Vqqm51U4X/ozrJtFFUXMRe0A36ehDN08VMyL2AnCcOcHk/l9Yfrd/sKTOMzq9 AD6KNbikR71TucjJI+BjqpSCBCOgao1b4MSTebCD5iCGvrvCNuGPjkgX4T2c4BWdJxyb8/nofIQk HKbJeHI5izGT18PGOv9d6IYEIaM2lBFqiMiy/a3zyAr/o19I6LSs800tZVQO7kZasme4bZAk1y0l kjmPzYxu4hfaQIh3x6QiLcg7u7yYoToGGhaSeYiNATBOlZQwWYLf3NtYy7vTzpbbU9bVZLZep58l CUWvmav66mKEwU2qULuIbB16DED30AbJd9su3lGaTsKZsLfV+QE3Z3VPaWf4pkaGW3T7wCw4DKAx l/4eSyE1+tODREml7e/P9oM/qAUrJS1mAr3/2jErAOIPBdLN0+k0DFFUprOLMRT71rJ9a1G75kbj IlK8AIZHMfh7eRQLq5sXjO8qZIWJKY7cPcqDcuP7WcUDwMVqFd0wOIb5W/VkeAgesAvYPncvzJqB Oh6cu9PH+WGLD+TpfcNJpVc7r4s6MusVV3AkKBi6yJbhgQhT/VaPXq/P2PIPAAAA//8DAFBLAwQU AAYACAAAACEAqiTrQtsAAAAGAQAADwAAAGRycy9kb3ducmV2LnhtbEyPQU/DMAyF70j8h8hI3Fiy aUyjazqhSkjAjTEO3LLGawqNUyXZ1v17vBO7WM961nufy/Xoe3HEmLpAGqYTBQKpCbajVsP28+Vh CSJlQ9b0gVDDGROsq9ub0hQ2nOgDj5vcCg6hVBgNLuehkDI1Dr1JkzAgsbcP0ZvMa2yljebE4b6X M6UW0puOuMGZAWuHze/m4DV8KXl+pXltmuhcvcD37x/cvml9fzc+r0BkHPP/MVzwGR0qZtqFA9kk eg3zGb+SNfC8uE9LFjsNj1MFsirlNX71BwAA//8DAFBLAQItABQABgAIAAAAIQC2gziS/gAAAOEB AAATAAAAAAAAAAAAAAAAAAAAAABbQ29udGVudF9UeXBlc10ueG1sUEsBAi0AFAAGAAgAAAAhADj9 If/WAAAAlAEAAAsAAAAAAAAAAAAAAAAALwEAAF9yZWxzLy5yZWxzUEsBAi0AFAAGAAgAAAAhAJv8 OZ2HAgAADgUAAA4AAAAAAAAAAAAAAAAALgIAAGRycy9lMm9Eb2MueG1sUEsBAi0AFAAGAAgAAAAh AKok60LbAAAABgEAAA8AAAAAAAAAAAAAAAAA4QQAAGRycy9kb3ducmV2LnhtbFBLBQYAAAAABAAE APMAAADpBQAAAAA= " fillcolor="window" strokecolor="#a35dd1" strokeweight="1.25pt">
                <v:textbox>
                  <w:txbxContent>
                    <w:p w:rsidR="00CC1DF3" w:rsidRPr="004413C7" w:rsidRDefault="00CC1DF3" w:rsidP="00C3363B">
                      <w:pPr>
                        <w:jc w:val="center"/>
                        <w:rPr>
                          <w:sz w:val="24"/>
                        </w:rPr>
                      </w:pPr>
                      <w:r>
                        <w:rPr>
                          <w:sz w:val="32"/>
                        </w:rPr>
                        <w:t>Task 1</w:t>
                      </w:r>
                    </w:p>
                  </w:txbxContent>
                </v:textbox>
              </v:roundrect>
            </w:pict>
          </mc:Fallback>
        </mc:AlternateContent>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32"/>
          <w:szCs w:val="22"/>
          <w:lang w:bidi="ar_SA" w:eastAsia="en_US" w:val="en_GB"/>
        </w:rPr>
      </w:pPr>
      <w:r>
        <w:rPr>
          <w:bCs w:val="1"/>
          <w:noProof w:val="1"/>
          <w:sz w:val="28"/>
          <w:szCs w:val="26"/>
          <w:lang w:eastAsia="en-GB"/>
        </w:rPr>
        <mc:AlternateContent>
          <mc:Choice Requires="wps">
            <w:drawing>
              <wp:anchor allowOverlap="1" behindDoc="1" distB="0" distL="114300" distR="114300" distT="0" layoutInCell="1" locked="0" relativeHeight="252165120" simplePos="0">
                <wp:simplePos x="0" y="0"/>
                <wp:positionH relativeFrom="column">
                  <wp:posOffset>2257425</wp:posOffset>
                </wp:positionH>
                <wp:positionV relativeFrom="paragraph">
                  <wp:posOffset>302895</wp:posOffset>
                </wp:positionV>
                <wp:extent cx="257175" cy="238125"/>
                <wp:effectExtent b="28575" l="0" r="28575" t="0"/>
                <wp:wrapNone/>
                <wp:docPr id="475" name="Oval 475"/>
                <wp:cNvGraphicFramePr/>
                <a:graphic>
                  <a:graphicData uri="http://schemas.microsoft.com/office/word/2010/wordprocessingShape">
                    <wps:wsp>
                      <wps:cNvPr id="0" name=""/>
                      <wps:cNvSpPr/>
                      <wps:spPr>
                        <a:xfrm>
                          <a:ext cx="257175" cy="238125"/>
                        </a:xfrm>
                        <a:prstGeom prst="ellipse">
                          <a:avLst/>
                        </a:prstGeom>
                      </wps:spPr>
                      <wps:style>
                        <a:lnRef idx="2">
                          <a:schemeClr val="dk1"/>
                        </a:lnRef>
                        <a:fillRef idx="1">
                          <a:schemeClr val="lt1"/>
                        </a:fillRef>
                        <a:effectRef idx="0">
                          <a:schemeClr val="dk1"/>
                        </a:effectRef>
                        <a:fontRef idx="minor">
                          <a:schemeClr val="dk1"/>
                        </a:fontRef>
                      </wps:style>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anchor>
            </w:drawing>
          </mc:Choice>
          <mc:Fallback>
            <w:pict>
              <v:oval w14:anchorId="59B14EDD" id="Oval 475" o:spid="_x0000_s1026" style="position:absolute;margin-left:177.75pt;margin-top:23.85pt;width:20.25pt;height:18.75pt;z-index:-251151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yq25HXAIAAAsFAAAOAAAAZHJzL2Uyb0RvYy54bWysVMFu2zAMvQ/YPwi6r46zdO2COkXQosOA oi3WDj2rstQIk0SNUuJkXz9KdpxiLXYYdpFJ85HUox99dr51lm0URgO+4fXRhDPlJbTGPzf8+8PV h1POYhK+FRa8avhORX6+eP/urAtzNYUV2FYhoyI+zrvQ8FVKYV5VUa6UE/EIgvIU1IBOJHLxuWpR dFTd2Wo6mXyqOsA2IEgVI7297IN8UeprrWS61TqqxGzD6W6pnFjOp3xWizMxf0YRVkYO1xD/cAsn jKemY6lLkQRbo3lVyhmJEEGnIwmuAq2NVIUDsaknf7C5X4mgChcaTgzjmOL/KytvNnfITNvw2ckx Z144+ki3G2FZ9mk6XYhzAt2HOxy8SGamutXo8pNIsG2Z6G6cqNomJunl9PikznUlhaYfT+tpqVkd kgPG9EWBY9louLLWhJg5i7nYXMdEPQm9R5GT79PfoFhpZ1UGW/9NaeKRe5bsoiB1YZERmYa3P+rM hmoVZE7RxtoxqX4ryaZ90oDNaaqoakycvJV46DaiS0fwaUx0xgP+PVn3+D3rnmum/QTtjj4bQq/n GOSVofldi5juBJKASeq0lOmWDm2hazgMFmcrwF9vvc940hVFOetoIRoef64FKs7sV0+K+1zPZnmD ijM7PpmSgy8jTy8jfu0ugOZe0/oHWcyMT3ZvagT3SLu7zF0pJLyk3g2XCffOReoXlbZfquWywGhr gkjX/j7IXDxPNYvjYfsoMAwiSqS+G9gvzysh9dic6WG5TqBNUdlhrsO8aeOKYIa/Q17pl35BHf5h i98AAAD//wMAUEsDBBQABgAIAAAAIQBdulhI3wAAAAkBAAAPAAAAZHJzL2Rvd25yZXYueG1sTI/d SsQwEIXvBd8hjOCdm7q1P9ami4iirKC49gGyzdgWm0lp0t3u2zte6eUwH+d8p9wsdhAHnHzvSMH1 KgKB1DjTU6ug/ny6ykH4oMnowREqOKGHTXV+VurCuCN94GEXWsEh5AutoAthLKT0TYdW+5Ubkfj3 5SarA59TK82kjxxuB7mOolRa3RM3dHrEhw6b791sFWzfM3p+e3lM5Snt59xinb3GtVKXF8v9HYiA S/iD4Vef1aFip72byXgxKIiTJGFUwU2WgWAgvk153F5BnqxBVqX8v6D6AQAA//8DAFBLAQItABQA BgAIAAAAIQC2gziS/gAAAOEBAAATAAAAAAAAAAAAAAAAAAAAAABbQ29udGVudF9UeXBlc10ueG1s UEsBAi0AFAAGAAgAAAAhADj9If/WAAAAlAEAAAsAAAAAAAAAAAAAAAAALwEAAF9yZWxzLy5yZWxz UEsBAi0AFAAGAAgAAAAhALKrbkdcAgAACwUAAA4AAAAAAAAAAAAAAAAALgIAAGRycy9lMm9Eb2Mu eG1sUEsBAi0AFAAGAAgAAAAhAF26WEjfAAAACQEAAA8AAAAAAAAAAAAAAAAAtgQAAGRycy9kb3du cmV2LnhtbFBLBQYAAAAABAAEAPMAAADCBQAAAAA= " fillcolor="white [3201]" strokecolor="black [3200]" strokeweight="1.25pt"/>
            </w:pict>
          </mc:Fallback>
        </mc:AlternateContent>
      </w:r>
      <w:r>
        <w:rPr>
          <w:bCs w:val="1"/>
          <w:sz w:val="28"/>
          <w:szCs w:val="26"/>
        </w:rPr>
        <w:t>Underline the complete verb in each sentence. Circle the helping verb</w:t>
      </w:r>
      <w:r>
        <w:rPr>
          <w:bCs w:val="1"/>
          <w:sz w:val="28"/>
          <w:szCs w:val="26"/>
        </w:rPr>
        <w:t xml:space="preserve"> (auxiliary verb)</w:t>
      </w:r>
      <w:r>
        <w:rPr>
          <w:bCs w:val="1"/>
          <w:sz w:val="28"/>
          <w:szCs w:val="26"/>
        </w:rPr>
        <w:t>.</w:t>
      </w:r>
    </w:p>
    <w:p>
      <w:pPr>
        <w:spacing w:after="0" w:line="240" w:lineRule="auto"/>
        <w:jc w:val="center"/>
        <w:rPr>
          <w:sz w:val="28"/>
          <w:szCs w:val="26"/>
          <w:lang w:bidi="ar_SA" w:eastAsia="en_US" w:val="en_GB"/>
        </w:rPr>
      </w:pPr>
      <w:r>
        <w:rPr>
          <w:sz w:val="28"/>
          <w:szCs w:val="26"/>
        </w:rPr>
        <w:t xml:space="preserve">1. Jason will </w:t>
      </w:r>
      <w:r>
        <w:rPr>
          <w:sz w:val="28"/>
          <w:szCs w:val="26"/>
          <w:u w:val="single"/>
        </w:rPr>
        <w:t>play</w:t>
      </w:r>
      <w:r>
        <w:rPr>
          <w:sz w:val="28"/>
          <w:szCs w:val="26"/>
        </w:rPr>
        <w:t xml:space="preserve"> video games tomorrow.</w:t>
      </w:r>
    </w:p>
    <w:p>
      <w:pPr>
        <w:spacing w:after="0" w:line="240" w:lineRule="auto"/>
        <w:jc w:val="center"/>
        <w:rPr>
          <w:sz w:val="28"/>
          <w:szCs w:val="26"/>
          <w:lang w:bidi="ar_SA" w:eastAsia="en_US" w:val="en_GB"/>
        </w:rPr>
      </w:pPr>
      <w:r>
        <w:rPr>
          <w:sz w:val="28"/>
          <w:szCs w:val="26"/>
        </w:rPr>
        <w:t>2. The surgeon has operated many times before.</w:t>
      </w:r>
    </w:p>
    <w:p>
      <w:pPr>
        <w:spacing w:after="0" w:line="240" w:lineRule="auto"/>
        <w:jc w:val="center"/>
        <w:rPr>
          <w:sz w:val="28"/>
          <w:szCs w:val="26"/>
          <w:lang w:bidi="ar_SA" w:eastAsia="en_US" w:val="en_GB"/>
        </w:rPr>
      </w:pPr>
      <w:r>
        <w:rPr>
          <w:sz w:val="28"/>
          <w:szCs w:val="26"/>
        </w:rPr>
        <w:t>3. My little sister is singing like a rock star.</w:t>
      </w:r>
    </w:p>
    <w:p>
      <w:pPr>
        <w:spacing w:after="0" w:line="240" w:lineRule="auto"/>
        <w:jc w:val="center"/>
        <w:rPr>
          <w:sz w:val="28"/>
          <w:szCs w:val="26"/>
          <w:lang w:bidi="ar_SA" w:eastAsia="en_US" w:val="en_GB"/>
        </w:rPr>
      </w:pPr>
      <w:r>
        <w:rPr>
          <w:sz w:val="28"/>
          <w:szCs w:val="26"/>
        </w:rPr>
        <w:t>4. Scott can kick better than anyone on the team.</w:t>
      </w:r>
    </w:p>
    <w:p>
      <w:pPr>
        <w:spacing w:after="0" w:line="240" w:lineRule="auto"/>
        <w:jc w:val="center"/>
        <w:rPr>
          <w:sz w:val="28"/>
          <w:szCs w:val="26"/>
          <w:lang w:bidi="ar_SA" w:eastAsia="en_US" w:val="en_GB"/>
        </w:rPr>
      </w:pPr>
      <w:r>
        <w:rPr>
          <w:sz w:val="28"/>
          <w:szCs w:val="26"/>
        </w:rPr>
        <w:t>5. The beautiful sailboat was built in 1985.</w:t>
      </w:r>
    </w:p>
    <w:p>
      <w:pPr>
        <w:spacing w:after="0" w:line="240" w:lineRule="auto"/>
        <w:jc w:val="center"/>
        <w:rPr>
          <w:sz w:val="28"/>
          <w:szCs w:val="26"/>
          <w:lang w:bidi="ar_SA" w:eastAsia="en_US" w:val="en_GB"/>
        </w:rPr>
      </w:pPr>
      <w:r>
        <w:rPr>
          <w:sz w:val="28"/>
          <w:szCs w:val="26"/>
        </w:rPr>
        <w:t>6. Sarah is walking her puppy in the park.</w:t>
      </w:r>
    </w:p>
    <w:p>
      <w:pPr>
        <w:spacing w:after="0" w:line="240" w:lineRule="auto"/>
        <w:jc w:val="center"/>
        <w:rPr>
          <w:sz w:val="28"/>
          <w:szCs w:val="26"/>
          <w:lang w:bidi="ar_SA" w:eastAsia="en_US" w:val="en_GB"/>
        </w:rPr>
      </w:pPr>
      <w:r>
        <w:rPr>
          <w:sz w:val="28"/>
          <w:szCs w:val="26"/>
        </w:rPr>
        <w:t>7. Jake and his dad are using the computer.</w:t>
      </w:r>
    </w:p>
    <w:p>
      <w:pPr>
        <w:spacing w:after="0" w:line="240" w:lineRule="auto"/>
        <w:jc w:val="center"/>
        <w:rPr>
          <w:sz w:val="28"/>
          <w:szCs w:val="26"/>
          <w:lang w:bidi="ar_SA" w:eastAsia="en_US" w:val="en_GB"/>
        </w:rPr>
      </w:pPr>
      <w:r>
        <w:rPr>
          <w:sz w:val="28"/>
          <w:szCs w:val="26"/>
        </w:rPr>
        <w:t>8. Mom will bake special cookies for the party.</w:t>
      </w:r>
    </w:p>
    <w:p>
      <w:pPr>
        <w:spacing w:after="0" w:line="240" w:lineRule="auto"/>
        <w:jc w:val="center"/>
        <w:rPr>
          <w:sz w:val="28"/>
          <w:szCs w:val="26"/>
          <w:lang w:bidi="ar_SA" w:eastAsia="en_US" w:val="en_GB"/>
        </w:rPr>
      </w:pPr>
      <w:r>
        <w:rPr>
          <w:sz w:val="28"/>
          <w:szCs w:val="26"/>
        </w:rPr>
        <w:t>9. Tim had given his mother some flowers.</w:t>
      </w:r>
    </w:p>
    <w:p>
      <w:pPr>
        <w:tabs>
          <w:tab w:leader="none" w:pos="1515" w:val="left"/>
          <w:tab w:leader="none" w:pos="4873" w:val="center"/>
        </w:tabs>
        <w:jc w:val="center"/>
        <w:rPr>
          <w:sz w:val="32"/>
          <w:szCs w:val="22"/>
          <w:lang w:bidi="ar_SA" w:eastAsia="en_US" w:val="en_GB"/>
        </w:rPr>
      </w:pPr>
      <w:r>
        <w:rPr>
          <w:sz w:val="28"/>
          <w:szCs w:val="26"/>
        </w:rPr>
        <w:t>10. The very small girl can ski all by herself.</w:t>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u w:val="single"/>
          <w:lang w:bidi="ar_SA" w:eastAsia="en_US" w:val="en_GB"/>
        </w:rPr>
      </w:pPr>
      <w:r>
        <w:rPr>
          <w:sz w:val="28"/>
        </w:rPr>
        <w:t xml:space="preserve"> </w:t>
      </w:r>
      <w:r>
        <w:rPr>
          <w:b w:val="1"/>
          <w:bCs w:val="1"/>
          <w:sz w:val="28"/>
        </w:rPr>
        <w:t>Identifying the Complete Verb</w:t>
      </w:r>
      <w:r>
        <w:rPr>
          <w:sz w:val="28"/>
        </w:rPr>
        <w:t xml:space="preserve">. Underline the </w:t>
      </w:r>
      <w:r>
        <w:rPr>
          <w:sz w:val="28"/>
          <w:u w:val="single"/>
        </w:rPr>
        <w:t xml:space="preserve">main verb </w:t>
      </w:r>
      <w:r>
        <w:rPr>
          <w:sz w:val="28"/>
        </w:rPr>
        <w:t xml:space="preserve">and </w:t>
      </w:r>
      <w:r>
        <w:rPr>
          <w:sz w:val="28"/>
          <w:u w:val="single"/>
        </w:rPr>
        <w:t xml:space="preserve">the auxiliary </w:t>
      </w:r>
    </w:p>
    <w:p>
      <w:pPr>
        <w:tabs>
          <w:tab w:leader="none" w:pos="1515" w:val="left"/>
          <w:tab w:leader="none" w:pos="4873" w:val="center"/>
        </w:tabs>
        <w:rPr>
          <w:sz w:val="28"/>
          <w:szCs w:val="22"/>
          <w:lang w:bidi="ar_SA" w:eastAsia="en_US" w:val="en_GB"/>
        </w:rPr>
      </w:pPr>
      <w:r>
        <w:rPr>
          <w:sz w:val="28"/>
          <w:u w:val="single"/>
        </w:rPr>
        <w:t>verb(s)</w:t>
      </w:r>
      <w:r>
        <w:rPr>
          <w:sz w:val="28"/>
        </w:rPr>
        <w:t xml:space="preserve"> in the following sentences. Do not include any modifiers. </w:t>
      </w:r>
    </w:p>
    <w:p>
      <w:pPr>
        <w:tabs>
          <w:tab w:leader="none" w:pos="1515" w:val="left"/>
          <w:tab w:leader="none" w:pos="4873" w:val="center"/>
        </w:tabs>
        <w:rPr>
          <w:sz w:val="28"/>
          <w:szCs w:val="22"/>
          <w:lang w:bidi="ar_SA" w:eastAsia="en_US" w:val="en_GB"/>
        </w:rPr>
      </w:pPr>
      <w:r>
        <w:rPr>
          <w:sz w:val="28"/>
        </w:rPr>
        <w:t xml:space="preserve">1. When are you going on your canoe trip? </w:t>
      </w:r>
    </w:p>
    <w:p>
      <w:pPr>
        <w:tabs>
          <w:tab w:leader="none" w:pos="1515" w:val="left"/>
          <w:tab w:leader="none" w:pos="4873" w:val="center"/>
        </w:tabs>
        <w:rPr>
          <w:sz w:val="28"/>
          <w:szCs w:val="22"/>
          <w:lang w:bidi="ar_SA" w:eastAsia="en_US" w:val="en_GB"/>
        </w:rPr>
      </w:pPr>
      <w:r>
        <w:rPr>
          <w:sz w:val="28"/>
        </w:rPr>
        <w:t xml:space="preserve">2. Mr. Costello is constantly giving us directions. </w:t>
      </w:r>
    </w:p>
    <w:p>
      <w:pPr>
        <w:tabs>
          <w:tab w:leader="none" w:pos="1515" w:val="left"/>
          <w:tab w:leader="none" w:pos="4873" w:val="center"/>
        </w:tabs>
        <w:rPr>
          <w:sz w:val="28"/>
          <w:szCs w:val="22"/>
          <w:lang w:bidi="ar_SA" w:eastAsia="en_US" w:val="en_GB"/>
        </w:rPr>
      </w:pPr>
      <w:r>
        <w:rPr>
          <w:sz w:val="28"/>
        </w:rPr>
        <w:t xml:space="preserve">3. Jim should have pitched his tent sooner. </w:t>
      </w:r>
    </w:p>
    <w:p>
      <w:pPr>
        <w:tabs>
          <w:tab w:leader="none" w:pos="1515" w:val="left"/>
          <w:tab w:leader="none" w:pos="4873" w:val="center"/>
        </w:tabs>
        <w:rPr>
          <w:sz w:val="28"/>
          <w:szCs w:val="22"/>
          <w:lang w:bidi="ar_SA" w:eastAsia="en_US" w:val="en_GB"/>
        </w:rPr>
      </w:pPr>
      <w:r>
        <w:rPr>
          <w:sz w:val="28"/>
        </w:rPr>
        <w:t xml:space="preserve">4. Joe could have been badly injured. </w:t>
      </w:r>
    </w:p>
    <w:p>
      <w:pPr>
        <w:tabs>
          <w:tab w:leader="none" w:pos="1515" w:val="left"/>
          <w:tab w:leader="none" w:pos="4873" w:val="center"/>
        </w:tabs>
        <w:rPr>
          <w:sz w:val="28"/>
          <w:szCs w:val="22"/>
          <w:lang w:bidi="ar_SA" w:eastAsia="en_US" w:val="en_GB"/>
        </w:rPr>
      </w:pPr>
      <w:r>
        <w:rPr>
          <w:sz w:val="28"/>
        </w:rPr>
        <w:t xml:space="preserve">5. The new paints are constantly being improved. </w:t>
      </w:r>
    </w:p>
    <w:p>
      <w:pPr>
        <w:tabs>
          <w:tab w:leader="none" w:pos="1515" w:val="left"/>
          <w:tab w:leader="none" w:pos="4873" w:val="center"/>
        </w:tabs>
        <w:rPr>
          <w:sz w:val="28"/>
          <w:szCs w:val="22"/>
          <w:lang w:bidi="ar_SA" w:eastAsia="en_US" w:val="en_GB"/>
        </w:rPr>
      </w:pPr>
      <w:r>
        <w:rPr>
          <w:sz w:val="28"/>
        </w:rPr>
        <w:t xml:space="preserve">6. We will be electing class officers tomorrow. </w:t>
      </w:r>
    </w:p>
    <w:p>
      <w:pPr>
        <w:tabs>
          <w:tab w:leader="none" w:pos="1515" w:val="left"/>
          <w:tab w:leader="none" w:pos="4873" w:val="center"/>
        </w:tabs>
        <w:rPr>
          <w:sz w:val="28"/>
          <w:szCs w:val="22"/>
          <w:lang w:bidi="ar_SA" w:eastAsia="en_US" w:val="en_GB"/>
        </w:rPr>
      </w:pPr>
      <w:r>
        <w:rPr>
          <w:sz w:val="28"/>
        </w:rPr>
        <w:t xml:space="preserve">7. The snowfall had not quite ended at six this morning. </w:t>
      </w:r>
    </w:p>
    <w:p>
      <w:pPr>
        <w:tabs>
          <w:tab w:leader="none" w:pos="1515" w:val="left"/>
          <w:tab w:leader="none" w:pos="4873" w:val="center"/>
        </w:tabs>
        <w:rPr>
          <w:sz w:val="28"/>
          <w:szCs w:val="22"/>
          <w:lang w:bidi="ar_SA" w:eastAsia="en_US" w:val="en_GB"/>
        </w:rPr>
      </w:pPr>
      <w:r>
        <w:rPr>
          <w:sz w:val="28"/>
        </w:rPr>
        <w:t xml:space="preserve">8. I shall certainly miss you next week. </w:t>
      </w:r>
    </w:p>
    <w:p>
      <w:pPr>
        <w:tabs>
          <w:tab w:leader="none" w:pos="1515" w:val="left"/>
          <w:tab w:leader="none" w:pos="4873" w:val="center"/>
        </w:tabs>
        <w:rPr>
          <w:sz w:val="28"/>
          <w:szCs w:val="22"/>
          <w:lang w:bidi="ar_SA" w:eastAsia="en_US" w:val="en_GB"/>
        </w:rPr>
      </w:pPr>
      <w:r>
        <w:rPr>
          <w:sz w:val="28"/>
        </w:rPr>
        <w:t xml:space="preserve">9. Mrs. Barnes has always given generously to charity. </w:t>
      </w:r>
    </w:p>
    <w:p>
      <w:pPr>
        <w:tabs>
          <w:tab w:leader="none" w:pos="1515" w:val="left"/>
          <w:tab w:leader="none" w:pos="4873" w:val="center"/>
        </w:tabs>
        <w:rPr>
          <w:sz w:val="28"/>
          <w:szCs w:val="22"/>
          <w:lang w:bidi="ar_SA" w:eastAsia="en_US" w:val="en_GB"/>
        </w:rPr>
      </w:pPr>
      <w:r>
        <w:rPr>
          <w:sz w:val="28"/>
        </w:rPr>
        <w:t xml:space="preserve">10. The price of most food is rising again. </w:t>
      </w:r>
    </w:p>
    <w:p>
      <w:pPr>
        <w:tabs>
          <w:tab w:leader="none" w:pos="1515" w:val="left"/>
          <w:tab w:leader="none" w:pos="4873" w:val="center"/>
        </w:tabs>
        <w:rPr>
          <w:sz w:val="28"/>
          <w:szCs w:val="22"/>
          <w:lang w:bidi="ar_SA" w:eastAsia="en_US" w:val="en_GB"/>
        </w:rPr>
      </w:pPr>
      <w:r>
        <w:rPr>
          <w:sz w:val="28"/>
        </w:rPr>
        <w:t xml:space="preserve">11. How many books have you read this year? </w:t>
      </w:r>
    </w:p>
    <w:p>
      <w:pPr>
        <w:tabs>
          <w:tab w:leader="none" w:pos="1515" w:val="left"/>
          <w:tab w:leader="none" w:pos="4873" w:val="center"/>
        </w:tabs>
        <w:rPr>
          <w:sz w:val="28"/>
          <w:szCs w:val="22"/>
          <w:lang w:bidi="ar_SA" w:eastAsia="en_US" w:val="en_GB"/>
        </w:rPr>
      </w:pPr>
      <w:r>
        <w:rPr>
          <w:sz w:val="28"/>
        </w:rPr>
        <w:t xml:space="preserve">12. I have already seen that TV program. </w:t>
      </w:r>
    </w:p>
    <w:p>
      <w:pPr>
        <w:tabs>
          <w:tab w:leader="none" w:pos="1515" w:val="left"/>
          <w:tab w:leader="none" w:pos="4873" w:val="center"/>
        </w:tabs>
        <w:rPr>
          <w:sz w:val="28"/>
          <w:szCs w:val="22"/>
          <w:lang w:bidi="ar_SA" w:eastAsia="en_US" w:val="en_GB"/>
        </w:rPr>
      </w:pPr>
      <w:r>
        <w:rPr>
          <w:sz w:val="28"/>
        </w:rPr>
        <w:t xml:space="preserve">13. The old man does not walk to town any more. </w:t>
      </w:r>
    </w:p>
    <w:p>
      <w:pPr>
        <w:tabs>
          <w:tab w:leader="none" w:pos="1515" w:val="left"/>
          <w:tab w:leader="none" w:pos="4873" w:val="center"/>
        </w:tabs>
        <w:rPr>
          <w:sz w:val="28"/>
          <w:szCs w:val="22"/>
          <w:lang w:bidi="ar_SA" w:eastAsia="en_US" w:val="en_GB"/>
        </w:rPr>
      </w:pPr>
      <w:r>
        <w:rPr>
          <w:sz w:val="28"/>
        </w:rPr>
        <w:t xml:space="preserve">14. Nancy and Mark have been given major parts in the school play. </w:t>
      </w:r>
    </w:p>
    <w:p>
      <w:pPr>
        <w:tabs>
          <w:tab w:leader="none" w:pos="1515" w:val="left"/>
          <w:tab w:leader="none" w:pos="4873" w:val="center"/>
        </w:tabs>
        <w:rPr>
          <w:sz w:val="28"/>
          <w:szCs w:val="22"/>
          <w:lang w:bidi="ar_SA" w:eastAsia="en_US" w:val="en_GB"/>
        </w:rPr>
      </w:pPr>
      <w:r>
        <w:rPr>
          <w:sz w:val="28"/>
        </w:rPr>
        <w:t xml:space="preserve">15. Your good deed will never be forgotten. </w:t>
      </w:r>
    </w:p>
    <w:p>
      <w:pPr>
        <w:tabs>
          <w:tab w:leader="none" w:pos="1515" w:val="left"/>
          <w:tab w:leader="none" w:pos="4873" w:val="center"/>
        </w:tabs>
        <w:rPr>
          <w:sz w:val="28"/>
          <w:szCs w:val="22"/>
          <w:lang w:bidi="ar_SA" w:eastAsia="en_US" w:val="en_GB"/>
        </w:rPr>
      </w:pPr>
      <w:r>
        <w:rPr>
          <w:sz w:val="28"/>
        </w:rPr>
        <w:t xml:space="preserve">16. Ms. Smith has definitely agreed to our suggestions. </w:t>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r>
        <w:rPr>
          <w:sz w:val="28"/>
        </w:rPr>
        <w:t xml:space="preserve">17. The new club officers will have been chosen by tomorrow evening. </w:t>
      </w:r>
    </w:p>
    <w:p>
      <w:pPr>
        <w:tabs>
          <w:tab w:leader="none" w:pos="1515" w:val="left"/>
          <w:tab w:leader="none" w:pos="4873" w:val="center"/>
        </w:tabs>
        <w:rPr>
          <w:sz w:val="28"/>
          <w:szCs w:val="22"/>
          <w:lang w:bidi="ar_SA" w:eastAsia="en_US" w:val="en_GB"/>
        </w:rPr>
      </w:pPr>
      <w:r>
        <w:rPr>
          <w:sz w:val="28"/>
        </w:rPr>
        <w:t xml:space="preserve">18. You could have gone to the party without me. </w:t>
      </w:r>
    </w:p>
    <w:p>
      <w:pPr>
        <w:tabs>
          <w:tab w:leader="none" w:pos="1515" w:val="left"/>
          <w:tab w:leader="none" w:pos="4873" w:val="center"/>
        </w:tabs>
        <w:rPr>
          <w:sz w:val="28"/>
          <w:szCs w:val="22"/>
          <w:lang w:bidi="ar_SA" w:eastAsia="en_US" w:val="en_GB"/>
        </w:rPr>
      </w:pPr>
      <w:r>
        <w:rPr>
          <w:sz w:val="28"/>
        </w:rPr>
        <w:t xml:space="preserve">19. Mr. Davis has never neglected his work before. </w:t>
      </w:r>
    </w:p>
    <w:p>
      <w:pPr>
        <w:tabs>
          <w:tab w:leader="none" w:pos="1515" w:val="left"/>
          <w:tab w:leader="none" w:pos="4873" w:val="center"/>
        </w:tabs>
        <w:rPr>
          <w:sz w:val="28"/>
          <w:szCs w:val="22"/>
          <w:lang w:bidi="ar_SA" w:eastAsia="en_US" w:val="en_GB"/>
        </w:rPr>
      </w:pPr>
      <w:r>
        <w:rPr>
          <w:sz w:val="28"/>
        </w:rPr>
        <w:t>20. Our team could have played in the state tournament.</w:t>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167168" simplePos="0">
                <wp:simplePos x="0" y="0"/>
                <wp:positionH relativeFrom="column">
                  <wp:posOffset>266699</wp:posOffset>
                </wp:positionH>
                <wp:positionV relativeFrom="paragraph">
                  <wp:posOffset>0</wp:posOffset>
                </wp:positionV>
                <wp:extent cx="3609975" cy="323850"/>
                <wp:effectExtent b="19050" l="0" r="28575" t="0"/>
                <wp:wrapNone/>
                <wp:docPr id="476" name="Rounded Rectangle 476"/>
                <wp:cNvGraphicFramePr/>
                <a:graphic>
                  <a:graphicData uri="http://schemas.microsoft.com/office/word/2010/wordprocessingShape">
                    <wps:wsp>
                      <wps:cNvPr id="0" name=""/>
                      <wps:cNvSpPr/>
                      <wps:spPr>
                        <a:xfrm>
                          <a:ext cx="3609975" cy="323850"/>
                        </a:xfrm>
                        <a:prstGeom prst="roundRect">
                          <a:avLst/>
                        </a:prstGeom>
                      </wps:spPr>
                      <wps:style>
                        <a:lnRef idx="2">
                          <a:schemeClr val="dk1"/>
                        </a:lnRef>
                        <a:fillRef idx="1">
                          <a:schemeClr val="lt1"/>
                        </a:fillRef>
                        <a:effectRef idx="0">
                          <a:schemeClr val="dk1"/>
                        </a:effectRef>
                        <a:fontRef idx="minor">
                          <a:schemeClr val="dk1"/>
                        </a:fontRef>
                      </wps:style>
                      <wps:txbx>
                        <w:txbxContent>
                          <w:p>
                            <w:pPr>
                              <w:jc w:val="center"/>
                            </w:pPr>
                            <w:r>
                              <w:rPr>
                                <w:b w:val="0"/>
                                <w:i w:val="0"/>
                                <w:sz w:val="32"/>
                              </w:rPr>
                              <w:t>Finite and non-finite verbs</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35F3CD" id="Rounded Rectangle 476" o:spid="_x0000_s1143" style="position:absolute;margin-left:21pt;margin-top:0;width:284.25pt;height:25.5pt;z-index:25216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eTH+zeQIAADYFAAAOAAAAZHJzL2Uyb0RvYy54bWysVEtPGzEQvlfqf7B8L5sN4RWxQRGIqhKC CKg4O147WdXrccdOdtNf37H3AaKoh6qXXY/n/c03vrxqa8P2Cn0FtuD50YQzZSWUld0U/Pvz7Zdz znwQthQGrCr4QXl+tfj86bJxczWFLZhSIaMg1s8bV/BtCG6eZV5uVS38EThlSakBaxFIxE1Womgo em2y6WRymjWApUOQynu6vemUfJHia61keNDaq8BMwam2kL6Yvuv4zRaXYr5B4baV7MsQ/1BFLSpL ScdQNyIItsPqj1B1JRE86HAkoc5A60qq1AN1k0/edfO0FU6lXggc70aY/P8LK+/3K2RVWfDZ2Sln VtQ0pEfY2VKV7JHgE3ZjFItKgqpxfk4eT26FveTpGPtuNdbxTx2xNsF7GOFVbWCSLo9PJxcXZyec SdIdT4/PTxL+2au3Qx++KqhZPBQcYx2xiASt2N/5QGnJfrCLGY2Nd7GyrpZ0CgejOuWj0tQeZZ+m IIlY6tog2wuiRPkjj31RSGPJMrroypjRKf/IyYTBqbeNbiqRbXScfOT4mm20ThnBhtGxrizg3511 Zz903fUa2w7tuk2zzPPZMK41lAeaMEJHfe/kbUXg3gkfVgKJ67QVtL/hgT7aQFNw6E+cbQF/fXQf 7YmCpOWsod0puP+5E6g4M98skfMin83isiVhdnI2JQHfatZvNXZXXwPNIqeXwsl0jPbBDEeNUL/Q mi9jVlIJKyl3wWXAQbgO3U7TQyHVcpnMaMGcCHf2yckYPCIdefPcvgh0PcMCcfMehj0T83cc62yj p4XlLoCuEgEj1h2u/QxoOROJ+ockbv9bOVm9PneL3wAAAP//AwBQSwMEFAAGAAgAAAAhALVDl2zf AAAABgEAAA8AAABkcnMvZG93bnJldi54bWxMj1FrwkAQhN8L/Q/HFvoi9S5SRWI2ItZCKYjU9gec yZkE7/ZC7mJif323T+3LwjDDzLfZenRWXE0XGk8IyVSBMFT4sqEK4evz9WkJIkRNpbaeDMLNBFjn 93eZTks/0Ie5HmMluIRCqhHqGNtUylDUxukw9a0h9s6+czqy7CpZdnrgcmflTKmFdLohXqh1a7a1 KS7H3iHYwzCxu7ft5fa+69V+OfneV5sXxMeHcbMCEc0Y/8Lwi8/okDPTyfdUBmERnmf8SkTgy+4i UXMQJ4R5okDmmfyPn/8AAAD//wMAUEsBAi0AFAAGAAgAAAAhALaDOJL+AAAA4QEAABMAAAAAAAAA AAAAAAAAAAAAAFtDb250ZW50X1R5cGVzXS54bWxQSwECLQAUAAYACAAAACEAOP0h/9YAAACUAQAA CwAAAAAAAAAAAAAAAAAvAQAAX3JlbHMvLnJlbHNQSwECLQAUAAYACAAAACEA3kx/s3kCAAA2BQAA DgAAAAAAAAAAAAAAAAAuAgAAZHJzL2Uyb0RvYy54bWxQSwECLQAUAAYACAAAACEAtUOXbN8AAAAG AQAADwAAAAAAAAAAAAAAAADTBAAAZHJzL2Rvd25yZXYueG1sUEsFBgAAAAAEAAQA8wAAAN8FAAAA AA== " fillcolor="white [3201]" strokecolor="black [3200]" strokeweight="1.25pt">
                <v:textbox>
                  <w:txbxContent>
                    <w:p w:rsidR="00CC1DF3" w:rsidRPr="004413C7" w:rsidRDefault="00CC1DF3" w:rsidP="00C3363B">
                      <w:pPr>
                        <w:jc w:val="center"/>
                        <w:rPr>
                          <w:sz w:val="24"/>
                        </w:rPr>
                      </w:pPr>
                      <w:r>
                        <w:rPr>
                          <w:sz w:val="32"/>
                        </w:rPr>
                        <w:t>Finite and non-finite verbs</w:t>
                      </w:r>
                    </w:p>
                  </w:txbxContent>
                </v:textbox>
              </v:roundrect>
            </w:pict>
          </mc:Fallback>
        </mc:AlternateContent>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r>
        <w:rPr>
          <w:sz w:val="28"/>
        </w:rPr>
        <w:t>What is a finite verb and when would I use one?</w:t>
      </w:r>
    </w:p>
    <w:p>
      <w:pPr>
        <w:tabs>
          <w:tab w:leader="none" w:pos="1515" w:val="left"/>
          <w:tab w:leader="none" w:pos="4873" w:val="center"/>
        </w:tabs>
        <w:rPr>
          <w:sz w:val="28"/>
          <w:szCs w:val="22"/>
          <w:u w:val="single"/>
          <w:lang w:bidi="ar_SA" w:eastAsia="en_US" w:val="en_GB"/>
        </w:rPr>
      </w:pPr>
      <w:r>
        <w:rPr>
          <w:sz w:val="28"/>
          <w:u w:val="single"/>
        </w:rPr>
        <w:t>Rules:</w:t>
      </w:r>
    </w:p>
    <w:p>
      <w:pPr>
        <w:spacing w:after="0" w:line="240" w:lineRule="auto"/>
        <w:rPr>
          <w:sz w:val="28"/>
          <w:szCs w:val="16"/>
          <w:lang w:bidi="ar_SA" w:eastAsia="en_US" w:val="en_GB"/>
        </w:rPr>
      </w:pPr>
      <w:r>
        <w:rPr>
          <w:b w:val="1"/>
          <w:bCs w:val="1"/>
          <w:sz w:val="28"/>
          <w:szCs w:val="16"/>
        </w:rPr>
        <w:t xml:space="preserve">A </w:t>
      </w:r>
      <w:r>
        <w:rPr>
          <w:b w:val="1"/>
          <w:bCs w:val="1"/>
          <w:sz w:val="28"/>
          <w:szCs w:val="16"/>
        </w:rPr>
        <w:t xml:space="preserve">Finite </w:t>
      </w:r>
      <w:r>
        <w:rPr>
          <w:sz w:val="28"/>
          <w:szCs w:val="16"/>
        </w:rPr>
        <w:t>verb is one that can be used with a subject to make a tense.</w:t>
      </w:r>
    </w:p>
    <w:p>
      <w:pPr>
        <w:tabs>
          <w:tab w:leader="none" w:pos="1515" w:val="left"/>
          <w:tab w:leader="none" w:pos="4873" w:val="center"/>
        </w:tabs>
        <w:rPr>
          <w:sz w:val="48"/>
          <w:szCs w:val="22"/>
          <w:lang w:bidi="ar_SA" w:eastAsia="en_US" w:val="en_GB"/>
        </w:rPr>
      </w:pPr>
      <w:r>
        <w:rPr>
          <w:i w:val="1"/>
          <w:iCs w:val="1"/>
          <w:sz w:val="28"/>
          <w:szCs w:val="16"/>
        </w:rPr>
        <w:t xml:space="preserve">I </w:t>
      </w:r>
      <w:r>
        <w:rPr>
          <w:b w:val="1"/>
          <w:bCs w:val="1"/>
          <w:i w:val="1"/>
          <w:iCs w:val="1"/>
          <w:sz w:val="28"/>
          <w:szCs w:val="16"/>
        </w:rPr>
        <w:t xml:space="preserve">walked </w:t>
      </w:r>
      <w:r>
        <w:rPr>
          <w:i w:val="1"/>
          <w:iCs w:val="1"/>
          <w:sz w:val="28"/>
          <w:szCs w:val="16"/>
        </w:rPr>
        <w:t xml:space="preserve">to school yesterday. We </w:t>
      </w:r>
      <w:r>
        <w:rPr>
          <w:b w:val="1"/>
          <w:bCs w:val="1"/>
          <w:i w:val="1"/>
          <w:iCs w:val="1"/>
          <w:sz w:val="28"/>
          <w:szCs w:val="16"/>
        </w:rPr>
        <w:t xml:space="preserve">watched </w:t>
      </w:r>
      <w:r>
        <w:rPr>
          <w:i w:val="1"/>
          <w:iCs w:val="1"/>
          <w:sz w:val="28"/>
          <w:szCs w:val="16"/>
        </w:rPr>
        <w:t>the cricket match together.</w:t>
      </w:r>
    </w:p>
    <w:p>
      <w:pPr>
        <w:spacing w:after="0" w:line="240" w:lineRule="auto"/>
        <w:rPr>
          <w:sz w:val="28"/>
          <w:szCs w:val="18"/>
          <w:lang w:bidi="ar_SA" w:eastAsia="en_US" w:val="en_GB"/>
        </w:rPr>
      </w:pPr>
      <w:r>
        <w:rPr>
          <w:sz w:val="28"/>
          <w:szCs w:val="18"/>
        </w:rPr>
        <w:t>The finite forms of the verb are those which signal contrasts of number, tense, person and mood</w:t>
      </w:r>
      <w:r>
        <w:rPr>
          <w:sz w:val="28"/>
          <w:szCs w:val="18"/>
        </w:rPr>
        <w:t>.</w:t>
      </w:r>
    </w:p>
    <w:p>
      <w:pPr>
        <w:spacing w:after="0" w:line="240" w:lineRule="auto"/>
        <w:rPr>
          <w:sz w:val="28"/>
          <w:szCs w:val="18"/>
          <w:lang w:bidi="ar_SA" w:eastAsia="en_US" w:val="en_GB"/>
        </w:rPr>
      </w:pPr>
    </w:p>
    <w:p>
      <w:pPr>
        <w:spacing w:after="0" w:line="240" w:lineRule="auto"/>
        <w:rPr>
          <w:b w:val="1"/>
          <w:bCs w:val="1"/>
          <w:sz w:val="28"/>
          <w:szCs w:val="18"/>
          <w:lang w:bidi="ar_SA" w:eastAsia="en_US" w:val="en_GB"/>
        </w:rPr>
      </w:pPr>
      <w:r>
        <w:rPr>
          <w:sz w:val="28"/>
          <w:szCs w:val="18"/>
        </w:rPr>
        <w:t xml:space="preserve">Show a contrast in </w:t>
      </w:r>
      <w:r>
        <w:rPr>
          <w:b w:val="1"/>
          <w:bCs w:val="1"/>
          <w:sz w:val="28"/>
          <w:szCs w:val="18"/>
        </w:rPr>
        <w:t>tense:</w:t>
      </w:r>
    </w:p>
    <w:p>
      <w:pPr>
        <w:spacing w:after="0" w:line="240" w:lineRule="auto"/>
        <w:rPr>
          <w:sz w:val="28"/>
          <w:szCs w:val="18"/>
          <w:lang w:bidi="ar_SA" w:eastAsia="en_US" w:val="en_GB"/>
        </w:rPr>
      </w:pPr>
      <w:r>
        <w:rPr>
          <w:sz w:val="28"/>
          <w:szCs w:val="18"/>
        </w:rPr>
        <w:t xml:space="preserve">She </w:t>
      </w:r>
      <w:r>
        <w:rPr>
          <w:b w:val="1"/>
          <w:bCs w:val="1"/>
          <w:sz w:val="28"/>
          <w:szCs w:val="18"/>
        </w:rPr>
        <w:t xml:space="preserve">works </w:t>
      </w:r>
      <w:r>
        <w:rPr>
          <w:sz w:val="28"/>
          <w:szCs w:val="18"/>
        </w:rPr>
        <w:t xml:space="preserve">in London. She </w:t>
      </w:r>
      <w:r>
        <w:rPr>
          <w:b w:val="1"/>
          <w:bCs w:val="1"/>
          <w:sz w:val="28"/>
          <w:szCs w:val="18"/>
        </w:rPr>
        <w:t xml:space="preserve">worked </w:t>
      </w:r>
      <w:r>
        <w:rPr>
          <w:sz w:val="28"/>
          <w:szCs w:val="18"/>
        </w:rPr>
        <w:t>in London.</w:t>
      </w:r>
    </w:p>
    <w:p>
      <w:pPr>
        <w:spacing w:after="0" w:line="240" w:lineRule="auto"/>
        <w:rPr>
          <w:sz w:val="28"/>
          <w:szCs w:val="18"/>
          <w:lang w:bidi="ar_SA" w:eastAsia="en_US" w:val="en_GB"/>
        </w:rPr>
      </w:pPr>
    </w:p>
    <w:p>
      <w:pPr>
        <w:spacing w:after="0" w:line="240" w:lineRule="auto"/>
        <w:rPr>
          <w:sz w:val="28"/>
          <w:szCs w:val="18"/>
          <w:lang w:bidi="ar_SA" w:eastAsia="en_US" w:val="en_GB"/>
        </w:rPr>
      </w:pPr>
      <w:r>
        <w:rPr>
          <w:sz w:val="28"/>
          <w:szCs w:val="18"/>
        </w:rPr>
        <w:t>Show a contrast in number and person:</w:t>
      </w:r>
    </w:p>
    <w:p>
      <w:pPr>
        <w:spacing w:after="0" w:line="240" w:lineRule="auto"/>
        <w:rPr>
          <w:b w:val="1"/>
          <w:bCs w:val="1"/>
          <w:sz w:val="28"/>
          <w:szCs w:val="18"/>
          <w:lang w:bidi="ar_SA" w:eastAsia="en_US" w:val="en_GB"/>
        </w:rPr>
      </w:pPr>
      <w:r>
        <w:rPr>
          <w:sz w:val="28"/>
          <w:szCs w:val="18"/>
        </w:rPr>
        <w:t xml:space="preserve">He </w:t>
      </w:r>
      <w:r>
        <w:rPr>
          <w:b w:val="1"/>
          <w:bCs w:val="1"/>
          <w:sz w:val="28"/>
          <w:szCs w:val="18"/>
        </w:rPr>
        <w:t xml:space="preserve">works. </w:t>
      </w:r>
      <w:r>
        <w:rPr>
          <w:sz w:val="28"/>
          <w:szCs w:val="18"/>
        </w:rPr>
        <w:t xml:space="preserve">They </w:t>
      </w:r>
      <w:r>
        <w:rPr>
          <w:b w:val="1"/>
          <w:bCs w:val="1"/>
          <w:sz w:val="28"/>
          <w:szCs w:val="18"/>
        </w:rPr>
        <w:t>work</w:t>
      </w:r>
      <w:r>
        <w:rPr>
          <w:sz w:val="28"/>
          <w:szCs w:val="18"/>
        </w:rPr>
        <w:t xml:space="preserve">. I </w:t>
      </w:r>
      <w:r>
        <w:rPr>
          <w:b w:val="1"/>
          <w:bCs w:val="1"/>
          <w:sz w:val="28"/>
          <w:szCs w:val="18"/>
        </w:rPr>
        <w:t xml:space="preserve">am. </w:t>
      </w:r>
      <w:r>
        <w:rPr>
          <w:sz w:val="28"/>
          <w:szCs w:val="18"/>
        </w:rPr>
        <w:t xml:space="preserve">You </w:t>
      </w:r>
      <w:r>
        <w:rPr>
          <w:b w:val="1"/>
          <w:bCs w:val="1"/>
          <w:sz w:val="28"/>
          <w:szCs w:val="18"/>
        </w:rPr>
        <w:t>are.</w:t>
      </w:r>
    </w:p>
    <w:p>
      <w:pPr>
        <w:spacing w:after="0" w:line="240" w:lineRule="auto"/>
        <w:rPr>
          <w:b w:val="1"/>
          <w:bCs w:val="1"/>
          <w:sz w:val="28"/>
          <w:szCs w:val="18"/>
          <w:lang w:bidi="ar_SA" w:eastAsia="en_US" w:val="en_GB"/>
        </w:rPr>
      </w:pPr>
    </w:p>
    <w:p>
      <w:pPr>
        <w:spacing w:after="0" w:line="240" w:lineRule="auto"/>
        <w:rPr>
          <w:sz w:val="28"/>
          <w:szCs w:val="18"/>
          <w:lang w:bidi="ar_SA" w:eastAsia="en_US" w:val="en_GB"/>
        </w:rPr>
      </w:pPr>
      <w:r>
        <w:rPr>
          <w:sz w:val="28"/>
          <w:szCs w:val="18"/>
        </w:rPr>
        <w:t xml:space="preserve">Allow the expression of facts, possibilities wishes, and other contrasts of </w:t>
      </w:r>
      <w:r>
        <w:rPr>
          <w:b w:val="1"/>
          <w:bCs w:val="1"/>
          <w:sz w:val="28"/>
          <w:szCs w:val="18"/>
        </w:rPr>
        <w:t>mood</w:t>
      </w:r>
      <w:r>
        <w:rPr>
          <w:sz w:val="28"/>
          <w:szCs w:val="18"/>
        </w:rPr>
        <w:t>:</w:t>
      </w:r>
    </w:p>
    <w:p>
      <w:pPr>
        <w:spacing w:after="0" w:line="240" w:lineRule="auto"/>
        <w:rPr>
          <w:sz w:val="28"/>
          <w:szCs w:val="18"/>
          <w:lang w:bidi="ar_SA" w:eastAsia="en_US" w:val="en_GB"/>
        </w:rPr>
      </w:pPr>
    </w:p>
    <w:p>
      <w:pPr>
        <w:tabs>
          <w:tab w:leader="none" w:pos="1515" w:val="left"/>
          <w:tab w:leader="none" w:pos="4873" w:val="center"/>
        </w:tabs>
        <w:rPr>
          <w:sz w:val="28"/>
          <w:szCs w:val="18"/>
          <w:lang w:bidi="ar_SA" w:eastAsia="en_US" w:val="en_GB"/>
        </w:rPr>
      </w:pPr>
      <w:r>
        <w:rPr>
          <w:sz w:val="28"/>
          <w:szCs w:val="18"/>
        </w:rPr>
        <w:t xml:space="preserve">He asked that the car </w:t>
      </w:r>
      <w:r>
        <w:rPr>
          <w:b w:val="1"/>
          <w:bCs w:val="1"/>
          <w:sz w:val="28"/>
          <w:szCs w:val="18"/>
        </w:rPr>
        <w:t xml:space="preserve">be </w:t>
      </w:r>
      <w:r>
        <w:rPr>
          <w:sz w:val="28"/>
          <w:szCs w:val="18"/>
        </w:rPr>
        <w:t xml:space="preserve">moved. It </w:t>
      </w:r>
      <w:r>
        <w:rPr>
          <w:b w:val="1"/>
          <w:bCs w:val="1"/>
          <w:sz w:val="28"/>
          <w:szCs w:val="18"/>
        </w:rPr>
        <w:t xml:space="preserve">was </w:t>
      </w:r>
      <w:r>
        <w:rPr>
          <w:sz w:val="28"/>
          <w:szCs w:val="18"/>
        </w:rPr>
        <w:t>moved.</w:t>
      </w:r>
    </w:p>
    <w:p>
      <w:pPr>
        <w:spacing w:after="0" w:line="240" w:lineRule="auto"/>
        <w:rPr>
          <w:rFonts w:ascii="Times New Roman" w:hAnsi="Times New Roman"/>
          <w:color w:val="000000"/>
          <w:sz w:val="24"/>
          <w:szCs w:val="24"/>
          <w:lang w:eastAsia="en-GB" w:val="en-US"/>
        </w:rPr>
      </w:pPr>
    </w:p>
    <w:p>
      <w:pPr>
        <w:spacing w:after="100" w:before="100" w:line="240" w:lineRule="auto"/>
        <w:rPr>
          <w:color w:val="000000"/>
          <w:sz w:val="28"/>
          <w:szCs w:val="24"/>
          <w:lang w:eastAsia="en-GB" w:val="en-US"/>
        </w:rPr>
      </w:pPr>
      <w:r>
        <w:rPr>
          <w:color w:val="000000"/>
          <w:sz w:val="28"/>
          <w:szCs w:val="24"/>
          <w:lang w:eastAsia="en-GB" w:val="en-US"/>
        </w:rPr>
        <w:t xml:space="preserve">A </w:t>
      </w:r>
      <w:r>
        <w:rPr>
          <w:b w:val="1"/>
          <w:bCs w:val="1"/>
          <w:color w:val="000000"/>
          <w:sz w:val="28"/>
          <w:szCs w:val="24"/>
          <w:lang w:eastAsia="en-GB" w:val="en-US"/>
        </w:rPr>
        <w:t>finite verb</w:t>
      </w:r>
      <w:r>
        <w:rPr>
          <w:color w:val="000000"/>
          <w:sz w:val="28"/>
          <w:szCs w:val="24"/>
          <w:lang w:eastAsia="en-GB" w:val="en-US"/>
        </w:rPr>
        <w:t xml:space="preserve"> is a word like </w:t>
      </w:r>
      <w:r>
        <w:rPr>
          <w:b w:val="1"/>
          <w:bCs w:val="1"/>
          <w:color w:val="000000"/>
          <w:sz w:val="28"/>
          <w:szCs w:val="24"/>
          <w:lang w:eastAsia="en-GB" w:val="en-US"/>
        </w:rPr>
        <w:t>break, work, broke, sing, write</w:t>
      </w:r>
      <w:r>
        <w:rPr>
          <w:color w:val="000000"/>
          <w:sz w:val="28"/>
          <w:szCs w:val="24"/>
          <w:lang w:eastAsia="en-GB" w:val="en-US"/>
        </w:rPr>
        <w:t xml:space="preserve"> etc. Finite verbs change their form according to the number and person of the subject. For instance, when the subject is a singular noun, the </w:t>
      </w:r>
      <w:r>
        <w:rPr>
          <w:i w:val="1"/>
          <w:iCs w:val="1"/>
          <w:color w:val="000000"/>
          <w:sz w:val="28"/>
          <w:szCs w:val="24"/>
          <w:lang w:eastAsia="en-GB" w:val="en-US"/>
        </w:rPr>
        <w:t xml:space="preserve">finite verb break </w:t>
      </w:r>
      <w:r>
        <w:rPr>
          <w:color w:val="000000"/>
          <w:sz w:val="28"/>
          <w:szCs w:val="24"/>
          <w:lang w:eastAsia="en-GB" w:val="en-US"/>
        </w:rPr>
        <w:t>changes its form into</w:t>
      </w:r>
      <w:r>
        <w:rPr>
          <w:i w:val="1"/>
          <w:iCs w:val="1"/>
          <w:color w:val="000000"/>
          <w:sz w:val="28"/>
          <w:szCs w:val="24"/>
          <w:lang w:eastAsia="en-GB" w:val="en-US"/>
        </w:rPr>
        <w:t xml:space="preserve"> breaks</w:t>
      </w:r>
      <w:r>
        <w:rPr>
          <w:color w:val="000000"/>
          <w:sz w:val="28"/>
          <w:szCs w:val="24"/>
          <w:lang w:eastAsia="en-GB" w:val="en-US"/>
        </w:rPr>
        <w:t xml:space="preserve">. Finite verbs are also governed by the tenses. For instance, when the sentence is in the simple past tense, </w:t>
      </w:r>
      <w:r>
        <w:rPr>
          <w:i w:val="1"/>
          <w:iCs w:val="1"/>
          <w:color w:val="000000"/>
          <w:sz w:val="28"/>
          <w:szCs w:val="24"/>
          <w:lang w:eastAsia="en-GB" w:val="en-US"/>
        </w:rPr>
        <w:t>the finite verb break changes its form into broke.</w:t>
      </w:r>
      <w:r>
        <w:rPr>
          <w:color w:val="000000"/>
          <w:sz w:val="28"/>
          <w:szCs w:val="24"/>
          <w:lang w:eastAsia="en-GB" w:val="en-US"/>
        </w:rPr>
        <w:t xml:space="preserve"> Similarly, </w:t>
      </w:r>
      <w:r>
        <w:rPr>
          <w:i w:val="1"/>
          <w:iCs w:val="1"/>
          <w:color w:val="000000"/>
          <w:sz w:val="28"/>
          <w:szCs w:val="24"/>
          <w:lang w:eastAsia="en-GB" w:val="en-US"/>
        </w:rPr>
        <w:t>work changes into worked and sing changes into sang in the past tense.</w:t>
      </w:r>
    </w:p>
    <w:p>
      <w:pPr>
        <w:spacing w:after="100" w:before="100" w:line="240" w:lineRule="auto"/>
        <w:rPr>
          <w:b w:val="1"/>
          <w:bCs w:val="1"/>
          <w:color w:val="000000"/>
          <w:sz w:val="28"/>
          <w:szCs w:val="24"/>
          <w:lang w:eastAsia="en-GB" w:val="en-US"/>
        </w:rPr>
      </w:pPr>
      <w:r>
        <w:rPr>
          <w:color w:val="000000"/>
          <w:sz w:val="28"/>
          <w:szCs w:val="24"/>
          <w:lang w:eastAsia="en-GB" w:val="en-US"/>
        </w:rPr>
        <w:t>Non-finite verbs do not change their form according to the number and person of the subject. Examples are</w:t>
      </w:r>
      <w:r>
        <w:rPr>
          <w:b w:val="1"/>
          <w:bCs w:val="1"/>
          <w:color w:val="000000"/>
          <w:sz w:val="28"/>
          <w:szCs w:val="24"/>
          <w:lang w:eastAsia="en-GB" w:val="en-US"/>
        </w:rPr>
        <w:t xml:space="preserve"> gerunds, participles and infinitives.</w:t>
      </w:r>
    </w:p>
    <w:p>
      <w:pPr>
        <w:spacing w:after="100" w:before="100" w:line="240" w:lineRule="auto"/>
        <w:rPr>
          <w:sz w:val="28"/>
          <w:szCs w:val="22"/>
          <w:u w:val="single"/>
          <w:lang w:val="en-US"/>
        </w:rPr>
      </w:pPr>
      <w:r>
        <w:rPr>
          <w:sz w:val="28"/>
          <w:u w:val="single"/>
          <w:lang w:val="en-US"/>
        </w:rPr>
        <w:t>I like reading.</w:t>
      </w:r>
      <w:r>
        <w:rPr>
          <w:sz w:val="28"/>
          <w:u w:val="single"/>
          <w:lang w:val="en-US"/>
        </w:rPr>
        <w:br/>
        <w:t>He likes reading</w:t>
      </w:r>
    </w:p>
    <w:p>
      <w:pPr>
        <w:spacing w:after="100" w:before="100" w:line="240" w:lineRule="auto"/>
        <w:rPr>
          <w:b w:val="1"/>
          <w:bCs w:val="1"/>
          <w:color w:val="000000"/>
          <w:sz w:val="28"/>
          <w:szCs w:val="24"/>
          <w:lang w:eastAsia="en-GB" w:val="en-US"/>
        </w:rPr>
      </w:pPr>
      <w:r>
        <w:rPr>
          <w:color w:val="000000"/>
          <w:lang w:val="en-US"/>
        </w:rPr>
        <w:br/>
      </w:r>
      <w:r>
        <w:rPr>
          <w:color w:val="000000"/>
          <w:sz w:val="28"/>
          <w:lang w:val="en-US"/>
        </w:rPr>
        <w:t xml:space="preserve">Here the verb </w:t>
      </w:r>
      <w:r>
        <w:rPr>
          <w:rStyle w:val="Strong"/>
          <w:color w:val="000000"/>
          <w:sz w:val="28"/>
          <w:lang w:val="en-US"/>
        </w:rPr>
        <w:t>like</w:t>
      </w:r>
      <w:r>
        <w:rPr>
          <w:color w:val="000000"/>
          <w:sz w:val="28"/>
          <w:lang w:val="en-US"/>
        </w:rPr>
        <w:t xml:space="preserve"> is finite because it changes its form according to the number and person of the subject. The gerund </w:t>
      </w:r>
      <w:r>
        <w:rPr>
          <w:rStyle w:val="Strong"/>
          <w:color w:val="000000"/>
          <w:sz w:val="28"/>
          <w:lang w:val="en-US"/>
        </w:rPr>
        <w:t xml:space="preserve">reading </w:t>
      </w:r>
      <w:r>
        <w:rPr>
          <w:color w:val="000000"/>
          <w:sz w:val="28"/>
          <w:lang w:val="en-US"/>
        </w:rPr>
        <w:t>is non-finite because it does not change its form according to the nu</w:t>
      </w:r>
      <w:r>
        <w:rPr>
          <w:color w:val="000000"/>
          <w:sz w:val="28"/>
          <w:lang w:val="en-US"/>
        </w:rPr>
        <w:t>mber and person of the subject.</w:t>
      </w:r>
    </w:p>
    <w:p>
      <w:pPr>
        <w:spacing w:after="0" w:line="240" w:lineRule="auto"/>
        <w:rPr>
          <w:sz w:val="28"/>
          <w:szCs w:val="18"/>
          <w:lang w:bidi="ar_SA" w:eastAsia="en_US" w:val="en_GB"/>
        </w:rPr>
      </w:pPr>
      <w:r>
        <w:rPr>
          <w:sz w:val="28"/>
          <w:szCs w:val="18"/>
        </w:rPr>
        <w:t>There are three non-finite forms of the verb:</w:t>
      </w:r>
    </w:p>
    <w:p>
      <w:pPr>
        <w:spacing w:after="0" w:line="240" w:lineRule="auto"/>
        <w:rPr>
          <w:sz w:val="28"/>
          <w:szCs w:val="18"/>
          <w:lang w:bidi="ar_SA" w:eastAsia="en_US" w:val="en_GB"/>
        </w:rPr>
      </w:pPr>
      <w:r>
        <w:rPr>
          <w:sz w:val="28"/>
          <w:szCs w:val="18"/>
        </w:rPr>
        <w:t xml:space="preserve">The </w:t>
      </w:r>
      <w:r>
        <w:rPr>
          <w:b w:val="1"/>
          <w:bCs w:val="1"/>
          <w:sz w:val="28"/>
          <w:szCs w:val="18"/>
        </w:rPr>
        <w:t xml:space="preserve">-ing </w:t>
      </w:r>
      <w:r>
        <w:rPr>
          <w:sz w:val="28"/>
          <w:szCs w:val="18"/>
        </w:rPr>
        <w:t xml:space="preserve">participle: </w:t>
      </w:r>
      <w:r>
        <w:rPr>
          <w:sz w:val="28"/>
          <w:szCs w:val="18"/>
        </w:rPr>
        <w:t xml:space="preserve">I’m </w:t>
      </w:r>
      <w:r>
        <w:rPr>
          <w:b w:val="1"/>
          <w:bCs w:val="1"/>
          <w:sz w:val="28"/>
          <w:szCs w:val="18"/>
        </w:rPr>
        <w:t>going</w:t>
      </w:r>
      <w:r>
        <w:rPr>
          <w:sz w:val="28"/>
          <w:szCs w:val="18"/>
        </w:rPr>
        <w:t xml:space="preserve">. They’re </w:t>
      </w:r>
      <w:r>
        <w:rPr>
          <w:b w:val="1"/>
          <w:bCs w:val="1"/>
          <w:sz w:val="28"/>
          <w:szCs w:val="18"/>
        </w:rPr>
        <w:t>going</w:t>
      </w:r>
      <w:r>
        <w:rPr>
          <w:sz w:val="28"/>
          <w:szCs w:val="18"/>
        </w:rPr>
        <w:t xml:space="preserve">. He was </w:t>
      </w:r>
      <w:r>
        <w:rPr>
          <w:b w:val="1"/>
          <w:bCs w:val="1"/>
          <w:sz w:val="28"/>
          <w:szCs w:val="18"/>
        </w:rPr>
        <w:t>going</w:t>
      </w:r>
      <w:r>
        <w:rPr>
          <w:sz w:val="28"/>
          <w:szCs w:val="18"/>
        </w:rPr>
        <w:t xml:space="preserve">. </w:t>
      </w:r>
      <w:r>
        <w:rPr>
          <w:b w:val="1"/>
          <w:bCs w:val="1"/>
          <w:sz w:val="28"/>
          <w:szCs w:val="18"/>
        </w:rPr>
        <w:t xml:space="preserve">Going </w:t>
      </w:r>
      <w:r>
        <w:rPr>
          <w:sz w:val="28"/>
          <w:szCs w:val="18"/>
        </w:rPr>
        <w:t>home, I/ we/they felt concerned.</w:t>
      </w:r>
    </w:p>
    <w:p>
      <w:pPr>
        <w:spacing w:after="0" w:line="240" w:lineRule="auto"/>
        <w:rPr>
          <w:sz w:val="28"/>
          <w:szCs w:val="18"/>
          <w:lang w:bidi="ar_SA" w:eastAsia="en_US" w:val="en_GB"/>
        </w:rPr>
      </w:pPr>
    </w:p>
    <w:p>
      <w:pPr>
        <w:spacing w:after="0" w:line="240" w:lineRule="auto"/>
        <w:rPr>
          <w:sz w:val="28"/>
          <w:szCs w:val="18"/>
          <w:lang w:bidi="ar_SA" w:eastAsia="en_US" w:val="en_GB"/>
        </w:rPr>
      </w:pPr>
      <w:r>
        <w:rPr>
          <w:sz w:val="28"/>
          <w:szCs w:val="18"/>
        </w:rPr>
        <w:t xml:space="preserve">The </w:t>
      </w:r>
      <w:r>
        <w:rPr>
          <w:b w:val="1"/>
          <w:bCs w:val="1"/>
          <w:sz w:val="28"/>
          <w:szCs w:val="18"/>
        </w:rPr>
        <w:t xml:space="preserve">-ed </w:t>
      </w:r>
      <w:r>
        <w:rPr>
          <w:sz w:val="28"/>
          <w:szCs w:val="18"/>
        </w:rPr>
        <w:t>participle:</w:t>
      </w:r>
    </w:p>
    <w:p>
      <w:pPr>
        <w:spacing w:after="0" w:line="240" w:lineRule="auto"/>
        <w:rPr>
          <w:sz w:val="28"/>
          <w:szCs w:val="18"/>
          <w:lang w:bidi="ar_SA" w:eastAsia="en_US" w:val="en_GB"/>
        </w:rPr>
      </w:pPr>
      <w:r>
        <w:rPr>
          <w:sz w:val="28"/>
          <w:szCs w:val="18"/>
        </w:rPr>
        <w:t xml:space="preserve">I’ve </w:t>
      </w:r>
      <w:r>
        <w:rPr>
          <w:b w:val="1"/>
          <w:bCs w:val="1"/>
          <w:sz w:val="28"/>
          <w:szCs w:val="18"/>
        </w:rPr>
        <w:t>asked</w:t>
      </w:r>
      <w:r>
        <w:rPr>
          <w:sz w:val="28"/>
          <w:szCs w:val="18"/>
        </w:rPr>
        <w:t xml:space="preserve">. He was </w:t>
      </w:r>
      <w:r>
        <w:rPr>
          <w:b w:val="1"/>
          <w:bCs w:val="1"/>
          <w:sz w:val="28"/>
          <w:szCs w:val="18"/>
        </w:rPr>
        <w:t>asked</w:t>
      </w:r>
      <w:r>
        <w:rPr>
          <w:sz w:val="28"/>
          <w:szCs w:val="18"/>
        </w:rPr>
        <w:t xml:space="preserve">. They were </w:t>
      </w:r>
      <w:r>
        <w:rPr>
          <w:b w:val="1"/>
          <w:bCs w:val="1"/>
          <w:sz w:val="28"/>
          <w:szCs w:val="18"/>
        </w:rPr>
        <w:t>asked</w:t>
      </w:r>
      <w:r>
        <w:rPr>
          <w:sz w:val="28"/>
          <w:szCs w:val="18"/>
        </w:rPr>
        <w:t xml:space="preserve">. </w:t>
      </w:r>
      <w:r>
        <w:rPr>
          <w:b w:val="1"/>
          <w:bCs w:val="1"/>
          <w:sz w:val="28"/>
          <w:szCs w:val="18"/>
        </w:rPr>
        <w:t xml:space="preserve">Asked </w:t>
      </w:r>
      <w:r>
        <w:rPr>
          <w:sz w:val="28"/>
          <w:szCs w:val="18"/>
        </w:rPr>
        <w:t xml:space="preserve">to </w:t>
      </w:r>
      <w:r>
        <w:rPr>
          <w:sz w:val="28"/>
          <w:szCs w:val="18"/>
        </w:rPr>
        <w:t>come home early, I/you/we arrived at 3.</w:t>
      </w:r>
    </w:p>
    <w:p>
      <w:pPr>
        <w:spacing w:after="0" w:line="240" w:lineRule="auto"/>
        <w:rPr>
          <w:sz w:val="28"/>
          <w:szCs w:val="18"/>
          <w:lang w:bidi="ar_SA" w:eastAsia="en_US" w:val="en_GB"/>
        </w:rPr>
      </w:pPr>
    </w:p>
    <w:p>
      <w:pPr>
        <w:spacing w:after="0" w:line="240" w:lineRule="auto"/>
        <w:rPr>
          <w:sz w:val="28"/>
          <w:szCs w:val="18"/>
          <w:lang w:bidi="ar_SA" w:eastAsia="en_US" w:val="en_GB"/>
        </w:rPr>
      </w:pPr>
      <w:r>
        <w:rPr>
          <w:sz w:val="28"/>
          <w:szCs w:val="18"/>
        </w:rPr>
        <w:t xml:space="preserve">The base from used as an </w:t>
      </w:r>
      <w:r>
        <w:rPr>
          <w:b w:val="1"/>
          <w:bCs w:val="1"/>
          <w:sz w:val="28"/>
          <w:szCs w:val="18"/>
        </w:rPr>
        <w:t>infinitive</w:t>
      </w:r>
      <w:r>
        <w:rPr>
          <w:sz w:val="28"/>
          <w:szCs w:val="18"/>
        </w:rPr>
        <w:t xml:space="preserve">: </w:t>
      </w:r>
      <w:r>
        <w:rPr>
          <w:sz w:val="28"/>
          <w:szCs w:val="18"/>
        </w:rPr>
        <w:t xml:space="preserve">They might </w:t>
      </w:r>
      <w:r>
        <w:rPr>
          <w:b w:val="1"/>
          <w:bCs w:val="1"/>
          <w:sz w:val="28"/>
          <w:szCs w:val="18"/>
        </w:rPr>
        <w:t>see</w:t>
      </w:r>
      <w:r>
        <w:rPr>
          <w:sz w:val="28"/>
          <w:szCs w:val="18"/>
        </w:rPr>
        <w:t xml:space="preserve">. I’ll </w:t>
      </w:r>
      <w:r>
        <w:rPr>
          <w:b w:val="1"/>
          <w:bCs w:val="1"/>
          <w:sz w:val="28"/>
          <w:szCs w:val="18"/>
        </w:rPr>
        <w:t xml:space="preserve">see. </w:t>
      </w:r>
      <w:r>
        <w:rPr>
          <w:sz w:val="28"/>
          <w:szCs w:val="18"/>
        </w:rPr>
        <w:t xml:space="preserve">He wants to </w:t>
      </w:r>
      <w:r>
        <w:rPr>
          <w:b w:val="1"/>
          <w:bCs w:val="1"/>
          <w:sz w:val="28"/>
          <w:szCs w:val="18"/>
        </w:rPr>
        <w:t>see</w:t>
      </w:r>
      <w:r>
        <w:rPr>
          <w:sz w:val="28"/>
          <w:szCs w:val="18"/>
        </w:rPr>
        <w:t>.</w:t>
      </w:r>
    </w:p>
    <w:p>
      <w:pPr>
        <w:tabs>
          <w:tab w:leader="none" w:pos="1515" w:val="left"/>
          <w:tab w:leader="none" w:pos="4873" w:val="center"/>
        </w:tabs>
        <w:rPr>
          <w:sz w:val="28"/>
          <w:szCs w:val="18"/>
          <w:lang w:bidi="ar_SA" w:eastAsia="en_US" w:val="en_GB"/>
        </w:rPr>
      </w:pPr>
      <w:r>
        <w:rPr>
          <w:rFonts w:ascii="Times New Roman" w:hAnsi="Times New Roman"/>
          <w:color w:val="000000"/>
          <w:sz w:val="24"/>
          <w:szCs w:val="24"/>
          <w:lang w:eastAsia="en-GB" w:val="en-US"/>
        </w:rPr>
        <w:br/>
      </w:r>
    </w:p>
    <w:p>
      <w:pPr>
        <w:tabs>
          <w:tab w:leader="none" w:pos="1515" w:val="left"/>
          <w:tab w:leader="none" w:pos="4873" w:val="center"/>
        </w:tabs>
        <w:rPr>
          <w:sz w:val="28"/>
          <w:szCs w:val="22"/>
          <w:lang w:bidi="ar_SA" w:eastAsia="en_US" w:val="en_GB"/>
        </w:rPr>
      </w:pPr>
      <w:r>
        <w:rPr>
          <w:noProof w:val="1"/>
          <w:lang w:eastAsia="en-GB"/>
        </w:rPr>
        <mc:AlternateContent>
          <mc:Choice Requires="wps">
            <w:drawing>
              <wp:anchor allowOverlap="1" behindDoc="0" distB="0" distL="114300" distR="114300" distT="0" layoutInCell="1" locked="0" relativeHeight="252168192" simplePos="0">
                <wp:simplePos x="0" y="0"/>
                <wp:positionH relativeFrom="margin">
                  <wp:align>left</wp:align>
                </wp:positionH>
                <wp:positionV relativeFrom="paragraph">
                  <wp:posOffset>8255</wp:posOffset>
                </wp:positionV>
                <wp:extent cx="971550" cy="333375"/>
                <wp:effectExtent b="28575" l="0" r="19050" t="0"/>
                <wp:wrapNone/>
                <wp:docPr id="4105" name="Rounded Rectangle 4105"/>
                <wp:cNvGraphicFramePr/>
                <a:graphic>
                  <a:graphicData uri="http://schemas.microsoft.com/office/word/2010/wordprocessingShape">
                    <wps:wsp>
                      <wps:cNvPr id="0" name=""/>
                      <wps:cNvSpPr/>
                      <wps:spPr>
                        <a:xfrm>
                          <a:ext cx="971550" cy="333375"/>
                        </a:xfrm>
                        <a:prstGeom prst="roundRect">
                          <a:avLst/>
                        </a:prstGeom>
                        <a:solidFill>
                          <a:srgbClr val="FFFFFF"/>
                        </a:solidFill>
                        <a:ln algn="ctr" cap="flat" cmpd="sng" w="15875">
                          <a:solidFill>
                            <a:srgbClr val="A35DD1"/>
                          </a:solidFill>
                          <a:prstDash val="solid"/>
                        </a:ln>
                        <a:effectLst/>
                      </wps:spPr>
                      <wps:txbx>
                        <w:txbxContent>
                          <w:p>
                            <w:pPr>
                              <w:jc w:val="center"/>
                            </w:pPr>
                            <w:r>
                              <w:rPr>
                                <w:b w:val="0"/>
                                <w:i w:val="0"/>
                                <w:sz w:val="32"/>
                              </w:rPr>
                              <w:t xml:space="preserve">Task 1 </w:t>
                            </w:r>
                          </w:p>
                        </w:txbxContent>
                      </wps:txbx>
                      <wps:bodyPr anchor="ctr" anchorCtr="0" bIns="45720" compatLnSpc="1" forceAA="0" fromWordArt="0" horzOverflow="overflow" lIns="91440" numCol="1" rIns="91440" rot="0" rtlCol="0" spcFirstLastPara="0" tIns="45720" vert="horz" vertOverflow="overflow" wrap="square">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xmlns:w10="urn:schemas-microsoft-com:office:word" w14:anchorId="7CB9FCEF" id="Rounded Rectangle 4105" o:spid="_x0000_s1144" style="position:absolute;margin-left:0;margin-top:.65pt;width:76.5pt;height:26.25pt;z-index:252168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v6EOigwIAABAFAAAOAAAAZHJzL2Uyb0RvYy54bWysVEtv2zAMvg/YfxB0Xx2n8doGcYqgQYYB RVv0gZ4ZWX4AsqhJSuzs14+S3fSxnob5IJMixcenj1pc9q1ie2ldgzrn6cmEM6kFFo2ucv70uPl2 zpnzoAtQqGXOD9Lxy+XXL4vOzOUUa1SFtIyCaDfvTM5r7808SZyoZQvuBI3UZCzRtuBJtVVSWOgo equS6WTyPenQFsaikM7R7now8mWMX5ZS+NuydNIzlXOqzcfVxnUb1mS5gHllwdSNGMuAf6iihUZT 0mOoNXhgO9v8FapthEWHpT8R2CZYlo2QsQfqJp186OahBiNjLwSOM0eY3P8LK272d5Y1Rc5n6STj TENLt3SPO13Igt0TfqArJVm0ElidcXM682Du7Kg5EkPnfWnb8KeeWB8BPhwBlr1ngjYvztIso2sQ ZDql7ywLF5C8HjbW+R8SWxaEnNtQRygiYgv7a+cH/xe/kNChaopNo1RUDu5KWbYHum+iSYEdZwqc p82cb+I3pnx3TGnWEX2zc6qICSAilgo8ia0haJyuOANVEcOFt7GWd6edrbbHrKvTbL1OP0sSil6D q4fqYoTRTelQu4x8HXsMQA/QBsn32z7eUppGyMLeFosD3Z3FgdTOiE1DGa6p2zuwxGICmibT39JS KqT+cJQ4q9H+/mw/+BO5yMpZR1NBvf/agZUE4k9NtLtIZ7MwRlGZZWdTUuxby/atRe/aK6SLSOkN MCKKwd+rF7G02D7TAK9CVjKBFpR7QHlUrvwwrfQECLlaRTcaHQP+Wj8YEYIH7AK2j/0zWDNSxxPn bvBlgmD+gTyDbzipcbXzWDaRWa+4Ei2DQmMXCTo+EWGu3+rR6/UhW/4BAAD//wMAUEsDBBQABgAI AAAAIQC0YlSV2QAAAAUBAAAPAAAAZHJzL2Rvd25yZXYueG1sTI/BTsMwEETvSPyDtUjcqAOhVZXG qVAkJOBGKQdu23gbB+J1FLtt+vdsT3CcndXMm3I9+V4daYxdYAP3swwUcRNsx62B7cfz3RJUTMgW +8Bk4EwR1tX1VYmFDSd+p+MmtUpCOBZowKU0FFrHxpHHOAsDsXj7MHpMIsdW2xFPEu57/ZBlC+2x Y2lwOFDtqPnZHLyBz0yfX/ixxmZ0rl7Q29c3bV+Nub2ZnlagEk3p7xku+IIOlTDtwoFtVL0BGZLk moO6mPNc9M7APF+Crkr9n776BQAA//8DAFBLAQItABQABgAIAAAAIQC2gziS/gAAAOEBAAATAAAA AAAAAAAAAAAAAAAAAABbQ29udGVudF9UeXBlc10ueG1sUEsBAi0AFAAGAAgAAAAhADj9If/WAAAA lAEAAAsAAAAAAAAAAAAAAAAALwEAAF9yZWxzLy5yZWxzUEsBAi0AFAAGAAgAAAAhAK/oQ6KDAgAA EAUAAA4AAAAAAAAAAAAAAAAALgIAAGRycy9lMm9Eb2MueG1sUEsBAi0AFAAGAAgAAAAhALRiVJXZ AAAABQEAAA8AAAAAAAAAAAAAAAAA3QQAAGRycy9kb3ducmV2LnhtbFBLBQYAAAAABAAEAPMAAADj BQAAAAA= " fillcolor="window" strokecolor="#a35dd1" strokeweight="1.25pt">
                <v:textbox>
                  <w:txbxContent>
                    <w:p w:rsidR="00CC1DF3" w:rsidRPr="004413C7" w:rsidRDefault="00CC1DF3" w:rsidP="00C3363B">
                      <w:pPr>
                        <w:jc w:val="center"/>
                        <w:rPr>
                          <w:sz w:val="24"/>
                        </w:rPr>
                      </w:pPr>
                      <w:r>
                        <w:rPr>
                          <w:sz w:val="32"/>
                        </w:rPr>
                        <w:t xml:space="preserve">Task 1 </w:t>
                      </w:r>
                    </w:p>
                  </w:txbxContent>
                </v:textbox>
                <w10:wrap anchorx="margin"/>
              </v:roundrect>
            </w:pict>
          </mc:Fallback>
        </mc:AlternateContent>
      </w:r>
    </w:p>
    <w:p>
      <w:pPr>
        <w:tabs>
          <w:tab w:leader="none" w:pos="1515" w:val="left"/>
          <w:tab w:leader="none" w:pos="4873" w:val="center"/>
        </w:tabs>
        <w:rPr>
          <w:sz w:val="28"/>
          <w:szCs w:val="22"/>
          <w:lang w:bidi="ar_SA" w:eastAsia="en_US" w:val="en_GB"/>
        </w:rPr>
      </w:pPr>
    </w:p>
    <w:p>
      <w:pPr>
        <w:jc w:val="both"/>
        <w:rPr>
          <w:b w:val="1"/>
          <w:sz w:val="28"/>
          <w:szCs w:val="28"/>
          <w:lang w:bidi="ar_SA" w:eastAsia="en_US" w:val="en_GB"/>
        </w:rPr>
      </w:pPr>
      <w:r>
        <w:rPr>
          <w:b w:val="1"/>
          <w:sz w:val="28"/>
          <w:szCs w:val="28"/>
        </w:rPr>
        <w:t>Add a finite verb to the subordinate clause in each sentence:</w:t>
      </w:r>
    </w:p>
    <w:p>
      <w:pPr>
        <w:jc w:val="both"/>
        <w:rPr>
          <w:sz w:val="28"/>
          <w:szCs w:val="28"/>
          <w:lang w:bidi="ar_SA" w:eastAsia="en_US" w:val="en_GB"/>
        </w:rPr>
      </w:pPr>
      <w:r>
        <w:rPr>
          <w:sz w:val="28"/>
          <w:szCs w:val="28"/>
        </w:rPr>
        <w:t>When the bus _____________, the children all rushed off.</w:t>
      </w:r>
    </w:p>
    <w:p>
      <w:pPr>
        <w:jc w:val="both"/>
        <w:rPr>
          <w:sz w:val="28"/>
          <w:szCs w:val="28"/>
          <w:lang w:bidi="ar_SA" w:eastAsia="en_US" w:val="en_GB"/>
        </w:rPr>
      </w:pPr>
      <w:r>
        <w:rPr>
          <w:sz w:val="28"/>
          <w:szCs w:val="28"/>
        </w:rPr>
        <w:t>The horses were grazing happily until the motorbike ______________ past their field.</w:t>
      </w:r>
    </w:p>
    <w:p>
      <w:pPr>
        <w:jc w:val="both"/>
        <w:rPr>
          <w:sz w:val="28"/>
          <w:szCs w:val="28"/>
          <w:lang w:bidi="ar_SA" w:eastAsia="en_US" w:val="en_GB"/>
        </w:rPr>
      </w:pPr>
      <w:r>
        <w:rPr>
          <w:sz w:val="28"/>
          <w:szCs w:val="28"/>
        </w:rPr>
        <w:t>When Thomas __________________ the news, he did not believe it.</w:t>
      </w:r>
    </w:p>
    <w:p>
      <w:pPr>
        <w:spacing w:after="100" w:before="100" w:line="240" w:lineRule="auto"/>
        <w:rPr>
          <w:color w:val="000000"/>
          <w:sz w:val="28"/>
          <w:szCs w:val="24"/>
          <w:lang w:eastAsia="en-GB" w:val="en-US"/>
        </w:rPr>
      </w:pPr>
      <w:r>
        <w:rPr>
          <w:b w:val="1"/>
          <w:bCs w:val="1"/>
          <w:color w:val="000000"/>
          <w:sz w:val="28"/>
          <w:szCs w:val="24"/>
          <w:lang w:eastAsia="en-GB" w:val="en-US"/>
        </w:rPr>
        <w:t>Find out the finite and non-finite verbs in the sentences given below:</w:t>
      </w:r>
    </w:p>
    <w:p>
      <w:pPr>
        <w:spacing w:after="100" w:before="100" w:line="240" w:lineRule="auto"/>
        <w:rPr>
          <w:color w:val="000000"/>
          <w:sz w:val="28"/>
          <w:szCs w:val="24"/>
          <w:lang w:eastAsia="en-GB" w:val="en-US"/>
        </w:rPr>
      </w:pPr>
      <w:r>
        <w:rPr>
          <w:color w:val="000000"/>
          <w:sz w:val="28"/>
          <w:szCs w:val="24"/>
          <w:lang w:eastAsia="en-GB" w:val="en-US"/>
        </w:rPr>
        <w:t>1.    He gave me a chair to sit.</w:t>
      </w:r>
      <w:r>
        <w:rPr>
          <w:color w:val="000000"/>
          <w:sz w:val="28"/>
          <w:szCs w:val="24"/>
          <w:lang w:eastAsia="en-GB" w:val="en-US"/>
        </w:rPr>
        <w:br/>
        <w:t>2.    It was a sight to see.</w:t>
      </w:r>
      <w:r>
        <w:rPr>
          <w:color w:val="000000"/>
          <w:sz w:val="28"/>
          <w:szCs w:val="24"/>
          <w:lang w:eastAsia="en-GB" w:val="en-US"/>
        </w:rPr>
        <w:br/>
        <w:t>3.    I want to buy some clothes.</w:t>
      </w:r>
      <w:r>
        <w:rPr>
          <w:color w:val="000000"/>
          <w:sz w:val="28"/>
          <w:szCs w:val="24"/>
          <w:lang w:eastAsia="en-GB" w:val="en-US"/>
        </w:rPr>
        <w:br/>
        <w:t>4.    Barking dogs seldom bite.</w:t>
      </w:r>
      <w:r>
        <w:rPr>
          <w:color w:val="000000"/>
          <w:sz w:val="28"/>
          <w:szCs w:val="24"/>
          <w:lang w:eastAsia="en-GB" w:val="en-US"/>
        </w:rPr>
        <w:br/>
        <w:t>5.    He is about to leave.</w:t>
      </w:r>
      <w:r>
        <w:rPr>
          <w:color w:val="000000"/>
          <w:sz w:val="28"/>
          <w:szCs w:val="24"/>
          <w:lang w:eastAsia="en-GB" w:val="en-US"/>
        </w:rPr>
        <w:br/>
        <w:t>6.    It is time to start.</w:t>
      </w:r>
      <w:r>
        <w:rPr>
          <w:color w:val="000000"/>
          <w:sz w:val="28"/>
          <w:szCs w:val="24"/>
          <w:lang w:eastAsia="en-GB" w:val="en-US"/>
        </w:rPr>
        <w:br/>
        <w:t>7.    He was wearing a torn shirt.</w:t>
      </w:r>
      <w:r>
        <w:rPr>
          <w:color w:val="000000"/>
          <w:sz w:val="28"/>
          <w:szCs w:val="24"/>
          <w:lang w:eastAsia="en-GB" w:val="en-US"/>
        </w:rPr>
        <w:br/>
        <w:t>8.    He had his shoes polished.</w:t>
      </w:r>
      <w:r>
        <w:rPr>
          <w:color w:val="000000"/>
          <w:sz w:val="28"/>
          <w:szCs w:val="24"/>
          <w:lang w:eastAsia="en-GB" w:val="en-US"/>
        </w:rPr>
        <w:br/>
        <w:t>9.    The</w:t>
      </w:r>
      <w:r>
        <w:rPr>
          <w:color w:val="000000"/>
          <w:sz w:val="28"/>
          <w:szCs w:val="24"/>
          <w:lang w:eastAsia="en-GB" w:val="en-US"/>
        </w:rPr>
        <w:t>y got the roof repaired.</w:t>
      </w:r>
      <w:r>
        <w:rPr>
          <w:color w:val="000000"/>
          <w:sz w:val="28"/>
          <w:szCs w:val="24"/>
          <w:lang w:eastAsia="en-GB" w:val="en-US"/>
        </w:rPr>
        <w:br/>
        <w:t>10.  </w:t>
      </w:r>
      <w:r>
        <w:rPr>
          <w:color w:val="000000"/>
          <w:sz w:val="28"/>
          <w:szCs w:val="24"/>
          <w:lang w:eastAsia="en-GB" w:val="en-US"/>
        </w:rPr>
        <w:t>Finding the door open I went inside.</w:t>
      </w:r>
    </w:p>
    <w:p>
      <w:pPr>
        <w:tabs>
          <w:tab w:leader="none" w:pos="1515" w:val="left"/>
          <w:tab w:leader="none" w:pos="4873" w:val="center"/>
        </w:tabs>
        <w:rPr>
          <w:sz w:val="28"/>
          <w:szCs w:val="22"/>
          <w:lang w:bidi="ar_SA" w:eastAsia="en_US" w:val="en_GB"/>
        </w:rPr>
      </w:pPr>
      <w:r>
        <w:rPr>
          <w:rFonts w:ascii="Times New Roman" w:hAnsi="Times New Roman"/>
          <w:color w:val="000000"/>
          <w:sz w:val="24"/>
          <w:szCs w:val="24"/>
          <w:lang w:eastAsia="en-GB" w:val="en-US"/>
        </w:rPr>
        <w:br/>
      </w: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tabs>
          <w:tab w:leader="none" w:pos="1515" w:val="left"/>
          <w:tab w:leader="none" w:pos="4873" w:val="center"/>
        </w:tabs>
        <w:rPr>
          <w:sz w:val="28"/>
          <w:szCs w:val="22"/>
          <w:lang w:bidi="ar_SA" w:eastAsia="en_US" w:val="en_GB"/>
        </w:rPr>
      </w:pPr>
    </w:p>
    <w:p>
      <w:pPr>
        <w:rPr>
          <w:sz w:val="28"/>
          <w:szCs w:val="28"/>
          <w:lang w:bidi="ar_SA" w:eastAsia="en_US" w:val="en_GB"/>
        </w:rPr>
      </w:pPr>
    </w:p>
    <w:sectPr>
      <w:headerReference w:type="first" r:id="rId90"/>
      <w:footerReference w:type="default" r:id="rId91"/>
      <w:pgSz w:h="16838" w:w="11906"/>
      <w:pgMar w:bottom="1440" w:footer="708" w:gutter="0" w:header="708" w:left="1080" w:right="1080" w:top="144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1DF3" w:rsidRDefault="00CC1DF3" w:rsidP="00BD22F3">
      <w:pPr>
        <w:spacing w:after="0" w:line="240" w:lineRule="auto"/>
      </w:pPr>
      <w:r>
        <w:separator/>
      </w:r>
    </w:p>
  </w:endnote>
  <w:endnote w:type="continuationSeparator" w:id="0">
    <w:p w:rsidR="00CC1DF3" w:rsidRDefault="00CC1DF3" w:rsidP="00BD22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Tw Cen MT">
    <w:panose1 w:val="020B0602020104020603"/>
    <w:charset w:val="00"/>
    <w:family w:val="swiss"/>
    <w:pitch w:val="variable"/>
    <w:sig w:usb0="00000007" w:usb1="00000000" w:usb2="00000000" w:usb3="00000000" w:csb0="00000003" w:csb1="00000000"/>
  </w:font>
  <w:font w:name="WA VicMod Cursive">
    <w:altName w:val="WA Vic Mod Cursiv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mn-ea">
    <w:panose1 w:val="00000000000000000000"/>
    <w:charset w:val="00"/>
    <w:family w:val="roman"/>
    <w:notTrueType/>
    <w:pitch w:val="default"/>
  </w:font>
  <w:font w:name="Melior-Bold">
    <w:panose1 w:val="00000000000000000000"/>
    <w:charset w:val="00"/>
    <w:family w:val="roman"/>
    <w:notTrueType/>
    <w:pitch w:val="default"/>
    <w:sig w:usb0="00000003" w:usb1="00000000" w:usb2="00000000" w:usb3="00000000" w:csb0="00000001" w:csb1="00000000"/>
  </w:font>
  <w:font w:name="Melior">
    <w:panose1 w:val="00000000000000000000"/>
    <w:charset w:val="00"/>
    <w:family w:val="roman"/>
    <w:notTrueType/>
    <w:pitch w:val="default"/>
    <w:sig w:usb0="00000003" w:usb1="00000000" w:usb2="00000000" w:usb3="00000000" w:csb0="00000001" w:csb1="00000000"/>
  </w:font>
  <w:font w:name="HelveticaNeue-BoldCond">
    <w:panose1 w:val="00000000000000000000"/>
    <w:charset w:val="00"/>
    <w:family w:val="swiss"/>
    <w:notTrueType/>
    <w:pitch w:val="default"/>
    <w:sig w:usb0="00000003" w:usb1="00000000" w:usb2="00000000" w:usb3="00000000" w:csb0="00000001" w:csb1="00000000"/>
  </w:font>
  <w:font w:name="+mn-cs">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Arial Black">
    <w:panose1 w:val="020B0A04020102020204"/>
    <w:charset w:val="00"/>
    <w:family w:val="swiss"/>
    <w:pitch w:val="variable"/>
    <w:sig w:usb0="A00002AF" w:usb1="400078FB" w:usb2="00000000" w:usb3="00000000" w:csb0="0000009F" w:csb1="00000000"/>
  </w:font>
  <w:font w:name="Calibri,Bold">
    <w:panose1 w:val="00000000000000000000"/>
    <w:charset w:val="00"/>
    <w:family w:val="auto"/>
    <w:notTrueType/>
    <w:pitch w:val="default"/>
    <w:sig w:usb0="00000003" w:usb1="00000000" w:usb2="00000000" w:usb3="00000000" w:csb0="00000001" w:csb1="00000000"/>
  </w:font>
  <w:font w:name="Calibri,Italic">
    <w:panose1 w:val="00000000000000000000"/>
    <w:charset w:val="00"/>
    <w:family w:val="auto"/>
    <w:notTrueType/>
    <w:pitch w:val="default"/>
    <w:sig w:usb0="00000003" w:usb1="00000000" w:usb2="00000000" w:usb3="00000000" w:csb0="00000001" w:csb1="00000000"/>
  </w:font>
  <w:font w:name="Calibri,BoldItalic">
    <w:panose1 w:val="00000000000000000000"/>
    <w:charset w:val="00"/>
    <w:family w:val="auto"/>
    <w:notTrueType/>
    <w:pitch w:val="default"/>
    <w:sig w:usb0="00000003" w:usb1="00000000" w:usb2="00000000" w:usb3="00000000" w:csb0="00000001" w:csb1="00000000"/>
  </w:font>
  <w:font w:name="AGaramond-Bold">
    <w:panose1 w:val="00000000000000000000"/>
    <w:charset w:val="00"/>
    <w:family w:val="auto"/>
    <w:notTrueType/>
    <w:pitch w:val="default"/>
    <w:sig w:usb0="00000003" w:usb1="00000000" w:usb2="00000000" w:usb3="00000000" w:csb0="00000001" w:csb1="00000000"/>
  </w:font>
  <w:font w:name="AGaramond-Regular">
    <w:panose1 w:val="00000000000000000000"/>
    <w:charset w:val="00"/>
    <w:family w:val="auto"/>
    <w:notTrueType/>
    <w:pitch w:val="default"/>
    <w:sig w:usb0="00000003" w:usb1="00000000" w:usb2="00000000" w:usb3="00000000" w:csb0="00000001" w:csb1="00000000"/>
  </w:font>
  <w:font w:name="Futura-Medium">
    <w:panose1 w:val="00000000000000000000"/>
    <w:charset w:val="00"/>
    <w:family w:val="swiss"/>
    <w:notTrueType/>
    <w:pitch w:val="default"/>
    <w:sig w:usb0="00000003" w:usb1="00000000" w:usb2="00000000" w:usb3="00000000" w:csb0="00000001" w:csb1="00000000"/>
  </w:font>
  <w:font w:name="Futura-CondensedExtra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1DF3" w:rsidRDefault="00CC1D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1DF3" w:rsidRDefault="00CC1DF3" w:rsidP="00BD22F3">
      <w:pPr>
        <w:spacing w:after="0" w:line="240" w:lineRule="auto"/>
      </w:pPr>
      <w:r>
        <w:separator/>
      </w:r>
    </w:p>
  </w:footnote>
  <w:footnote w:type="continuationSeparator" w:id="0">
    <w:p w:rsidR="00CC1DF3" w:rsidRDefault="00CC1DF3" w:rsidP="00BD22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8752352"/>
      <w:temporary/>
      <w:showingPlcHdr/>
    </w:sdtPr>
    <w:sdtEndPr/>
    <w:sdtContent>
      <w:p w:rsidR="00CC1DF3" w:rsidRDefault="00CC1DF3">
        <w:pPr>
          <w:pStyle w:val="Header"/>
        </w:pPr>
        <w:r>
          <w:t>[Type text]</w:t>
        </w:r>
      </w:p>
    </w:sdtContent>
  </w:sdt>
  <w:p w:rsidR="00CC1DF3" w:rsidRDefault="00CC1DF3">
    <w:pPr>
      <w:pStyle w:val="Header"/>
    </w:pPr>
  </w:p>
</w:hdr>
</file>

<file path=word/numbering.xml><?xml version="1.0" encoding="utf-8"?>
<w:numbering xmlns:pic="http://schemas.openxmlformats.org/drawingml/2006/picture" xmlns:wp14="http://schemas.microsoft.com/office/word/2010/wordprocessingDrawing" xmlns:wpg="http://schemas.microsoft.com/office/word/2010/wordprocessingGroup" xmlns:w14="http://schemas.microsoft.com/office/word/2010/wordml" xmlns:sl="http://schemas.openxmlformats.org/schemaLibrary/2006/main" xmlns:wps="http://schemas.microsoft.com/office/word/2010/wordprocessingShape" xmlns:wp="http://schemas.openxmlformats.org/drawingml/2006/wordprocessingDrawing" xmlns:dgm="http://schemas.openxmlformats.org/drawingml/2006/diagram" xmlns:wpc="http://schemas.microsoft.com/office/word/2010/wordprocessingCanvas" xmlns:a="http://schemas.openxmlformats.org/drawingml/2006/main" xmlns:c="http://schemas.openxmlformats.org/drawingml/2006/chart" xmlns:mc="http://schemas.openxmlformats.org/markup-compatibility/2006" xmlns:m="http://schemas.openxmlformats.org/officeDocument/2006/math" xmlns:o="urn:schemas-microsoft-com:office:office" xmlns:p="http://schemas.openxmlformats.org/presentationml/2006/main" xmlns:s="http://schemas.openxmlformats.org/officeDocument/2006/sharedTypes" xmlns:r="http://schemas.openxmlformats.org/officeDocument/2006/relationships" xmlns:w="http://schemas.openxmlformats.org/wordprocessingml/2006/main" xmlns:v="urn:schemas-microsoft-com:vml">
  <w:abstractNum w:abstractNumId="0">
    <w:multiLevelType w:val="multilevel"/>
    <w:tmpl w:val="97A4EC7C"/>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1">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
    <w:multiLevelType w:val="multilevel"/>
    <w:tmpl w:val="00B226E0"/>
    <w:numStyleLink w:val=""/>
    <w:lvl w:ilvl="0">
      <w:start w:val="1"/>
      <w:numFmt w:val="bullet"/>
      <w:lvlText w:val=""/>
      <w:lvlJc w:val="left"/>
      <w:pPr>
        <w:tabs>
          <w:tab w:leader="none" w:pos="720" w:val="num"/>
        </w:tabs>
        <w:ind w:hanging="360" w:left="720"/>
      </w:pPr>
      <w:rPr>
        <w:rFonts w:ascii="Symbol" w:hAnsi="Symbol"/>
        <w:sz w:val="20"/>
      </w:rPr>
    </w:lvl>
    <w:lvl w:ilvl="1">
      <w:start w:val="1"/>
      <w:numFmt w:val="decimal"/>
      <w:lvlText w:val="%2."/>
      <w:lvlJc w:val="left"/>
      <w:pPr>
        <w:ind w:hanging="360" w:left="1440"/>
      </w:p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3">
    <w:multiLevelType w:val="multilevel"/>
    <w:tmpl w:val="E5F6AF48"/>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4">
    <w:multiLevelType w:val="multilevel"/>
    <w:tmpl w:val="2528B246"/>
    <w:numStyleLink w:val=""/>
    <w:lvl w:ilvl="0">
      <w:start w:val="1"/>
      <w:numFmt w:val="decimal"/>
      <w:lvlText w:val="%1."/>
      <w:lvlJc w:val="left"/>
      <w:pPr>
        <w:tabs>
          <w:tab w:leader="none" w:pos="720" w:val="num"/>
        </w:tabs>
        <w:ind w:hanging="360" w:left="720"/>
      </w:pPr>
    </w:lvl>
    <w:lvl w:ilvl="1">
      <w:start w:val="1"/>
      <w:numFmt w:val="decimal"/>
      <w:lvlText w:val="%2."/>
      <w:lvlJc w:val="left"/>
      <w:pPr>
        <w:tabs>
          <w:tab w:leader="none" w:pos="1440" w:val="num"/>
        </w:tabs>
        <w:ind w:hanging="360" w:left="1440"/>
      </w:pPr>
    </w:lvl>
    <w:lvl w:ilvl="2">
      <w:start w:val="1"/>
      <w:numFmt w:val="decimal"/>
      <w:lvlText w:val="%3."/>
      <w:lvlJc w:val="left"/>
      <w:pPr>
        <w:tabs>
          <w:tab w:leader="none" w:pos="2160" w:val="num"/>
        </w:tabs>
        <w:ind w:hanging="360" w:left="2160"/>
      </w:pPr>
    </w:lvl>
    <w:lvl w:ilvl="3">
      <w:start w:val="1"/>
      <w:numFmt w:val="decimal"/>
      <w:lvlText w:val="%4."/>
      <w:lvlJc w:val="left"/>
      <w:pPr>
        <w:tabs>
          <w:tab w:leader="none" w:pos="2880" w:val="num"/>
        </w:tabs>
        <w:ind w:hanging="360" w:left="2880"/>
      </w:pPr>
    </w:lvl>
    <w:lvl w:ilvl="4">
      <w:start w:val="1"/>
      <w:numFmt w:val="decimal"/>
      <w:lvlText w:val="%5."/>
      <w:lvlJc w:val="left"/>
      <w:pPr>
        <w:tabs>
          <w:tab w:leader="none" w:pos="3600" w:val="num"/>
        </w:tabs>
        <w:ind w:hanging="360" w:left="3600"/>
      </w:pPr>
    </w:lvl>
    <w:lvl w:ilvl="5">
      <w:start w:val="1"/>
      <w:numFmt w:val="decimal"/>
      <w:lvlText w:val="%6."/>
      <w:lvlJc w:val="left"/>
      <w:pPr>
        <w:tabs>
          <w:tab w:leader="none" w:pos="4320" w:val="num"/>
        </w:tabs>
        <w:ind w:hanging="360" w:left="4320"/>
      </w:pPr>
    </w:lvl>
    <w:lvl w:ilvl="6">
      <w:start w:val="1"/>
      <w:numFmt w:val="decimal"/>
      <w:lvlText w:val="%7."/>
      <w:lvlJc w:val="left"/>
      <w:pPr>
        <w:tabs>
          <w:tab w:leader="none" w:pos="5040" w:val="num"/>
        </w:tabs>
        <w:ind w:hanging="360" w:left="5040"/>
      </w:pPr>
    </w:lvl>
    <w:lvl w:ilvl="7">
      <w:start w:val="1"/>
      <w:numFmt w:val="decimal"/>
      <w:lvlText w:val="%8."/>
      <w:lvlJc w:val="left"/>
      <w:pPr>
        <w:tabs>
          <w:tab w:leader="none" w:pos="5760" w:val="num"/>
        </w:tabs>
        <w:ind w:hanging="360" w:left="5760"/>
      </w:pPr>
    </w:lvl>
    <w:lvl w:ilvl="8">
      <w:start w:val="1"/>
      <w:numFmt w:val="decimal"/>
      <w:lvlText w:val="%9."/>
      <w:lvlJc w:val="left"/>
      <w:pPr>
        <w:tabs>
          <w:tab w:leader="none" w:pos="6480" w:val="num"/>
        </w:tabs>
        <w:ind w:hanging="360" w:left="6480"/>
      </w:pPr>
    </w:lvl>
  </w:abstractNum>
  <w:abstractNum w:abstractNumId="5">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6">
    <w:multiLevelType w:val="hybridMultilevel"/>
    <w:tmpl w:val="0C5C9D3E"/>
    <w:numStyleLink w:val=""/>
    <w:lvl w:ilvl="0">
      <w:start w:val="1"/>
      <w:numFmt w:val="bullet"/>
      <w:lvlText w:val=""/>
      <w:lvlJc w:val="left"/>
      <w:pPr>
        <w:tabs>
          <w:tab w:leader="none" w:pos="720" w:val="num"/>
        </w:tabs>
        <w:ind w:hanging="360" w:left="720"/>
      </w:pPr>
      <w:rPr>
        <w:rFonts w:ascii="Wingdings 2" w:hAnsi="Wingdings 2"/>
      </w:rPr>
    </w:lvl>
    <w:lvl w:ilvl="1">
      <w:start w:val="1"/>
      <w:numFmt w:val="bullet"/>
      <w:lvlText w:val=""/>
      <w:lvlJc w:val="left"/>
      <w:pPr>
        <w:tabs>
          <w:tab w:leader="none" w:pos="1440" w:val="num"/>
        </w:tabs>
        <w:ind w:hanging="360" w:left="1440"/>
      </w:pPr>
      <w:rPr>
        <w:rFonts w:ascii="Wingdings 2" w:hAnsi="Wingdings 2"/>
      </w:rPr>
    </w:lvl>
    <w:lvl w:ilvl="2">
      <w:start w:val="1"/>
      <w:numFmt w:val="bullet"/>
      <w:lvlText w:val=""/>
      <w:lvlJc w:val="left"/>
      <w:pPr>
        <w:tabs>
          <w:tab w:leader="none" w:pos="2160" w:val="num"/>
        </w:tabs>
        <w:ind w:hanging="360" w:left="2160"/>
      </w:pPr>
      <w:rPr>
        <w:rFonts w:ascii="Wingdings 2" w:hAnsi="Wingdings 2"/>
      </w:rPr>
    </w:lvl>
    <w:lvl w:ilvl="3">
      <w:start w:val="1"/>
      <w:numFmt w:val="bullet"/>
      <w:lvlText w:val=""/>
      <w:lvlJc w:val="left"/>
      <w:pPr>
        <w:tabs>
          <w:tab w:leader="none" w:pos="2880" w:val="num"/>
        </w:tabs>
        <w:ind w:hanging="360" w:left="2880"/>
      </w:pPr>
      <w:rPr>
        <w:rFonts w:ascii="Wingdings 2" w:hAnsi="Wingdings 2"/>
      </w:rPr>
    </w:lvl>
    <w:lvl w:ilvl="4">
      <w:start w:val="1"/>
      <w:numFmt w:val="bullet"/>
      <w:lvlText w:val=""/>
      <w:lvlJc w:val="left"/>
      <w:pPr>
        <w:tabs>
          <w:tab w:leader="none" w:pos="3600" w:val="num"/>
        </w:tabs>
        <w:ind w:hanging="360" w:left="3600"/>
      </w:pPr>
      <w:rPr>
        <w:rFonts w:ascii="Wingdings 2" w:hAnsi="Wingdings 2"/>
      </w:rPr>
    </w:lvl>
    <w:lvl w:ilvl="5">
      <w:start w:val="1"/>
      <w:numFmt w:val="bullet"/>
      <w:lvlText w:val=""/>
      <w:lvlJc w:val="left"/>
      <w:pPr>
        <w:tabs>
          <w:tab w:leader="none" w:pos="4320" w:val="num"/>
        </w:tabs>
        <w:ind w:hanging="360" w:left="4320"/>
      </w:pPr>
      <w:rPr>
        <w:rFonts w:ascii="Wingdings 2" w:hAnsi="Wingdings 2"/>
      </w:rPr>
    </w:lvl>
    <w:lvl w:ilvl="6">
      <w:start w:val="1"/>
      <w:numFmt w:val="bullet"/>
      <w:lvlText w:val=""/>
      <w:lvlJc w:val="left"/>
      <w:pPr>
        <w:tabs>
          <w:tab w:leader="none" w:pos="5040" w:val="num"/>
        </w:tabs>
        <w:ind w:hanging="360" w:left="5040"/>
      </w:pPr>
      <w:rPr>
        <w:rFonts w:ascii="Wingdings 2" w:hAnsi="Wingdings 2"/>
      </w:rPr>
    </w:lvl>
    <w:lvl w:ilvl="7">
      <w:start w:val="1"/>
      <w:numFmt w:val="bullet"/>
      <w:lvlText w:val=""/>
      <w:lvlJc w:val="left"/>
      <w:pPr>
        <w:tabs>
          <w:tab w:leader="none" w:pos="5760" w:val="num"/>
        </w:tabs>
        <w:ind w:hanging="360" w:left="5760"/>
      </w:pPr>
      <w:rPr>
        <w:rFonts w:ascii="Wingdings 2" w:hAnsi="Wingdings 2"/>
      </w:rPr>
    </w:lvl>
    <w:lvl w:ilvl="8">
      <w:start w:val="1"/>
      <w:numFmt w:val="bullet"/>
      <w:lvlText w:val=""/>
      <w:lvlJc w:val="left"/>
      <w:pPr>
        <w:tabs>
          <w:tab w:leader="none" w:pos="6480" w:val="num"/>
        </w:tabs>
        <w:ind w:hanging="360" w:left="6480"/>
      </w:pPr>
      <w:rPr>
        <w:rFonts w:ascii="Wingdings 2" w:hAnsi="Wingdings 2"/>
      </w:rPr>
    </w:lvl>
  </w:abstractNum>
  <w:abstractNum w:abstractNumId="7">
    <w:multiLevelType w:val="multilevel"/>
    <w:tmpl w:val="00007E0C"/>
    <w:numStyleLink w:val=""/>
    <w:lvl w:ilvl="0">
      <w:start w:val="1"/>
      <w:numFmt w:val="bullet"/>
      <w:lvlText w:val=""/>
      <w:lvlJc w:val="left"/>
      <w:pPr>
        <w:tabs>
          <w:tab w:leader="none" w:pos="720" w:val="num"/>
        </w:tabs>
        <w:ind w:hanging="360" w:left="720"/>
      </w:pPr>
      <w:rPr>
        <w:rFonts w:ascii="Symbol" w:hAnsi="Symbol"/>
        <w:sz w:val="20"/>
      </w:rPr>
    </w:lvl>
    <w:lvl w:ilvl="1">
      <w:start w:val="1"/>
      <w:numFmt w:val="decimal"/>
      <w:lvlText w:val="%2."/>
      <w:lvlJc w:val="left"/>
      <w:pPr>
        <w:ind w:hanging="360" w:left="1440"/>
      </w:p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8">
    <w:multiLevelType w:val="multilevel"/>
    <w:tmpl w:val="1520BB50"/>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
      <w:lvlJc w:val="left"/>
      <w:pPr>
        <w:tabs>
          <w:tab w:leader="none" w:pos="1440" w:val="num"/>
        </w:tabs>
        <w:ind w:hanging="360" w:left="1440"/>
      </w:pPr>
      <w:rPr>
        <w:rFonts w:ascii="Symbol" w:hAnsi="Symbol"/>
        <w:sz w:val="20"/>
      </w:rPr>
    </w:lvl>
    <w:lvl w:ilvl="2">
      <w:start w:val="1"/>
      <w:numFmt w:val="bullet"/>
      <w:lvlText w:val=""/>
      <w:lvlJc w:val="left"/>
      <w:pPr>
        <w:tabs>
          <w:tab w:leader="none" w:pos="2160" w:val="num"/>
        </w:tabs>
        <w:ind w:hanging="360" w:left="2160"/>
      </w:pPr>
      <w:rPr>
        <w:rFonts w:ascii="Symbol" w:hAnsi="Symbol"/>
        <w:sz w:val="20"/>
      </w:rPr>
    </w:lvl>
    <w:lvl w:ilvl="3">
      <w:start w:val="1"/>
      <w:numFmt w:val="bullet"/>
      <w:lvlText w:val=""/>
      <w:lvlJc w:val="left"/>
      <w:pPr>
        <w:tabs>
          <w:tab w:leader="none" w:pos="2880" w:val="num"/>
        </w:tabs>
        <w:ind w:hanging="360" w:left="2880"/>
      </w:pPr>
      <w:rPr>
        <w:rFonts w:ascii="Symbol" w:hAnsi="Symbol"/>
        <w:sz w:val="20"/>
      </w:rPr>
    </w:lvl>
    <w:lvl w:ilvl="4">
      <w:start w:val="1"/>
      <w:numFmt w:val="bullet"/>
      <w:lvlText w:val=""/>
      <w:lvlJc w:val="left"/>
      <w:pPr>
        <w:tabs>
          <w:tab w:leader="none" w:pos="3600" w:val="num"/>
        </w:tabs>
        <w:ind w:hanging="360" w:left="3600"/>
      </w:pPr>
      <w:rPr>
        <w:rFonts w:ascii="Symbol" w:hAnsi="Symbol"/>
        <w:sz w:val="20"/>
      </w:rPr>
    </w:lvl>
    <w:lvl w:ilvl="5">
      <w:start w:val="1"/>
      <w:numFmt w:val="bullet"/>
      <w:lvlText w:val=""/>
      <w:lvlJc w:val="left"/>
      <w:pPr>
        <w:tabs>
          <w:tab w:leader="none" w:pos="4320" w:val="num"/>
        </w:tabs>
        <w:ind w:hanging="360" w:left="4320"/>
      </w:pPr>
      <w:rPr>
        <w:rFonts w:ascii="Symbol" w:hAnsi="Symbol"/>
        <w:sz w:val="20"/>
      </w:rPr>
    </w:lvl>
    <w:lvl w:ilvl="6">
      <w:start w:val="1"/>
      <w:numFmt w:val="bullet"/>
      <w:lvlText w:val=""/>
      <w:lvlJc w:val="left"/>
      <w:pPr>
        <w:tabs>
          <w:tab w:leader="none" w:pos="5040" w:val="num"/>
        </w:tabs>
        <w:ind w:hanging="360" w:left="5040"/>
      </w:pPr>
      <w:rPr>
        <w:rFonts w:ascii="Symbol" w:hAnsi="Symbol"/>
        <w:sz w:val="20"/>
      </w:rPr>
    </w:lvl>
    <w:lvl w:ilvl="7">
      <w:start w:val="1"/>
      <w:numFmt w:val="bullet"/>
      <w:lvlText w:val=""/>
      <w:lvlJc w:val="left"/>
      <w:pPr>
        <w:tabs>
          <w:tab w:leader="none" w:pos="5760" w:val="num"/>
        </w:tabs>
        <w:ind w:hanging="360" w:left="5760"/>
      </w:pPr>
      <w:rPr>
        <w:rFonts w:ascii="Symbol" w:hAnsi="Symbol"/>
        <w:sz w:val="20"/>
      </w:rPr>
    </w:lvl>
    <w:lvl w:ilvl="8">
      <w:start w:val="1"/>
      <w:numFmt w:val="bullet"/>
      <w:lvlText w:val=""/>
      <w:lvlJc w:val="left"/>
      <w:pPr>
        <w:tabs>
          <w:tab w:leader="none" w:pos="6480" w:val="num"/>
        </w:tabs>
        <w:ind w:hanging="360" w:left="6480"/>
      </w:pPr>
      <w:rPr>
        <w:rFonts w:ascii="Symbol" w:hAnsi="Symbol"/>
        <w:sz w:val="20"/>
      </w:rPr>
    </w:lvl>
  </w:abstractNum>
  <w:abstractNum w:abstractNumId="9">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10">
    <w:multiLevelType w:val="hybridMultilevel"/>
    <w:tmpl w:val="777E9BC8"/>
    <w:numStyleLink w:val=""/>
    <w:lvl w:ilvl="0">
      <w:start w:val="1"/>
      <w:numFmt w:val="bullet"/>
      <w:lvlText w:val=""/>
      <w:lvlJc w:val="left"/>
      <w:pPr>
        <w:tabs>
          <w:tab w:leader="none" w:pos="720" w:val="num"/>
        </w:tabs>
        <w:ind w:hanging="360" w:left="720"/>
      </w:pPr>
      <w:rPr>
        <w:rFonts w:ascii="Wingdings 2" w:hAnsi="Wingdings 2"/>
      </w:rPr>
    </w:lvl>
    <w:lvl w:ilvl="1">
      <w:start w:val="1"/>
      <w:numFmt w:val="bullet"/>
      <w:lvlText w:val=""/>
      <w:lvlJc w:val="left"/>
      <w:pPr>
        <w:tabs>
          <w:tab w:leader="none" w:pos="1440" w:val="num"/>
        </w:tabs>
        <w:ind w:hanging="360" w:left="1440"/>
      </w:pPr>
      <w:rPr>
        <w:rFonts w:ascii="Wingdings 2" w:hAnsi="Wingdings 2"/>
      </w:rPr>
    </w:lvl>
    <w:lvl w:ilvl="2">
      <w:start w:val="1"/>
      <w:numFmt w:val="bullet"/>
      <w:lvlText w:val=""/>
      <w:lvlJc w:val="left"/>
      <w:pPr>
        <w:tabs>
          <w:tab w:leader="none" w:pos="2160" w:val="num"/>
        </w:tabs>
        <w:ind w:hanging="360" w:left="2160"/>
      </w:pPr>
      <w:rPr>
        <w:rFonts w:ascii="Wingdings 2" w:hAnsi="Wingdings 2"/>
      </w:rPr>
    </w:lvl>
    <w:lvl w:ilvl="3">
      <w:start w:val="1"/>
      <w:numFmt w:val="bullet"/>
      <w:lvlText w:val=""/>
      <w:lvlJc w:val="left"/>
      <w:pPr>
        <w:tabs>
          <w:tab w:leader="none" w:pos="2880" w:val="num"/>
        </w:tabs>
        <w:ind w:hanging="360" w:left="2880"/>
      </w:pPr>
      <w:rPr>
        <w:rFonts w:ascii="Wingdings 2" w:hAnsi="Wingdings 2"/>
      </w:rPr>
    </w:lvl>
    <w:lvl w:ilvl="4">
      <w:start w:val="1"/>
      <w:numFmt w:val="bullet"/>
      <w:lvlText w:val=""/>
      <w:lvlJc w:val="left"/>
      <w:pPr>
        <w:tabs>
          <w:tab w:leader="none" w:pos="3600" w:val="num"/>
        </w:tabs>
        <w:ind w:hanging="360" w:left="3600"/>
      </w:pPr>
      <w:rPr>
        <w:rFonts w:ascii="Wingdings 2" w:hAnsi="Wingdings 2"/>
      </w:rPr>
    </w:lvl>
    <w:lvl w:ilvl="5">
      <w:start w:val="1"/>
      <w:numFmt w:val="bullet"/>
      <w:lvlText w:val=""/>
      <w:lvlJc w:val="left"/>
      <w:pPr>
        <w:tabs>
          <w:tab w:leader="none" w:pos="4320" w:val="num"/>
        </w:tabs>
        <w:ind w:hanging="360" w:left="4320"/>
      </w:pPr>
      <w:rPr>
        <w:rFonts w:ascii="Wingdings 2" w:hAnsi="Wingdings 2"/>
      </w:rPr>
    </w:lvl>
    <w:lvl w:ilvl="6">
      <w:start w:val="1"/>
      <w:numFmt w:val="bullet"/>
      <w:lvlText w:val=""/>
      <w:lvlJc w:val="left"/>
      <w:pPr>
        <w:tabs>
          <w:tab w:leader="none" w:pos="5040" w:val="num"/>
        </w:tabs>
        <w:ind w:hanging="360" w:left="5040"/>
      </w:pPr>
      <w:rPr>
        <w:rFonts w:ascii="Wingdings 2" w:hAnsi="Wingdings 2"/>
      </w:rPr>
    </w:lvl>
    <w:lvl w:ilvl="7">
      <w:start w:val="1"/>
      <w:numFmt w:val="bullet"/>
      <w:lvlText w:val=""/>
      <w:lvlJc w:val="left"/>
      <w:pPr>
        <w:tabs>
          <w:tab w:leader="none" w:pos="5760" w:val="num"/>
        </w:tabs>
        <w:ind w:hanging="360" w:left="5760"/>
      </w:pPr>
      <w:rPr>
        <w:rFonts w:ascii="Wingdings 2" w:hAnsi="Wingdings 2"/>
      </w:rPr>
    </w:lvl>
    <w:lvl w:ilvl="8">
      <w:start w:val="1"/>
      <w:numFmt w:val="bullet"/>
      <w:lvlText w:val=""/>
      <w:lvlJc w:val="left"/>
      <w:pPr>
        <w:tabs>
          <w:tab w:leader="none" w:pos="6480" w:val="num"/>
        </w:tabs>
        <w:ind w:hanging="360" w:left="6480"/>
      </w:pPr>
      <w:rPr>
        <w:rFonts w:ascii="Wingdings 2" w:hAnsi="Wingdings 2"/>
      </w:rPr>
    </w:lvl>
  </w:abstractNum>
  <w:abstractNum w:abstractNumId="11">
    <w:multiLevelType w:val="multilevel"/>
    <w:tmpl w:val="AE242C6C"/>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12">
    <w:multiLevelType w:val="multilevel"/>
    <w:tmpl w:val="A3764EF4"/>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13">
    <w:multiLevelType w:val="hybridMultilevel"/>
    <w:tmpl w:val="593E39AE"/>
    <w:numStyleLink w:val=""/>
    <w:lvl w:ilvl="0">
      <w:start w:val="1"/>
      <w:numFmt w:val="lowerLetter"/>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14">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15">
    <w:multiLevelType w:val="hybridMultilevel"/>
    <w:tmpl w:val="CB168F70"/>
    <w:numStyleLink w:val=""/>
    <w:lvl w:ilvl="0">
      <w:start w:val="1"/>
      <w:numFmt w:val="bullet"/>
      <w:lvlText w:val="*"/>
      <w:lvlJc w:val="left"/>
      <w:pPr>
        <w:tabs>
          <w:tab w:leader="none" w:pos="720" w:val="num"/>
        </w:tabs>
        <w:ind w:hanging="360" w:left="720"/>
      </w:pPr>
      <w:rPr>
        <w:rFonts w:ascii="Georgia" w:hAnsi="Georgia"/>
      </w:rPr>
    </w:lvl>
    <w:lvl w:ilvl="1">
      <w:start w:val="1"/>
      <w:numFmt w:val="bullet"/>
      <w:lvlText w:val="*"/>
      <w:lvlJc w:val="left"/>
      <w:pPr>
        <w:tabs>
          <w:tab w:leader="none" w:pos="1440" w:val="num"/>
        </w:tabs>
        <w:ind w:hanging="360" w:left="1440"/>
      </w:pPr>
      <w:rPr>
        <w:rFonts w:ascii="Georgia" w:hAnsi="Georgia"/>
      </w:rPr>
    </w:lvl>
    <w:lvl w:ilvl="2">
      <w:start w:val="1"/>
      <w:numFmt w:val="bullet"/>
      <w:lvlText w:val="*"/>
      <w:lvlJc w:val="left"/>
      <w:pPr>
        <w:tabs>
          <w:tab w:leader="none" w:pos="2160" w:val="num"/>
        </w:tabs>
        <w:ind w:hanging="360" w:left="2160"/>
      </w:pPr>
      <w:rPr>
        <w:rFonts w:ascii="Georgia" w:hAnsi="Georgia"/>
      </w:rPr>
    </w:lvl>
    <w:lvl w:ilvl="3">
      <w:start w:val="1"/>
      <w:numFmt w:val="bullet"/>
      <w:lvlText w:val="*"/>
      <w:lvlJc w:val="left"/>
      <w:pPr>
        <w:tabs>
          <w:tab w:leader="none" w:pos="2880" w:val="num"/>
        </w:tabs>
        <w:ind w:hanging="360" w:left="2880"/>
      </w:pPr>
      <w:rPr>
        <w:rFonts w:ascii="Georgia" w:hAnsi="Georgia"/>
      </w:rPr>
    </w:lvl>
    <w:lvl w:ilvl="4">
      <w:start w:val="1"/>
      <w:numFmt w:val="bullet"/>
      <w:lvlText w:val="*"/>
      <w:lvlJc w:val="left"/>
      <w:pPr>
        <w:tabs>
          <w:tab w:leader="none" w:pos="3600" w:val="num"/>
        </w:tabs>
        <w:ind w:hanging="360" w:left="3600"/>
      </w:pPr>
      <w:rPr>
        <w:rFonts w:ascii="Georgia" w:hAnsi="Georgia"/>
      </w:rPr>
    </w:lvl>
    <w:lvl w:ilvl="5">
      <w:start w:val="1"/>
      <w:numFmt w:val="bullet"/>
      <w:lvlText w:val="*"/>
      <w:lvlJc w:val="left"/>
      <w:pPr>
        <w:tabs>
          <w:tab w:leader="none" w:pos="4320" w:val="num"/>
        </w:tabs>
        <w:ind w:hanging="360" w:left="4320"/>
      </w:pPr>
      <w:rPr>
        <w:rFonts w:ascii="Georgia" w:hAnsi="Georgia"/>
      </w:rPr>
    </w:lvl>
    <w:lvl w:ilvl="6">
      <w:start w:val="1"/>
      <w:numFmt w:val="bullet"/>
      <w:lvlText w:val="*"/>
      <w:lvlJc w:val="left"/>
      <w:pPr>
        <w:tabs>
          <w:tab w:leader="none" w:pos="5040" w:val="num"/>
        </w:tabs>
        <w:ind w:hanging="360" w:left="5040"/>
      </w:pPr>
      <w:rPr>
        <w:rFonts w:ascii="Georgia" w:hAnsi="Georgia"/>
      </w:rPr>
    </w:lvl>
    <w:lvl w:ilvl="7">
      <w:start w:val="1"/>
      <w:numFmt w:val="bullet"/>
      <w:lvlText w:val="*"/>
      <w:lvlJc w:val="left"/>
      <w:pPr>
        <w:tabs>
          <w:tab w:leader="none" w:pos="5760" w:val="num"/>
        </w:tabs>
        <w:ind w:hanging="360" w:left="5760"/>
      </w:pPr>
      <w:rPr>
        <w:rFonts w:ascii="Georgia" w:hAnsi="Georgia"/>
      </w:rPr>
    </w:lvl>
    <w:lvl w:ilvl="8">
      <w:start w:val="1"/>
      <w:numFmt w:val="bullet"/>
      <w:lvlText w:val="*"/>
      <w:lvlJc w:val="left"/>
      <w:pPr>
        <w:tabs>
          <w:tab w:leader="none" w:pos="6480" w:val="num"/>
        </w:tabs>
        <w:ind w:hanging="360" w:left="6480"/>
      </w:pPr>
      <w:rPr>
        <w:rFonts w:ascii="Georgia" w:hAnsi="Georgia"/>
      </w:rPr>
    </w:lvl>
  </w:abstractNum>
  <w:abstractNum w:abstractNumId="16">
    <w:multiLevelType w:val="hybridMultilevel"/>
    <w:tmpl w:val="278A374E"/>
    <w:numStyleLink w:val=""/>
    <w:lvl w:ilvl="0">
      <w:start w:val="1"/>
      <w:numFmt w:val="bullet"/>
      <w:lvlText w:val=""/>
      <w:lvlJc w:val="left"/>
      <w:pPr>
        <w:tabs>
          <w:tab w:leader="none" w:pos="720" w:val="num"/>
        </w:tabs>
        <w:ind w:hanging="360" w:left="720"/>
      </w:pPr>
      <w:rPr>
        <w:rFonts w:ascii="Wingdings 3" w:hAnsi="Wingdings 3"/>
      </w:rPr>
    </w:lvl>
    <w:lvl w:ilvl="1">
      <w:start w:val="1"/>
      <w:numFmt w:val="bullet"/>
      <w:lvlText w:val=""/>
      <w:lvlJc w:val="left"/>
      <w:pPr>
        <w:tabs>
          <w:tab w:leader="none" w:pos="1440" w:val="num"/>
        </w:tabs>
        <w:ind w:hanging="360" w:left="1440"/>
      </w:pPr>
      <w:rPr>
        <w:rFonts w:ascii="Wingdings 3" w:hAnsi="Wingdings 3"/>
      </w:rPr>
    </w:lvl>
    <w:lvl w:ilvl="2">
      <w:start w:val="1"/>
      <w:numFmt w:val="bullet"/>
      <w:lvlText w:val=""/>
      <w:lvlJc w:val="left"/>
      <w:pPr>
        <w:tabs>
          <w:tab w:leader="none" w:pos="2160" w:val="num"/>
        </w:tabs>
        <w:ind w:hanging="360" w:left="2160"/>
      </w:pPr>
      <w:rPr>
        <w:rFonts w:ascii="Wingdings 3" w:hAnsi="Wingdings 3"/>
      </w:rPr>
    </w:lvl>
    <w:lvl w:ilvl="3">
      <w:start w:val="1"/>
      <w:numFmt w:val="bullet"/>
      <w:lvlText w:val=""/>
      <w:lvlJc w:val="left"/>
      <w:pPr>
        <w:tabs>
          <w:tab w:leader="none" w:pos="2880" w:val="num"/>
        </w:tabs>
        <w:ind w:hanging="360" w:left="2880"/>
      </w:pPr>
      <w:rPr>
        <w:rFonts w:ascii="Wingdings 3" w:hAnsi="Wingdings 3"/>
      </w:rPr>
    </w:lvl>
    <w:lvl w:ilvl="4">
      <w:start w:val="1"/>
      <w:numFmt w:val="bullet"/>
      <w:lvlText w:val=""/>
      <w:lvlJc w:val="left"/>
      <w:pPr>
        <w:tabs>
          <w:tab w:leader="none" w:pos="3600" w:val="num"/>
        </w:tabs>
        <w:ind w:hanging="360" w:left="3600"/>
      </w:pPr>
      <w:rPr>
        <w:rFonts w:ascii="Wingdings 3" w:hAnsi="Wingdings 3"/>
      </w:rPr>
    </w:lvl>
    <w:lvl w:ilvl="5">
      <w:start w:val="1"/>
      <w:numFmt w:val="bullet"/>
      <w:lvlText w:val=""/>
      <w:lvlJc w:val="left"/>
      <w:pPr>
        <w:tabs>
          <w:tab w:leader="none" w:pos="4320" w:val="num"/>
        </w:tabs>
        <w:ind w:hanging="360" w:left="4320"/>
      </w:pPr>
      <w:rPr>
        <w:rFonts w:ascii="Wingdings 3" w:hAnsi="Wingdings 3"/>
      </w:rPr>
    </w:lvl>
    <w:lvl w:ilvl="6">
      <w:start w:val="1"/>
      <w:numFmt w:val="bullet"/>
      <w:lvlText w:val=""/>
      <w:lvlJc w:val="left"/>
      <w:pPr>
        <w:tabs>
          <w:tab w:leader="none" w:pos="5040" w:val="num"/>
        </w:tabs>
        <w:ind w:hanging="360" w:left="5040"/>
      </w:pPr>
      <w:rPr>
        <w:rFonts w:ascii="Wingdings 3" w:hAnsi="Wingdings 3"/>
      </w:rPr>
    </w:lvl>
    <w:lvl w:ilvl="7">
      <w:start w:val="1"/>
      <w:numFmt w:val="bullet"/>
      <w:lvlText w:val=""/>
      <w:lvlJc w:val="left"/>
      <w:pPr>
        <w:tabs>
          <w:tab w:leader="none" w:pos="5760" w:val="num"/>
        </w:tabs>
        <w:ind w:hanging="360" w:left="5760"/>
      </w:pPr>
      <w:rPr>
        <w:rFonts w:ascii="Wingdings 3" w:hAnsi="Wingdings 3"/>
      </w:rPr>
    </w:lvl>
    <w:lvl w:ilvl="8">
      <w:start w:val="1"/>
      <w:numFmt w:val="bullet"/>
      <w:lvlText w:val=""/>
      <w:lvlJc w:val="left"/>
      <w:pPr>
        <w:tabs>
          <w:tab w:leader="none" w:pos="6480" w:val="num"/>
        </w:tabs>
        <w:ind w:hanging="360" w:left="6480"/>
      </w:pPr>
      <w:rPr>
        <w:rFonts w:ascii="Wingdings 3" w:hAnsi="Wingdings 3"/>
      </w:rPr>
    </w:lvl>
  </w:abstractNum>
  <w:abstractNum w:abstractNumId="17">
    <w:multiLevelType w:val="multilevel"/>
    <w:tmpl w:val="D172B206"/>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18">
    <w:multiLevelType w:val="hybridMultilevel"/>
    <w:tmpl w:val="FE9C3B8E"/>
    <w:numStyleLink w:val=""/>
    <w:lvl w:ilvl="0">
      <w:start w:val="1"/>
      <w:numFmt w:val="bullet"/>
      <w:lvlText w:val=""/>
      <w:lvlJc w:val="left"/>
      <w:pPr>
        <w:ind w:hanging="360" w:left="720"/>
      </w:pPr>
      <w:rPr>
        <w:rFonts w:ascii="Symbol" w:hAnsi="Symbol"/>
      </w:rPr>
    </w:lvl>
    <w:lvl w:ilvl="1">
      <w:start w:val="1"/>
      <w:numFmt w:val="bullet"/>
      <w:lvlText w:val="o"/>
      <w:lvlJc w:val="left"/>
      <w:pPr>
        <w:ind w:hanging="360" w:left="1440"/>
      </w:pPr>
      <w:rPr>
        <w:rFonts w:ascii="Courier New" w:hAnsi="Courier New"/>
      </w:rPr>
    </w:lvl>
    <w:lvl w:ilvl="2">
      <w:start w:val="1"/>
      <w:numFmt w:val="bullet"/>
      <w:lvlText w:val=""/>
      <w:lvlJc w:val="left"/>
      <w:pPr>
        <w:ind w:hanging="360" w:left="2160"/>
      </w:pPr>
      <w:rPr>
        <w:rFonts w:ascii="Wingdings" w:hAnsi="Wingdings"/>
      </w:rPr>
    </w:lvl>
    <w:lvl w:ilvl="3">
      <w:start w:val="1"/>
      <w:numFmt w:val="bullet"/>
      <w:lvlText w:val=""/>
      <w:lvlJc w:val="left"/>
      <w:pPr>
        <w:ind w:hanging="360" w:left="2880"/>
      </w:pPr>
      <w:rPr>
        <w:rFonts w:ascii="Symbol" w:hAnsi="Symbol"/>
      </w:rPr>
    </w:lvl>
    <w:lvl w:ilvl="4">
      <w:start w:val="1"/>
      <w:numFmt w:val="bullet"/>
      <w:lvlText w:val="o"/>
      <w:lvlJc w:val="left"/>
      <w:pPr>
        <w:ind w:hanging="360" w:left="3600"/>
      </w:pPr>
      <w:rPr>
        <w:rFonts w:ascii="Courier New" w:hAnsi="Courier New"/>
      </w:rPr>
    </w:lvl>
    <w:lvl w:ilvl="5">
      <w:start w:val="1"/>
      <w:numFmt w:val="bullet"/>
      <w:lvlText w:val=""/>
      <w:lvlJc w:val="left"/>
      <w:pPr>
        <w:ind w:hanging="360" w:left="4320"/>
      </w:pPr>
      <w:rPr>
        <w:rFonts w:ascii="Wingdings" w:hAnsi="Wingdings"/>
      </w:rPr>
    </w:lvl>
    <w:lvl w:ilvl="6">
      <w:start w:val="1"/>
      <w:numFmt w:val="bullet"/>
      <w:lvlText w:val=""/>
      <w:lvlJc w:val="left"/>
      <w:pPr>
        <w:ind w:hanging="360" w:left="5040"/>
      </w:pPr>
      <w:rPr>
        <w:rFonts w:ascii="Symbol" w:hAnsi="Symbol"/>
      </w:rPr>
    </w:lvl>
    <w:lvl w:ilvl="7">
      <w:start w:val="1"/>
      <w:numFmt w:val="bullet"/>
      <w:lvlText w:val="o"/>
      <w:lvlJc w:val="left"/>
      <w:pPr>
        <w:ind w:hanging="360" w:left="5760"/>
      </w:pPr>
      <w:rPr>
        <w:rFonts w:ascii="Courier New" w:hAnsi="Courier New"/>
      </w:rPr>
    </w:lvl>
    <w:lvl w:ilvl="8">
      <w:start w:val="1"/>
      <w:numFmt w:val="bullet"/>
      <w:lvlText w:val=""/>
      <w:lvlJc w:val="left"/>
      <w:pPr>
        <w:ind w:hanging="360" w:left="6480"/>
      </w:pPr>
      <w:rPr>
        <w:rFonts w:ascii="Wingdings" w:hAnsi="Wingdings"/>
      </w:rPr>
    </w:lvl>
  </w:abstractNum>
  <w:abstractNum w:abstractNumId="19">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0">
    <w:multiLevelType w:val="multilevel"/>
    <w:tmpl w:val="59986D78"/>
    <w:numStyleLink w:val=""/>
    <w:lvl w:ilvl="0">
      <w:start w:val="1"/>
      <w:numFmt w:val="decimal"/>
      <w:lvlText w:val="%1."/>
      <w:lvlJc w:val="left"/>
      <w:pPr>
        <w:tabs>
          <w:tab w:leader="none" w:pos="720" w:val="num"/>
        </w:tabs>
        <w:ind w:hanging="360" w:left="720"/>
      </w:pPr>
    </w:lvl>
    <w:lvl w:ilvl="1">
      <w:start w:val="1"/>
      <w:numFmt w:val="decimal"/>
      <w:lvlText w:val="%2."/>
      <w:lvlJc w:val="left"/>
      <w:pPr>
        <w:tabs>
          <w:tab w:leader="none" w:pos="1440" w:val="num"/>
        </w:tabs>
        <w:ind w:hanging="360" w:left="1440"/>
      </w:pPr>
    </w:lvl>
    <w:lvl w:ilvl="2">
      <w:start w:val="1"/>
      <w:numFmt w:val="decimal"/>
      <w:lvlText w:val="%3."/>
      <w:lvlJc w:val="left"/>
      <w:pPr>
        <w:tabs>
          <w:tab w:leader="none" w:pos="2160" w:val="num"/>
        </w:tabs>
        <w:ind w:hanging="360" w:left="2160"/>
      </w:pPr>
    </w:lvl>
    <w:lvl w:ilvl="3">
      <w:start w:val="1"/>
      <w:numFmt w:val="decimal"/>
      <w:lvlText w:val="%4."/>
      <w:lvlJc w:val="left"/>
      <w:pPr>
        <w:tabs>
          <w:tab w:leader="none" w:pos="2880" w:val="num"/>
        </w:tabs>
        <w:ind w:hanging="360" w:left="2880"/>
      </w:pPr>
    </w:lvl>
    <w:lvl w:ilvl="4">
      <w:start w:val="1"/>
      <w:numFmt w:val="decimal"/>
      <w:lvlText w:val="%5."/>
      <w:lvlJc w:val="left"/>
      <w:pPr>
        <w:tabs>
          <w:tab w:leader="none" w:pos="3600" w:val="num"/>
        </w:tabs>
        <w:ind w:hanging="360" w:left="3600"/>
      </w:pPr>
    </w:lvl>
    <w:lvl w:ilvl="5">
      <w:start w:val="1"/>
      <w:numFmt w:val="decimal"/>
      <w:lvlText w:val="%6."/>
      <w:lvlJc w:val="left"/>
      <w:pPr>
        <w:tabs>
          <w:tab w:leader="none" w:pos="4320" w:val="num"/>
        </w:tabs>
        <w:ind w:hanging="360" w:left="4320"/>
      </w:pPr>
    </w:lvl>
    <w:lvl w:ilvl="6">
      <w:start w:val="1"/>
      <w:numFmt w:val="decimal"/>
      <w:lvlText w:val="%7."/>
      <w:lvlJc w:val="left"/>
      <w:pPr>
        <w:tabs>
          <w:tab w:leader="none" w:pos="5040" w:val="num"/>
        </w:tabs>
        <w:ind w:hanging="360" w:left="5040"/>
      </w:pPr>
    </w:lvl>
    <w:lvl w:ilvl="7">
      <w:start w:val="1"/>
      <w:numFmt w:val="decimal"/>
      <w:lvlText w:val="%8."/>
      <w:lvlJc w:val="left"/>
      <w:pPr>
        <w:tabs>
          <w:tab w:leader="none" w:pos="5760" w:val="num"/>
        </w:tabs>
        <w:ind w:hanging="360" w:left="5760"/>
      </w:pPr>
    </w:lvl>
    <w:lvl w:ilvl="8">
      <w:start w:val="1"/>
      <w:numFmt w:val="decimal"/>
      <w:lvlText w:val="%9."/>
      <w:lvlJc w:val="left"/>
      <w:pPr>
        <w:tabs>
          <w:tab w:leader="none" w:pos="6480" w:val="num"/>
        </w:tabs>
        <w:ind w:hanging="360" w:left="6480"/>
      </w:pPr>
    </w:lvl>
  </w:abstractNum>
  <w:abstractNum w:abstractNumId="21">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2">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3">
    <w:multiLevelType w:val="multilevel"/>
    <w:tmpl w:val="514E7206"/>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24">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5">
    <w:multiLevelType w:val="multilevel"/>
    <w:tmpl w:val="E138C8E0"/>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26">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7">
    <w:multiLevelType w:val="multilevel"/>
    <w:tmpl w:val="7604191E"/>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28">
    <w:multiLevelType w:val="multilevel"/>
    <w:tmpl w:val="F0D4A3B4"/>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29">
    <w:multiLevelType w:val="multilevel"/>
    <w:tmpl w:val="DBCA527E"/>
    <w:numStyleLink w:val=""/>
    <w:lvl w:ilvl="0">
      <w:start w:val="1"/>
      <w:numFmt w:val="bullet"/>
      <w:lvlText w:val=""/>
      <w:lvlJc w:val="left"/>
      <w:pPr>
        <w:tabs>
          <w:tab w:leader="none" w:pos="720" w:val="num"/>
        </w:tabs>
        <w:ind w:hanging="360" w:left="720"/>
      </w:pPr>
      <w:rPr>
        <w:rFonts w:ascii="Symbol" w:hAnsi="Symbol"/>
        <w:sz w:val="20"/>
      </w:rPr>
    </w:lvl>
    <w:lvl w:ilvl="1">
      <w:start w:val="1"/>
      <w:numFmt w:val="bullet"/>
      <w:lvlText w:val="o"/>
      <w:lvlJc w:val="left"/>
      <w:pPr>
        <w:tabs>
          <w:tab w:leader="none" w:pos="1440" w:val="num"/>
        </w:tabs>
        <w:ind w:hanging="360" w:left="1440"/>
      </w:pPr>
      <w:rPr>
        <w:rFonts w:ascii="Courier New" w:hAnsi="Courier New"/>
        <w:sz w:val="20"/>
      </w:rPr>
    </w:lvl>
    <w:lvl w:ilvl="2">
      <w:start w:val="1"/>
      <w:numFmt w:val="bullet"/>
      <w:lvlText w:val=""/>
      <w:lvlJc w:val="left"/>
      <w:pPr>
        <w:tabs>
          <w:tab w:leader="none" w:pos="2160" w:val="num"/>
        </w:tabs>
        <w:ind w:hanging="360" w:left="2160"/>
      </w:pPr>
      <w:rPr>
        <w:rFonts w:ascii="Wingdings" w:hAnsi="Wingdings"/>
        <w:sz w:val="20"/>
      </w:rPr>
    </w:lvl>
    <w:lvl w:ilvl="3">
      <w:start w:val="1"/>
      <w:numFmt w:val="bullet"/>
      <w:lvlText w:val=""/>
      <w:lvlJc w:val="left"/>
      <w:pPr>
        <w:tabs>
          <w:tab w:leader="none" w:pos="2880" w:val="num"/>
        </w:tabs>
        <w:ind w:hanging="360" w:left="2880"/>
      </w:pPr>
      <w:rPr>
        <w:rFonts w:ascii="Wingdings" w:hAnsi="Wingdings"/>
        <w:sz w:val="20"/>
      </w:rPr>
    </w:lvl>
    <w:lvl w:ilvl="4">
      <w:start w:val="1"/>
      <w:numFmt w:val="bullet"/>
      <w:lvlText w:val=""/>
      <w:lvlJc w:val="left"/>
      <w:pPr>
        <w:tabs>
          <w:tab w:leader="none" w:pos="3600" w:val="num"/>
        </w:tabs>
        <w:ind w:hanging="360" w:left="3600"/>
      </w:pPr>
      <w:rPr>
        <w:rFonts w:ascii="Wingdings" w:hAnsi="Wingdings"/>
        <w:sz w:val="20"/>
      </w:rPr>
    </w:lvl>
    <w:lvl w:ilvl="5">
      <w:start w:val="1"/>
      <w:numFmt w:val="bullet"/>
      <w:lvlText w:val=""/>
      <w:lvlJc w:val="left"/>
      <w:pPr>
        <w:tabs>
          <w:tab w:leader="none" w:pos="4320" w:val="num"/>
        </w:tabs>
        <w:ind w:hanging="360" w:left="4320"/>
      </w:pPr>
      <w:rPr>
        <w:rFonts w:ascii="Wingdings" w:hAnsi="Wingdings"/>
        <w:sz w:val="20"/>
      </w:rPr>
    </w:lvl>
    <w:lvl w:ilvl="6">
      <w:start w:val="1"/>
      <w:numFmt w:val="bullet"/>
      <w:lvlText w:val=""/>
      <w:lvlJc w:val="left"/>
      <w:pPr>
        <w:tabs>
          <w:tab w:leader="none" w:pos="5040" w:val="num"/>
        </w:tabs>
        <w:ind w:hanging="360" w:left="5040"/>
      </w:pPr>
      <w:rPr>
        <w:rFonts w:ascii="Wingdings" w:hAnsi="Wingdings"/>
        <w:sz w:val="20"/>
      </w:rPr>
    </w:lvl>
    <w:lvl w:ilvl="7">
      <w:start w:val="1"/>
      <w:numFmt w:val="bullet"/>
      <w:lvlText w:val=""/>
      <w:lvlJc w:val="left"/>
      <w:pPr>
        <w:tabs>
          <w:tab w:leader="none" w:pos="5760" w:val="num"/>
        </w:tabs>
        <w:ind w:hanging="360" w:left="5760"/>
      </w:pPr>
      <w:rPr>
        <w:rFonts w:ascii="Wingdings" w:hAnsi="Wingdings"/>
        <w:sz w:val="20"/>
      </w:rPr>
    </w:lvl>
    <w:lvl w:ilvl="8">
      <w:start w:val="1"/>
      <w:numFmt w:val="bullet"/>
      <w:lvlText w:val=""/>
      <w:lvlJc w:val="left"/>
      <w:pPr>
        <w:tabs>
          <w:tab w:leader="none" w:pos="6480" w:val="num"/>
        </w:tabs>
        <w:ind w:hanging="360" w:left="6480"/>
      </w:pPr>
      <w:rPr>
        <w:rFonts w:ascii="Wingdings" w:hAnsi="Wingdings"/>
        <w:sz w:val="20"/>
      </w:rPr>
    </w:lvl>
  </w:abstractNum>
  <w:abstractNum w:abstractNumId="30">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31">
    <w:multiLevelType w:val="hybridMultilevel"/>
    <w:tmpl w:val="27B4A3EA"/>
    <w:numStyleLink w:val=""/>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32">
    <w:multiLevelType w:val="hybridMultilevel"/>
    <w:tmpl w:val="44A86318"/>
    <w:numStyleLink w:val=""/>
    <w:lvl w:ilvl="0">
      <w:start w:val="1"/>
      <w:numFmt w:val="bullet"/>
      <w:lvlText w:val=""/>
      <w:lvlJc w:val="left"/>
      <w:pPr>
        <w:tabs>
          <w:tab w:leader="none" w:pos="720" w:val="num"/>
        </w:tabs>
        <w:ind w:hanging="360" w:left="720"/>
      </w:pPr>
      <w:rPr>
        <w:rFonts w:ascii="Wingdings 2" w:hAnsi="Wingdings 2"/>
      </w:rPr>
    </w:lvl>
    <w:lvl w:ilvl="1">
      <w:start w:val="1"/>
      <w:numFmt w:val="bullet"/>
      <w:lvlText w:val=""/>
      <w:lvlJc w:val="left"/>
      <w:pPr>
        <w:tabs>
          <w:tab w:leader="none" w:pos="1440" w:val="num"/>
        </w:tabs>
        <w:ind w:hanging="360" w:left="1440"/>
      </w:pPr>
      <w:rPr>
        <w:rFonts w:ascii="Wingdings 2" w:hAnsi="Wingdings 2"/>
      </w:rPr>
    </w:lvl>
    <w:lvl w:ilvl="2">
      <w:start w:val="1"/>
      <w:numFmt w:val="bullet"/>
      <w:lvlText w:val=""/>
      <w:lvlJc w:val="left"/>
      <w:pPr>
        <w:tabs>
          <w:tab w:leader="none" w:pos="2160" w:val="num"/>
        </w:tabs>
        <w:ind w:hanging="360" w:left="2160"/>
      </w:pPr>
      <w:rPr>
        <w:rFonts w:ascii="Wingdings 2" w:hAnsi="Wingdings 2"/>
      </w:rPr>
    </w:lvl>
    <w:lvl w:ilvl="3">
      <w:start w:val="1"/>
      <w:numFmt w:val="bullet"/>
      <w:lvlText w:val=""/>
      <w:lvlJc w:val="left"/>
      <w:pPr>
        <w:tabs>
          <w:tab w:leader="none" w:pos="2880" w:val="num"/>
        </w:tabs>
        <w:ind w:hanging="360" w:left="2880"/>
      </w:pPr>
      <w:rPr>
        <w:rFonts w:ascii="Wingdings 2" w:hAnsi="Wingdings 2"/>
      </w:rPr>
    </w:lvl>
    <w:lvl w:ilvl="4">
      <w:start w:val="1"/>
      <w:numFmt w:val="bullet"/>
      <w:lvlText w:val=""/>
      <w:lvlJc w:val="left"/>
      <w:pPr>
        <w:tabs>
          <w:tab w:leader="none" w:pos="3600" w:val="num"/>
        </w:tabs>
        <w:ind w:hanging="360" w:left="3600"/>
      </w:pPr>
      <w:rPr>
        <w:rFonts w:ascii="Wingdings 2" w:hAnsi="Wingdings 2"/>
      </w:rPr>
    </w:lvl>
    <w:lvl w:ilvl="5">
      <w:start w:val="1"/>
      <w:numFmt w:val="bullet"/>
      <w:lvlText w:val=""/>
      <w:lvlJc w:val="left"/>
      <w:pPr>
        <w:tabs>
          <w:tab w:leader="none" w:pos="4320" w:val="num"/>
        </w:tabs>
        <w:ind w:hanging="360" w:left="4320"/>
      </w:pPr>
      <w:rPr>
        <w:rFonts w:ascii="Wingdings 2" w:hAnsi="Wingdings 2"/>
      </w:rPr>
    </w:lvl>
    <w:lvl w:ilvl="6">
      <w:start w:val="1"/>
      <w:numFmt w:val="bullet"/>
      <w:lvlText w:val=""/>
      <w:lvlJc w:val="left"/>
      <w:pPr>
        <w:tabs>
          <w:tab w:leader="none" w:pos="5040" w:val="num"/>
        </w:tabs>
        <w:ind w:hanging="360" w:left="5040"/>
      </w:pPr>
      <w:rPr>
        <w:rFonts w:ascii="Wingdings 2" w:hAnsi="Wingdings 2"/>
      </w:rPr>
    </w:lvl>
    <w:lvl w:ilvl="7">
      <w:start w:val="1"/>
      <w:numFmt w:val="bullet"/>
      <w:lvlText w:val=""/>
      <w:lvlJc w:val="left"/>
      <w:pPr>
        <w:tabs>
          <w:tab w:leader="none" w:pos="5760" w:val="num"/>
        </w:tabs>
        <w:ind w:hanging="360" w:left="5760"/>
      </w:pPr>
      <w:rPr>
        <w:rFonts w:ascii="Wingdings 2" w:hAnsi="Wingdings 2"/>
      </w:rPr>
    </w:lvl>
    <w:lvl w:ilvl="8">
      <w:start w:val="1"/>
      <w:numFmt w:val="bullet"/>
      <w:lvlText w:val=""/>
      <w:lvlJc w:val="left"/>
      <w:pPr>
        <w:tabs>
          <w:tab w:leader="none" w:pos="6480" w:val="num"/>
        </w:tabs>
        <w:ind w:hanging="360" w:left="6480"/>
      </w:pPr>
      <w:rPr>
        <w:rFonts w:ascii="Wingdings 2" w:hAnsi="Wingdings 2"/>
      </w:rPr>
    </w:lvl>
  </w:abstractNum>
  <w:num w:numId="1">
    <w:abstractNumId w:val="31"/>
  </w:num>
  <w:num w:numId="2">
    <w:abstractNumId w:val="14"/>
  </w:num>
  <w:num w:numId="3">
    <w:abstractNumId w:val="21"/>
  </w:num>
  <w:num w:numId="4">
    <w:abstractNumId w:val="19"/>
  </w:num>
  <w:num w:numId="5">
    <w:abstractNumId w:val="5"/>
  </w:num>
  <w:num w:numId="6">
    <w:abstractNumId w:val="22"/>
  </w:num>
  <w:num w:numId="7">
    <w:abstractNumId w:val="7"/>
  </w:num>
  <w:num w:numId="8">
    <w:abstractNumId w:val="2"/>
  </w:num>
  <w:num w:numId="9">
    <w:abstractNumId w:val="25"/>
  </w:num>
  <w:num w:numId="10">
    <w:abstractNumId w:val="27"/>
  </w:num>
  <w:num w:numId="11">
    <w:abstractNumId w:val="17"/>
  </w:num>
  <w:num w:numId="12">
    <w:abstractNumId w:val="18"/>
  </w:num>
  <w:num w:numId="13">
    <w:abstractNumId w:val="0"/>
  </w:num>
  <w:num w:numId="14">
    <w:abstractNumId w:val="12"/>
  </w:num>
  <w:num w:numId="15">
    <w:abstractNumId w:val="28"/>
  </w:num>
  <w:num w:numId="16">
    <w:abstractNumId w:val="23"/>
  </w:num>
  <w:num w:numId="17">
    <w:abstractNumId w:val="13"/>
  </w:num>
  <w:num w:numId="18">
    <w:abstractNumId w:val="15"/>
  </w:num>
  <w:num w:numId="19">
    <w:abstractNumId w:val="29"/>
  </w:num>
  <w:num w:numId="20">
    <w:abstractNumId w:val="16"/>
  </w:num>
  <w:num w:numId="21">
    <w:abstractNumId w:val="8"/>
  </w:num>
  <w:num w:numId="22">
    <w:abstractNumId w:val="9"/>
  </w:num>
  <w:num w:numId="23">
    <w:abstractNumId w:val="24"/>
  </w:num>
  <w:num w:numId="24">
    <w:abstractNumId w:val="3"/>
  </w:num>
  <w:num w:numId="25">
    <w:abstractNumId w:val="4"/>
  </w:num>
  <w:num w:numId="26">
    <w:abstractNumId w:val="20"/>
  </w:num>
  <w:num w:numId="27">
    <w:abstractNumId w:val="1"/>
  </w:num>
  <w:num w:numId="28">
    <w:abstractNumId w:val="11"/>
  </w:num>
  <w:num w:numId="29">
    <w:abstractNumId w:val="26"/>
  </w:num>
  <w:num w:numId="30">
    <w:abstractNumId w:val="6"/>
  </w:num>
  <w:num w:numId="31">
    <w:abstractNumId w:val="32"/>
  </w:num>
  <w:num w:numId="32">
    <w:abstractNumId w:val="10"/>
  </w:num>
  <w:num w:numId="33">
    <w:abstractNumId w:val="30"/>
  </w:num>
</w:numbering>
</file>

<file path=word/settings.xml><?xml version="1.0" encoding="utf-8"?>
<w:settings xmlns:pic="http://schemas.openxmlformats.org/drawingml/2006/picture" xmlns:wp14="http://schemas.microsoft.com/office/word/2010/wordprocessingDrawing" xmlns:wpg="http://schemas.microsoft.com/office/word/2010/wordprocessingGroup" xmlns:w14="http://schemas.microsoft.com/office/word/2010/wordml" xmlns:sl="http://schemas.openxmlformats.org/schemaLibrary/2006/main" xmlns:wps="http://schemas.microsoft.com/office/word/2010/wordprocessingShape" xmlns:wp="http://schemas.openxmlformats.org/drawingml/2006/wordprocessingDrawing" xmlns:dgm="http://schemas.openxmlformats.org/drawingml/2006/diagram" xmlns:wpc="http://schemas.microsoft.com/office/word/2010/wordprocessingCanvas" xmlns:a="http://schemas.openxmlformats.org/drawingml/2006/main" xmlns:c="http://schemas.openxmlformats.org/drawingml/2006/chart" xmlns:mc="http://schemas.openxmlformats.org/markup-compatibility/2006" xmlns:m="http://schemas.openxmlformats.org/officeDocument/2006/math" xmlns:o="urn:schemas-microsoft-com:office:office" xmlns:p="http://schemas.openxmlformats.org/presentationml/2006/main" xmlns:s="http://schemas.openxmlformats.org/officeDocument/2006/sharedTypes" xmlns:r="http://schemas.openxmlformats.org/officeDocument/2006/relationships" xmlns:w="http://schemas.openxmlformats.org/wordprocessingml/2006/main" xmlns:v="urn:schemas-microsoft-com:vm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4B4"/>
    <w:rsid w:val="0000116B"/>
    <w:rsid w:val="00007F89"/>
    <w:rsid w:val="0001239A"/>
    <w:rsid w:val="00024D69"/>
    <w:rsid w:val="000335BF"/>
    <w:rsid w:val="00037ED9"/>
    <w:rsid w:val="00045015"/>
    <w:rsid w:val="00046D00"/>
    <w:rsid w:val="00067F35"/>
    <w:rsid w:val="00083B52"/>
    <w:rsid w:val="000869D8"/>
    <w:rsid w:val="00095D72"/>
    <w:rsid w:val="000A4A17"/>
    <w:rsid w:val="000C297B"/>
    <w:rsid w:val="000D01E5"/>
    <w:rsid w:val="000D7280"/>
    <w:rsid w:val="000E18BE"/>
    <w:rsid w:val="000E5219"/>
    <w:rsid w:val="000F25C8"/>
    <w:rsid w:val="000F670A"/>
    <w:rsid w:val="000F7BA8"/>
    <w:rsid w:val="00111B6E"/>
    <w:rsid w:val="00123AE5"/>
    <w:rsid w:val="00123D99"/>
    <w:rsid w:val="0016246A"/>
    <w:rsid w:val="00162606"/>
    <w:rsid w:val="00172B45"/>
    <w:rsid w:val="00183F3C"/>
    <w:rsid w:val="0018450A"/>
    <w:rsid w:val="001848E2"/>
    <w:rsid w:val="001A6EFB"/>
    <w:rsid w:val="001B2BCC"/>
    <w:rsid w:val="001C0A0C"/>
    <w:rsid w:val="001C38B3"/>
    <w:rsid w:val="002461A3"/>
    <w:rsid w:val="0025518B"/>
    <w:rsid w:val="00272EF8"/>
    <w:rsid w:val="00283992"/>
    <w:rsid w:val="00295A50"/>
    <w:rsid w:val="00297C1C"/>
    <w:rsid w:val="002D0A21"/>
    <w:rsid w:val="003043FD"/>
    <w:rsid w:val="00304AC1"/>
    <w:rsid w:val="00317590"/>
    <w:rsid w:val="00317C1D"/>
    <w:rsid w:val="003201F8"/>
    <w:rsid w:val="00332B5C"/>
    <w:rsid w:val="003355EF"/>
    <w:rsid w:val="00337835"/>
    <w:rsid w:val="00340DBC"/>
    <w:rsid w:val="00341ED4"/>
    <w:rsid w:val="003464E9"/>
    <w:rsid w:val="00376EBE"/>
    <w:rsid w:val="00384807"/>
    <w:rsid w:val="003A4754"/>
    <w:rsid w:val="003A6DAD"/>
    <w:rsid w:val="003C7C23"/>
    <w:rsid w:val="003D0908"/>
    <w:rsid w:val="003F55A1"/>
    <w:rsid w:val="00403705"/>
    <w:rsid w:val="00403C06"/>
    <w:rsid w:val="0040411A"/>
    <w:rsid w:val="00425947"/>
    <w:rsid w:val="00440C1A"/>
    <w:rsid w:val="00440D79"/>
    <w:rsid w:val="004413C7"/>
    <w:rsid w:val="0044741E"/>
    <w:rsid w:val="00461C7B"/>
    <w:rsid w:val="00482A44"/>
    <w:rsid w:val="004862D8"/>
    <w:rsid w:val="004A439D"/>
    <w:rsid w:val="004B129D"/>
    <w:rsid w:val="004B2053"/>
    <w:rsid w:val="004B7FDC"/>
    <w:rsid w:val="004C60B5"/>
    <w:rsid w:val="004D1106"/>
    <w:rsid w:val="004E18B0"/>
    <w:rsid w:val="005050ED"/>
    <w:rsid w:val="00505E4F"/>
    <w:rsid w:val="00512578"/>
    <w:rsid w:val="0051781E"/>
    <w:rsid w:val="00521700"/>
    <w:rsid w:val="0052392C"/>
    <w:rsid w:val="005259FA"/>
    <w:rsid w:val="00527B4B"/>
    <w:rsid w:val="00545031"/>
    <w:rsid w:val="00560D97"/>
    <w:rsid w:val="00561F03"/>
    <w:rsid w:val="0056336A"/>
    <w:rsid w:val="00563EDD"/>
    <w:rsid w:val="005648F0"/>
    <w:rsid w:val="00572F40"/>
    <w:rsid w:val="00573BF7"/>
    <w:rsid w:val="00592788"/>
    <w:rsid w:val="00593A4B"/>
    <w:rsid w:val="005A0232"/>
    <w:rsid w:val="005A13B0"/>
    <w:rsid w:val="005A5B70"/>
    <w:rsid w:val="005A5BDE"/>
    <w:rsid w:val="005B3484"/>
    <w:rsid w:val="005C00FA"/>
    <w:rsid w:val="005D1676"/>
    <w:rsid w:val="005D1EBF"/>
    <w:rsid w:val="005E4F81"/>
    <w:rsid w:val="005F79CF"/>
    <w:rsid w:val="006000E1"/>
    <w:rsid w:val="00604FE6"/>
    <w:rsid w:val="00614D2A"/>
    <w:rsid w:val="006177AA"/>
    <w:rsid w:val="00621AD9"/>
    <w:rsid w:val="00622721"/>
    <w:rsid w:val="00623F76"/>
    <w:rsid w:val="00625E85"/>
    <w:rsid w:val="00626CA8"/>
    <w:rsid w:val="00662F4B"/>
    <w:rsid w:val="00681691"/>
    <w:rsid w:val="00683795"/>
    <w:rsid w:val="00684489"/>
    <w:rsid w:val="00694B58"/>
    <w:rsid w:val="006A59B0"/>
    <w:rsid w:val="006B374D"/>
    <w:rsid w:val="006B3DF3"/>
    <w:rsid w:val="006C043F"/>
    <w:rsid w:val="006E62BD"/>
    <w:rsid w:val="0070139F"/>
    <w:rsid w:val="0070156E"/>
    <w:rsid w:val="0072106E"/>
    <w:rsid w:val="00721320"/>
    <w:rsid w:val="00742E03"/>
    <w:rsid w:val="007564D0"/>
    <w:rsid w:val="00766320"/>
    <w:rsid w:val="00766B30"/>
    <w:rsid w:val="00775B73"/>
    <w:rsid w:val="00780A3B"/>
    <w:rsid w:val="00796701"/>
    <w:rsid w:val="007B7462"/>
    <w:rsid w:val="007D7C8C"/>
    <w:rsid w:val="008074B4"/>
    <w:rsid w:val="0082434E"/>
    <w:rsid w:val="0085076E"/>
    <w:rsid w:val="00865DB0"/>
    <w:rsid w:val="00872722"/>
    <w:rsid w:val="00874B07"/>
    <w:rsid w:val="00874D3C"/>
    <w:rsid w:val="00877D2C"/>
    <w:rsid w:val="00885CDE"/>
    <w:rsid w:val="0089457F"/>
    <w:rsid w:val="008967F1"/>
    <w:rsid w:val="008A0011"/>
    <w:rsid w:val="008A4766"/>
    <w:rsid w:val="008A478F"/>
    <w:rsid w:val="008E0D99"/>
    <w:rsid w:val="008E7AC6"/>
    <w:rsid w:val="00903176"/>
    <w:rsid w:val="00912C08"/>
    <w:rsid w:val="009233E9"/>
    <w:rsid w:val="00930244"/>
    <w:rsid w:val="009364FC"/>
    <w:rsid w:val="00950F46"/>
    <w:rsid w:val="00954508"/>
    <w:rsid w:val="00965067"/>
    <w:rsid w:val="00967764"/>
    <w:rsid w:val="009A21A1"/>
    <w:rsid w:val="009D5377"/>
    <w:rsid w:val="00A01F77"/>
    <w:rsid w:val="00A05F95"/>
    <w:rsid w:val="00A10B5A"/>
    <w:rsid w:val="00A35647"/>
    <w:rsid w:val="00A43A65"/>
    <w:rsid w:val="00A47D11"/>
    <w:rsid w:val="00A61C35"/>
    <w:rsid w:val="00A625CE"/>
    <w:rsid w:val="00A65761"/>
    <w:rsid w:val="00A74A8B"/>
    <w:rsid w:val="00A8316E"/>
    <w:rsid w:val="00A8405E"/>
    <w:rsid w:val="00A92256"/>
    <w:rsid w:val="00AA05F7"/>
    <w:rsid w:val="00AB4FBD"/>
    <w:rsid w:val="00AB7AE9"/>
    <w:rsid w:val="00AD4910"/>
    <w:rsid w:val="00AF437B"/>
    <w:rsid w:val="00B128C9"/>
    <w:rsid w:val="00B30E55"/>
    <w:rsid w:val="00B31713"/>
    <w:rsid w:val="00B35B7A"/>
    <w:rsid w:val="00B42897"/>
    <w:rsid w:val="00B50E8D"/>
    <w:rsid w:val="00B524D8"/>
    <w:rsid w:val="00B535F1"/>
    <w:rsid w:val="00B56C71"/>
    <w:rsid w:val="00B72A11"/>
    <w:rsid w:val="00B72D17"/>
    <w:rsid w:val="00B80408"/>
    <w:rsid w:val="00B81A7D"/>
    <w:rsid w:val="00BC0195"/>
    <w:rsid w:val="00BC53C8"/>
    <w:rsid w:val="00BD14DA"/>
    <w:rsid w:val="00BD22F3"/>
    <w:rsid w:val="00C00EF3"/>
    <w:rsid w:val="00C3213E"/>
    <w:rsid w:val="00C3363B"/>
    <w:rsid w:val="00C52C30"/>
    <w:rsid w:val="00C72872"/>
    <w:rsid w:val="00C767D0"/>
    <w:rsid w:val="00C80835"/>
    <w:rsid w:val="00C85E80"/>
    <w:rsid w:val="00CC1DF3"/>
    <w:rsid w:val="00CC24EF"/>
    <w:rsid w:val="00CF2345"/>
    <w:rsid w:val="00D061EF"/>
    <w:rsid w:val="00D24D8B"/>
    <w:rsid w:val="00D3156A"/>
    <w:rsid w:val="00D3719B"/>
    <w:rsid w:val="00D62CE3"/>
    <w:rsid w:val="00D636F0"/>
    <w:rsid w:val="00D71164"/>
    <w:rsid w:val="00D87F10"/>
    <w:rsid w:val="00D90E4F"/>
    <w:rsid w:val="00D91247"/>
    <w:rsid w:val="00D91FDD"/>
    <w:rsid w:val="00DD4680"/>
    <w:rsid w:val="00DD67BC"/>
    <w:rsid w:val="00DE0FFB"/>
    <w:rsid w:val="00DF7558"/>
    <w:rsid w:val="00E15BE3"/>
    <w:rsid w:val="00E21ABC"/>
    <w:rsid w:val="00E2522B"/>
    <w:rsid w:val="00E41DC3"/>
    <w:rsid w:val="00EA7F7F"/>
    <w:rsid w:val="00EB37B0"/>
    <w:rsid w:val="00ED39E1"/>
    <w:rsid w:val="00ED5D71"/>
    <w:rsid w:val="00ED7FB1"/>
    <w:rsid w:val="00EE6578"/>
    <w:rsid w:val="00F04023"/>
    <w:rsid w:val="00F15525"/>
    <w:rsid w:val="00F20FE9"/>
    <w:rsid w:val="00F243DC"/>
    <w:rsid w:val="00F2617B"/>
    <w:rsid w:val="00F3438C"/>
    <w:rsid w:val="00F422C8"/>
    <w:rsid w:val="00F427C5"/>
    <w:rsid w:val="00F4340B"/>
    <w:rsid w:val="00F601A2"/>
    <w:rsid w:val="00F61C54"/>
    <w:rsid w:val="00F62B29"/>
    <w:rsid w:val="00F70FAC"/>
    <w:rsid w:val="00F91CB7"/>
    <w:rsid w:val="00FA673F"/>
    <w:rsid w:val="00FD3A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95A50"/>
    <w:pPr>
      <w:keepNext/>
      <w:keepLines/>
      <w:spacing w:before="240" w:after="0"/>
      <w:outlineLvl w:val="0"/>
    </w:pPr>
    <w:rPr>
      <w:rFonts w:asciiTheme="majorHAnsi" w:eastAsiaTheme="majorEastAsia" w:hAnsiTheme="majorHAnsi" w:cstheme="majorBidi"/>
      <w:color w:val="107DC5" w:themeColor="accent1" w:themeShade="BF"/>
      <w:sz w:val="32"/>
      <w:szCs w:val="32"/>
    </w:rPr>
  </w:style>
  <w:style w:type="paragraph" w:styleId="Heading2">
    <w:name w:val="heading 2"/>
    <w:basedOn w:val="Normal"/>
    <w:link w:val="Heading2Char"/>
    <w:uiPriority w:val="9"/>
    <w:qFormat/>
    <w:rsid w:val="006B374D"/>
    <w:pPr>
      <w:spacing w:before="100" w:beforeAutospacing="1" w:after="100" w:afterAutospacing="1" w:line="240" w:lineRule="auto"/>
      <w:outlineLvl w:val="1"/>
    </w:pPr>
    <w:rPr>
      <w:rFonts w:ascii="Times New Roman" w:eastAsia="Times New Roman" w:hAnsi="Times New Roman" w:cs="Times New Roman"/>
      <w:b/>
      <w:bCs/>
      <w:sz w:val="24"/>
      <w:szCs w:val="24"/>
      <w:lang w:eastAsia="en-GB"/>
    </w:rPr>
  </w:style>
  <w:style w:type="paragraph" w:styleId="Heading5">
    <w:name w:val="heading 5"/>
    <w:basedOn w:val="Normal"/>
    <w:next w:val="Normal"/>
    <w:link w:val="Heading5Char"/>
    <w:uiPriority w:val="9"/>
    <w:semiHidden/>
    <w:unhideWhenUsed/>
    <w:qFormat/>
    <w:rsid w:val="006A59B0"/>
    <w:pPr>
      <w:keepNext/>
      <w:keepLines/>
      <w:spacing w:before="40" w:after="0"/>
      <w:outlineLvl w:val="4"/>
    </w:pPr>
    <w:rPr>
      <w:rFonts w:asciiTheme="majorHAnsi" w:eastAsiaTheme="majorEastAsia" w:hAnsiTheme="majorHAnsi" w:cstheme="majorBidi"/>
      <w:color w:val="107DC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074B4"/>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8074B4"/>
    <w:rPr>
      <w:rFonts w:eastAsiaTheme="minorEastAsia"/>
      <w:lang w:val="en-US"/>
    </w:rPr>
  </w:style>
  <w:style w:type="paragraph" w:styleId="Header">
    <w:name w:val="header"/>
    <w:basedOn w:val="Normal"/>
    <w:link w:val="HeaderChar"/>
    <w:uiPriority w:val="99"/>
    <w:unhideWhenUsed/>
    <w:rsid w:val="00BD22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D22F3"/>
  </w:style>
  <w:style w:type="paragraph" w:styleId="Footer">
    <w:name w:val="footer"/>
    <w:basedOn w:val="Normal"/>
    <w:link w:val="FooterChar"/>
    <w:uiPriority w:val="99"/>
    <w:unhideWhenUsed/>
    <w:rsid w:val="00BD22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D22F3"/>
  </w:style>
  <w:style w:type="paragraph" w:styleId="NormalWeb">
    <w:name w:val="Normal (Web)"/>
    <w:basedOn w:val="Normal"/>
    <w:uiPriority w:val="99"/>
    <w:unhideWhenUsed/>
    <w:rsid w:val="00766B30"/>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ListParagraph">
    <w:name w:val="List Paragraph"/>
    <w:basedOn w:val="Normal"/>
    <w:uiPriority w:val="34"/>
    <w:qFormat/>
    <w:rsid w:val="00766B30"/>
    <w:pPr>
      <w:spacing w:after="0" w:line="240" w:lineRule="auto"/>
      <w:ind w:left="720"/>
      <w:contextualSpacing/>
    </w:pPr>
    <w:rPr>
      <w:rFonts w:ascii="Times New Roman" w:eastAsiaTheme="minorEastAsia" w:hAnsi="Times New Roman" w:cs="Times New Roman"/>
      <w:sz w:val="24"/>
      <w:szCs w:val="24"/>
      <w:lang w:eastAsia="en-GB"/>
    </w:rPr>
  </w:style>
  <w:style w:type="paragraph" w:customStyle="1" w:styleId="Default">
    <w:name w:val="Default"/>
    <w:rsid w:val="000335BF"/>
    <w:pPr>
      <w:autoSpaceDE w:val="0"/>
      <w:autoSpaceDN w:val="0"/>
      <w:adjustRightInd w:val="0"/>
      <w:spacing w:after="0" w:line="240" w:lineRule="auto"/>
    </w:pPr>
    <w:rPr>
      <w:rFonts w:ascii="WA VicMod Cursive" w:eastAsia="Calibri" w:hAnsi="WA VicMod Cursive" w:cs="WA VicMod Cursive"/>
      <w:color w:val="000000"/>
      <w:sz w:val="24"/>
      <w:szCs w:val="24"/>
      <w:lang w:eastAsia="en-GB"/>
    </w:rPr>
  </w:style>
  <w:style w:type="character" w:styleId="Emphasis">
    <w:name w:val="Emphasis"/>
    <w:uiPriority w:val="20"/>
    <w:qFormat/>
    <w:rsid w:val="003355EF"/>
    <w:rPr>
      <w:i/>
      <w:iCs/>
    </w:rPr>
  </w:style>
  <w:style w:type="character" w:styleId="Strong">
    <w:name w:val="Strong"/>
    <w:uiPriority w:val="22"/>
    <w:qFormat/>
    <w:rsid w:val="00425947"/>
    <w:rPr>
      <w:b/>
      <w:bCs/>
    </w:rPr>
  </w:style>
  <w:style w:type="character" w:styleId="Hyperlink">
    <w:name w:val="Hyperlink"/>
    <w:basedOn w:val="DefaultParagraphFont"/>
    <w:uiPriority w:val="99"/>
    <w:unhideWhenUsed/>
    <w:rsid w:val="00341ED4"/>
    <w:rPr>
      <w:color w:val="56BCFE" w:themeColor="hyperlink"/>
      <w:u w:val="single"/>
    </w:rPr>
  </w:style>
  <w:style w:type="table" w:styleId="TableGrid">
    <w:name w:val="Table Grid"/>
    <w:basedOn w:val="TableNormal"/>
    <w:uiPriority w:val="59"/>
    <w:rsid w:val="00341E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6B374D"/>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semiHidden/>
    <w:rsid w:val="006A59B0"/>
    <w:rPr>
      <w:rFonts w:asciiTheme="majorHAnsi" w:eastAsiaTheme="majorEastAsia" w:hAnsiTheme="majorHAnsi" w:cstheme="majorBidi"/>
      <w:color w:val="107DC5" w:themeColor="accent1" w:themeShade="BF"/>
    </w:rPr>
  </w:style>
  <w:style w:type="character" w:customStyle="1" w:styleId="Heading1Char">
    <w:name w:val="Heading 1 Char"/>
    <w:basedOn w:val="DefaultParagraphFont"/>
    <w:link w:val="Heading1"/>
    <w:uiPriority w:val="9"/>
    <w:rsid w:val="00295A50"/>
    <w:rPr>
      <w:rFonts w:asciiTheme="majorHAnsi" w:eastAsiaTheme="majorEastAsia" w:hAnsiTheme="majorHAnsi" w:cstheme="majorBidi"/>
      <w:color w:val="107DC5" w:themeColor="accent1" w:themeShade="BF"/>
      <w:sz w:val="32"/>
      <w:szCs w:val="32"/>
    </w:rPr>
  </w:style>
  <w:style w:type="paragraph" w:customStyle="1" w:styleId="rteindent1">
    <w:name w:val="rteindent1"/>
    <w:basedOn w:val="Normal"/>
    <w:rsid w:val="00F601A2"/>
    <w:pPr>
      <w:spacing w:before="360" w:after="360" w:line="240" w:lineRule="auto"/>
      <w:ind w:left="600"/>
    </w:pPr>
    <w:rPr>
      <w:rFonts w:ascii="Times New Roman" w:eastAsia="Times New Roman" w:hAnsi="Times New Roman" w:cs="Times New Roman"/>
      <w:sz w:val="24"/>
      <w:szCs w:val="24"/>
      <w:lang w:eastAsia="en-GB"/>
    </w:rPr>
  </w:style>
  <w:style w:type="character" w:customStyle="1" w:styleId="larger1">
    <w:name w:val="larger1"/>
    <w:basedOn w:val="DefaultParagraphFont"/>
    <w:rsid w:val="00297C1C"/>
    <w:rPr>
      <w:sz w:val="30"/>
      <w:szCs w:val="30"/>
    </w:rPr>
  </w:style>
  <w:style w:type="character" w:customStyle="1" w:styleId="red1">
    <w:name w:val="red1"/>
    <w:basedOn w:val="DefaultParagraphFont"/>
    <w:rsid w:val="00297C1C"/>
    <w:rPr>
      <w:color w:val="FF0000"/>
    </w:rPr>
  </w:style>
  <w:style w:type="character" w:customStyle="1" w:styleId="green1">
    <w:name w:val="green1"/>
    <w:basedOn w:val="DefaultParagraphFont"/>
    <w:rsid w:val="00297C1C"/>
    <w:rPr>
      <w:color w:val="008000"/>
    </w:rPr>
  </w:style>
  <w:style w:type="paragraph" w:customStyle="1" w:styleId="explanation3">
    <w:name w:val="explanation3"/>
    <w:basedOn w:val="Normal"/>
    <w:rsid w:val="004A439D"/>
    <w:pPr>
      <w:spacing w:before="225" w:after="225" w:line="288" w:lineRule="atLeast"/>
      <w:ind w:left="75"/>
    </w:pPr>
    <w:rPr>
      <w:rFonts w:ascii="Times New Roman" w:eastAsia="Times New Roman" w:hAnsi="Times New Roman" w:cs="Times New Roman"/>
      <w:color w:val="800000"/>
      <w:sz w:val="20"/>
      <w:szCs w:val="20"/>
      <w:lang w:eastAsia="en-GB"/>
    </w:rPr>
  </w:style>
  <w:style w:type="character" w:customStyle="1" w:styleId="question1">
    <w:name w:val="question1"/>
    <w:basedOn w:val="DefaultParagraphFont"/>
    <w:rsid w:val="00DD67BC"/>
    <w:rPr>
      <w:color w:val="666699"/>
    </w:rPr>
  </w:style>
  <w:style w:type="character" w:customStyle="1" w:styleId="gapspan">
    <w:name w:val="gapspan"/>
    <w:basedOn w:val="DefaultParagraphFont"/>
    <w:rsid w:val="004C60B5"/>
    <w:rPr>
      <w:b/>
      <w:bCs/>
      <w:color w:val="000000"/>
      <w:sz w:val="24"/>
      <w:szCs w:val="24"/>
    </w:rPr>
  </w:style>
  <w:style w:type="character" w:customStyle="1" w:styleId="mcesubheading">
    <w:name w:val="mce_sub_heading"/>
    <w:basedOn w:val="DefaultParagraphFont"/>
    <w:rsid w:val="00F61C54"/>
  </w:style>
  <w:style w:type="paragraph" w:styleId="BalloonText">
    <w:name w:val="Balloon Text"/>
    <w:basedOn w:val="Normal"/>
    <w:link w:val="BalloonTextChar"/>
    <w:uiPriority w:val="99"/>
    <w:semiHidden/>
    <w:unhideWhenUsed/>
    <w:rsid w:val="00B72D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2D1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52564">
      <w:bodyDiv w:val="1"/>
      <w:marLeft w:val="0"/>
      <w:marRight w:val="0"/>
      <w:marTop w:val="0"/>
      <w:marBottom w:val="0"/>
      <w:divBdr>
        <w:top w:val="none" w:sz="0" w:space="0" w:color="auto"/>
        <w:left w:val="none" w:sz="0" w:space="0" w:color="auto"/>
        <w:bottom w:val="none" w:sz="0" w:space="0" w:color="auto"/>
        <w:right w:val="none" w:sz="0" w:space="0" w:color="auto"/>
      </w:divBdr>
    </w:div>
    <w:div w:id="64912655">
      <w:bodyDiv w:val="1"/>
      <w:marLeft w:val="0"/>
      <w:marRight w:val="0"/>
      <w:marTop w:val="0"/>
      <w:marBottom w:val="0"/>
      <w:divBdr>
        <w:top w:val="none" w:sz="0" w:space="0" w:color="auto"/>
        <w:left w:val="none" w:sz="0" w:space="0" w:color="auto"/>
        <w:bottom w:val="none" w:sz="0" w:space="0" w:color="auto"/>
        <w:right w:val="none" w:sz="0" w:space="0" w:color="auto"/>
      </w:divBdr>
      <w:divsChild>
        <w:div w:id="1739547563">
          <w:marLeft w:val="504"/>
          <w:marRight w:val="0"/>
          <w:marTop w:val="140"/>
          <w:marBottom w:val="0"/>
          <w:divBdr>
            <w:top w:val="none" w:sz="0" w:space="0" w:color="auto"/>
            <w:left w:val="none" w:sz="0" w:space="0" w:color="auto"/>
            <w:bottom w:val="none" w:sz="0" w:space="0" w:color="auto"/>
            <w:right w:val="none" w:sz="0" w:space="0" w:color="auto"/>
          </w:divBdr>
        </w:div>
        <w:div w:id="550534942">
          <w:marLeft w:val="504"/>
          <w:marRight w:val="0"/>
          <w:marTop w:val="140"/>
          <w:marBottom w:val="0"/>
          <w:divBdr>
            <w:top w:val="none" w:sz="0" w:space="0" w:color="auto"/>
            <w:left w:val="none" w:sz="0" w:space="0" w:color="auto"/>
            <w:bottom w:val="none" w:sz="0" w:space="0" w:color="auto"/>
            <w:right w:val="none" w:sz="0" w:space="0" w:color="auto"/>
          </w:divBdr>
        </w:div>
        <w:div w:id="2003199924">
          <w:marLeft w:val="504"/>
          <w:marRight w:val="0"/>
          <w:marTop w:val="140"/>
          <w:marBottom w:val="0"/>
          <w:divBdr>
            <w:top w:val="none" w:sz="0" w:space="0" w:color="auto"/>
            <w:left w:val="none" w:sz="0" w:space="0" w:color="auto"/>
            <w:bottom w:val="none" w:sz="0" w:space="0" w:color="auto"/>
            <w:right w:val="none" w:sz="0" w:space="0" w:color="auto"/>
          </w:divBdr>
        </w:div>
      </w:divsChild>
    </w:div>
    <w:div w:id="65763629">
      <w:bodyDiv w:val="1"/>
      <w:marLeft w:val="0"/>
      <w:marRight w:val="0"/>
      <w:marTop w:val="0"/>
      <w:marBottom w:val="0"/>
      <w:divBdr>
        <w:top w:val="none" w:sz="0" w:space="0" w:color="auto"/>
        <w:left w:val="none" w:sz="0" w:space="0" w:color="auto"/>
        <w:bottom w:val="none" w:sz="0" w:space="0" w:color="auto"/>
        <w:right w:val="none" w:sz="0" w:space="0" w:color="auto"/>
      </w:divBdr>
      <w:divsChild>
        <w:div w:id="269237479">
          <w:marLeft w:val="0"/>
          <w:marRight w:val="0"/>
          <w:marTop w:val="0"/>
          <w:marBottom w:val="0"/>
          <w:divBdr>
            <w:top w:val="none" w:sz="0" w:space="0" w:color="auto"/>
            <w:left w:val="none" w:sz="0" w:space="0" w:color="auto"/>
            <w:bottom w:val="single" w:sz="6" w:space="15" w:color="FFFFFF"/>
            <w:right w:val="none" w:sz="0" w:space="0" w:color="auto"/>
          </w:divBdr>
          <w:divsChild>
            <w:div w:id="54359282">
              <w:marLeft w:val="0"/>
              <w:marRight w:val="3000"/>
              <w:marTop w:val="0"/>
              <w:marBottom w:val="0"/>
              <w:divBdr>
                <w:top w:val="none" w:sz="0" w:space="0" w:color="auto"/>
                <w:left w:val="none" w:sz="0" w:space="0" w:color="auto"/>
                <w:bottom w:val="none" w:sz="0" w:space="0" w:color="auto"/>
                <w:right w:val="none" w:sz="0" w:space="0" w:color="auto"/>
              </w:divBdr>
              <w:divsChild>
                <w:div w:id="132732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20815">
      <w:bodyDiv w:val="1"/>
      <w:marLeft w:val="0"/>
      <w:marRight w:val="0"/>
      <w:marTop w:val="0"/>
      <w:marBottom w:val="0"/>
      <w:divBdr>
        <w:top w:val="none" w:sz="0" w:space="0" w:color="auto"/>
        <w:left w:val="none" w:sz="0" w:space="0" w:color="auto"/>
        <w:bottom w:val="none" w:sz="0" w:space="0" w:color="auto"/>
        <w:right w:val="none" w:sz="0" w:space="0" w:color="auto"/>
      </w:divBdr>
      <w:divsChild>
        <w:div w:id="1404448538">
          <w:marLeft w:val="0"/>
          <w:marRight w:val="0"/>
          <w:marTop w:val="0"/>
          <w:marBottom w:val="0"/>
          <w:divBdr>
            <w:top w:val="none" w:sz="0" w:space="0" w:color="auto"/>
            <w:left w:val="none" w:sz="0" w:space="0" w:color="auto"/>
            <w:bottom w:val="none" w:sz="0" w:space="0" w:color="auto"/>
            <w:right w:val="none" w:sz="0" w:space="0" w:color="auto"/>
          </w:divBdr>
          <w:divsChild>
            <w:div w:id="2009867615">
              <w:marLeft w:val="0"/>
              <w:marRight w:val="0"/>
              <w:marTop w:val="0"/>
              <w:marBottom w:val="0"/>
              <w:divBdr>
                <w:top w:val="none" w:sz="0" w:space="0" w:color="auto"/>
                <w:left w:val="none" w:sz="0" w:space="0" w:color="auto"/>
                <w:bottom w:val="none" w:sz="0" w:space="0" w:color="auto"/>
                <w:right w:val="none" w:sz="0" w:space="0" w:color="auto"/>
              </w:divBdr>
              <w:divsChild>
                <w:div w:id="1269313472">
                  <w:marLeft w:val="0"/>
                  <w:marRight w:val="0"/>
                  <w:marTop w:val="0"/>
                  <w:marBottom w:val="0"/>
                  <w:divBdr>
                    <w:top w:val="none" w:sz="0" w:space="0" w:color="auto"/>
                    <w:left w:val="none" w:sz="0" w:space="0" w:color="auto"/>
                    <w:bottom w:val="none" w:sz="0" w:space="0" w:color="auto"/>
                    <w:right w:val="none" w:sz="0" w:space="0" w:color="auto"/>
                  </w:divBdr>
                  <w:divsChild>
                    <w:div w:id="710375151">
                      <w:marLeft w:val="0"/>
                      <w:marRight w:val="0"/>
                      <w:marTop w:val="0"/>
                      <w:marBottom w:val="600"/>
                      <w:divBdr>
                        <w:top w:val="none" w:sz="0" w:space="0" w:color="auto"/>
                        <w:left w:val="none" w:sz="0" w:space="0" w:color="auto"/>
                        <w:bottom w:val="none" w:sz="0" w:space="0" w:color="auto"/>
                        <w:right w:val="none" w:sz="0" w:space="0" w:color="auto"/>
                      </w:divBdr>
                      <w:divsChild>
                        <w:div w:id="820461250">
                          <w:marLeft w:val="0"/>
                          <w:marRight w:val="0"/>
                          <w:marTop w:val="0"/>
                          <w:marBottom w:val="0"/>
                          <w:divBdr>
                            <w:top w:val="none" w:sz="0" w:space="0" w:color="auto"/>
                            <w:left w:val="none" w:sz="0" w:space="0" w:color="auto"/>
                            <w:bottom w:val="none" w:sz="0" w:space="0" w:color="auto"/>
                            <w:right w:val="none" w:sz="0" w:space="0" w:color="auto"/>
                          </w:divBdr>
                          <w:divsChild>
                            <w:div w:id="1806854903">
                              <w:blockQuote w:val="1"/>
                              <w:marLeft w:val="720"/>
                              <w:marRight w:val="720"/>
                              <w:marTop w:val="100"/>
                              <w:marBottom w:val="100"/>
                              <w:divBdr>
                                <w:top w:val="none" w:sz="0" w:space="0" w:color="77B473"/>
                                <w:left w:val="none" w:sz="0" w:space="0" w:color="77B473"/>
                                <w:bottom w:val="none" w:sz="0" w:space="0" w:color="77B473"/>
                                <w:right w:val="none" w:sz="0" w:space="0" w:color="77B473"/>
                              </w:divBdr>
                            </w:div>
                            <w:div w:id="633100042">
                              <w:blockQuote w:val="1"/>
                              <w:marLeft w:val="720"/>
                              <w:marRight w:val="720"/>
                              <w:marTop w:val="100"/>
                              <w:marBottom w:val="100"/>
                              <w:divBdr>
                                <w:top w:val="none" w:sz="0" w:space="0" w:color="77B473"/>
                                <w:left w:val="none" w:sz="0" w:space="0" w:color="77B473"/>
                                <w:bottom w:val="none" w:sz="0" w:space="0" w:color="77B473"/>
                                <w:right w:val="none" w:sz="0" w:space="0" w:color="77B473"/>
                              </w:divBdr>
                            </w:div>
                            <w:div w:id="1010183091">
                              <w:blockQuote w:val="1"/>
                              <w:marLeft w:val="720"/>
                              <w:marRight w:val="720"/>
                              <w:marTop w:val="100"/>
                              <w:marBottom w:val="100"/>
                              <w:divBdr>
                                <w:top w:val="none" w:sz="0" w:space="0" w:color="77B473"/>
                                <w:left w:val="none" w:sz="0" w:space="0" w:color="77B473"/>
                                <w:bottom w:val="none" w:sz="0" w:space="0" w:color="77B473"/>
                                <w:right w:val="none" w:sz="0" w:space="0" w:color="77B473"/>
                              </w:divBdr>
                            </w:div>
                            <w:div w:id="266817756">
                              <w:blockQuote w:val="1"/>
                              <w:marLeft w:val="720"/>
                              <w:marRight w:val="720"/>
                              <w:marTop w:val="100"/>
                              <w:marBottom w:val="100"/>
                              <w:divBdr>
                                <w:top w:val="none" w:sz="0" w:space="0" w:color="77B473"/>
                                <w:left w:val="none" w:sz="0" w:space="0" w:color="77B473"/>
                                <w:bottom w:val="none" w:sz="0" w:space="0" w:color="77B473"/>
                                <w:right w:val="none" w:sz="0" w:space="0" w:color="77B473"/>
                              </w:divBdr>
                            </w:div>
                            <w:div w:id="865679485">
                              <w:blockQuote w:val="1"/>
                              <w:marLeft w:val="720"/>
                              <w:marRight w:val="720"/>
                              <w:marTop w:val="100"/>
                              <w:marBottom w:val="100"/>
                              <w:divBdr>
                                <w:top w:val="none" w:sz="0" w:space="0" w:color="77B473"/>
                                <w:left w:val="none" w:sz="0" w:space="0" w:color="77B473"/>
                                <w:bottom w:val="none" w:sz="0" w:space="0" w:color="77B473"/>
                                <w:right w:val="none" w:sz="0" w:space="0" w:color="77B473"/>
                              </w:divBdr>
                            </w:div>
                          </w:divsChild>
                        </w:div>
                      </w:divsChild>
                    </w:div>
                  </w:divsChild>
                </w:div>
              </w:divsChild>
            </w:div>
          </w:divsChild>
        </w:div>
      </w:divsChild>
    </w:div>
    <w:div w:id="106775188">
      <w:bodyDiv w:val="1"/>
      <w:marLeft w:val="0"/>
      <w:marRight w:val="0"/>
      <w:marTop w:val="0"/>
      <w:marBottom w:val="0"/>
      <w:divBdr>
        <w:top w:val="none" w:sz="0" w:space="0" w:color="auto"/>
        <w:left w:val="none" w:sz="0" w:space="0" w:color="auto"/>
        <w:bottom w:val="none" w:sz="0" w:space="0" w:color="auto"/>
        <w:right w:val="none" w:sz="0" w:space="0" w:color="auto"/>
      </w:divBdr>
      <w:divsChild>
        <w:div w:id="662271934">
          <w:marLeft w:val="547"/>
          <w:marRight w:val="0"/>
          <w:marTop w:val="200"/>
          <w:marBottom w:val="0"/>
          <w:divBdr>
            <w:top w:val="none" w:sz="0" w:space="0" w:color="auto"/>
            <w:left w:val="none" w:sz="0" w:space="0" w:color="auto"/>
            <w:bottom w:val="none" w:sz="0" w:space="0" w:color="auto"/>
            <w:right w:val="none" w:sz="0" w:space="0" w:color="auto"/>
          </w:divBdr>
        </w:div>
        <w:div w:id="227309255">
          <w:marLeft w:val="720"/>
          <w:marRight w:val="0"/>
          <w:marTop w:val="200"/>
          <w:marBottom w:val="0"/>
          <w:divBdr>
            <w:top w:val="none" w:sz="0" w:space="0" w:color="auto"/>
            <w:left w:val="none" w:sz="0" w:space="0" w:color="auto"/>
            <w:bottom w:val="none" w:sz="0" w:space="0" w:color="auto"/>
            <w:right w:val="none" w:sz="0" w:space="0" w:color="auto"/>
          </w:divBdr>
        </w:div>
        <w:div w:id="1277368068">
          <w:marLeft w:val="720"/>
          <w:marRight w:val="0"/>
          <w:marTop w:val="200"/>
          <w:marBottom w:val="0"/>
          <w:divBdr>
            <w:top w:val="none" w:sz="0" w:space="0" w:color="auto"/>
            <w:left w:val="none" w:sz="0" w:space="0" w:color="auto"/>
            <w:bottom w:val="none" w:sz="0" w:space="0" w:color="auto"/>
            <w:right w:val="none" w:sz="0" w:space="0" w:color="auto"/>
          </w:divBdr>
        </w:div>
        <w:div w:id="447358379">
          <w:marLeft w:val="720"/>
          <w:marRight w:val="0"/>
          <w:marTop w:val="200"/>
          <w:marBottom w:val="0"/>
          <w:divBdr>
            <w:top w:val="none" w:sz="0" w:space="0" w:color="auto"/>
            <w:left w:val="none" w:sz="0" w:space="0" w:color="auto"/>
            <w:bottom w:val="none" w:sz="0" w:space="0" w:color="auto"/>
            <w:right w:val="none" w:sz="0" w:space="0" w:color="auto"/>
          </w:divBdr>
        </w:div>
        <w:div w:id="108476950">
          <w:marLeft w:val="547"/>
          <w:marRight w:val="0"/>
          <w:marTop w:val="200"/>
          <w:marBottom w:val="0"/>
          <w:divBdr>
            <w:top w:val="none" w:sz="0" w:space="0" w:color="auto"/>
            <w:left w:val="none" w:sz="0" w:space="0" w:color="auto"/>
            <w:bottom w:val="none" w:sz="0" w:space="0" w:color="auto"/>
            <w:right w:val="none" w:sz="0" w:space="0" w:color="auto"/>
          </w:divBdr>
        </w:div>
      </w:divsChild>
    </w:div>
    <w:div w:id="116216061">
      <w:bodyDiv w:val="1"/>
      <w:marLeft w:val="0"/>
      <w:marRight w:val="0"/>
      <w:marTop w:val="0"/>
      <w:marBottom w:val="0"/>
      <w:divBdr>
        <w:top w:val="none" w:sz="0" w:space="0" w:color="auto"/>
        <w:left w:val="none" w:sz="0" w:space="0" w:color="auto"/>
        <w:bottom w:val="none" w:sz="0" w:space="0" w:color="auto"/>
        <w:right w:val="none" w:sz="0" w:space="0" w:color="auto"/>
      </w:divBdr>
    </w:div>
    <w:div w:id="125977395">
      <w:bodyDiv w:val="1"/>
      <w:marLeft w:val="0"/>
      <w:marRight w:val="0"/>
      <w:marTop w:val="0"/>
      <w:marBottom w:val="0"/>
      <w:divBdr>
        <w:top w:val="none" w:sz="0" w:space="0" w:color="auto"/>
        <w:left w:val="none" w:sz="0" w:space="0" w:color="auto"/>
        <w:bottom w:val="none" w:sz="0" w:space="0" w:color="auto"/>
        <w:right w:val="none" w:sz="0" w:space="0" w:color="auto"/>
      </w:divBdr>
      <w:divsChild>
        <w:div w:id="819808938">
          <w:marLeft w:val="0"/>
          <w:marRight w:val="0"/>
          <w:marTop w:val="0"/>
          <w:marBottom w:val="0"/>
          <w:divBdr>
            <w:top w:val="none" w:sz="0" w:space="0" w:color="auto"/>
            <w:left w:val="none" w:sz="0" w:space="0" w:color="auto"/>
            <w:bottom w:val="none" w:sz="0" w:space="0" w:color="auto"/>
            <w:right w:val="none" w:sz="0" w:space="0" w:color="auto"/>
          </w:divBdr>
          <w:divsChild>
            <w:div w:id="485098167">
              <w:marLeft w:val="0"/>
              <w:marRight w:val="0"/>
              <w:marTop w:val="0"/>
              <w:marBottom w:val="0"/>
              <w:divBdr>
                <w:top w:val="none" w:sz="0" w:space="0" w:color="auto"/>
                <w:left w:val="none" w:sz="0" w:space="0" w:color="auto"/>
                <w:bottom w:val="none" w:sz="0" w:space="0" w:color="auto"/>
                <w:right w:val="none" w:sz="0" w:space="0" w:color="auto"/>
              </w:divBdr>
              <w:divsChild>
                <w:div w:id="732431251">
                  <w:marLeft w:val="0"/>
                  <w:marRight w:val="0"/>
                  <w:marTop w:val="0"/>
                  <w:marBottom w:val="0"/>
                  <w:divBdr>
                    <w:top w:val="none" w:sz="0" w:space="0" w:color="auto"/>
                    <w:left w:val="none" w:sz="0" w:space="0" w:color="auto"/>
                    <w:bottom w:val="none" w:sz="0" w:space="0" w:color="auto"/>
                    <w:right w:val="none" w:sz="0" w:space="0" w:color="auto"/>
                  </w:divBdr>
                  <w:divsChild>
                    <w:div w:id="1926376138">
                      <w:marLeft w:val="0"/>
                      <w:marRight w:val="0"/>
                      <w:marTop w:val="0"/>
                      <w:marBottom w:val="0"/>
                      <w:divBdr>
                        <w:top w:val="none" w:sz="0" w:space="0" w:color="auto"/>
                        <w:left w:val="none" w:sz="0" w:space="0" w:color="auto"/>
                        <w:bottom w:val="none" w:sz="0" w:space="0" w:color="auto"/>
                        <w:right w:val="none" w:sz="0" w:space="0" w:color="auto"/>
                      </w:divBdr>
                      <w:divsChild>
                        <w:div w:id="1808235475">
                          <w:marLeft w:val="0"/>
                          <w:marRight w:val="0"/>
                          <w:marTop w:val="0"/>
                          <w:marBottom w:val="0"/>
                          <w:divBdr>
                            <w:top w:val="none" w:sz="0" w:space="0" w:color="auto"/>
                            <w:left w:val="none" w:sz="0" w:space="0" w:color="auto"/>
                            <w:bottom w:val="none" w:sz="0" w:space="0" w:color="auto"/>
                            <w:right w:val="none" w:sz="0" w:space="0" w:color="auto"/>
                          </w:divBdr>
                          <w:divsChild>
                            <w:div w:id="692879228">
                              <w:marLeft w:val="0"/>
                              <w:marRight w:val="0"/>
                              <w:marTop w:val="0"/>
                              <w:marBottom w:val="0"/>
                              <w:divBdr>
                                <w:top w:val="none" w:sz="0" w:space="0" w:color="auto"/>
                                <w:left w:val="none" w:sz="0" w:space="0" w:color="auto"/>
                                <w:bottom w:val="none" w:sz="0" w:space="0" w:color="auto"/>
                                <w:right w:val="none" w:sz="0" w:space="0" w:color="auto"/>
                              </w:divBdr>
                              <w:divsChild>
                                <w:div w:id="632977557">
                                  <w:marLeft w:val="0"/>
                                  <w:marRight w:val="0"/>
                                  <w:marTop w:val="0"/>
                                  <w:marBottom w:val="0"/>
                                  <w:divBdr>
                                    <w:top w:val="none" w:sz="0" w:space="0" w:color="auto"/>
                                    <w:left w:val="none" w:sz="0" w:space="0" w:color="auto"/>
                                    <w:bottom w:val="none" w:sz="0" w:space="0" w:color="auto"/>
                                    <w:right w:val="none" w:sz="0" w:space="0" w:color="auto"/>
                                  </w:divBdr>
                                  <w:divsChild>
                                    <w:div w:id="400522947">
                                      <w:marLeft w:val="0"/>
                                      <w:marRight w:val="0"/>
                                      <w:marTop w:val="0"/>
                                      <w:marBottom w:val="0"/>
                                      <w:divBdr>
                                        <w:top w:val="none" w:sz="0" w:space="0" w:color="auto"/>
                                        <w:left w:val="none" w:sz="0" w:space="0" w:color="auto"/>
                                        <w:bottom w:val="none" w:sz="0" w:space="0" w:color="auto"/>
                                        <w:right w:val="none" w:sz="0" w:space="0" w:color="auto"/>
                                      </w:divBdr>
                                      <w:divsChild>
                                        <w:div w:id="1904901634">
                                          <w:marLeft w:val="0"/>
                                          <w:marRight w:val="0"/>
                                          <w:marTop w:val="0"/>
                                          <w:marBottom w:val="0"/>
                                          <w:divBdr>
                                            <w:top w:val="none" w:sz="0" w:space="0" w:color="auto"/>
                                            <w:left w:val="none" w:sz="0" w:space="0" w:color="auto"/>
                                            <w:bottom w:val="none" w:sz="0" w:space="0" w:color="auto"/>
                                            <w:right w:val="none" w:sz="0" w:space="0" w:color="auto"/>
                                          </w:divBdr>
                                        </w:div>
                                        <w:div w:id="139940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182027">
      <w:bodyDiv w:val="1"/>
      <w:marLeft w:val="0"/>
      <w:marRight w:val="0"/>
      <w:marTop w:val="0"/>
      <w:marBottom w:val="0"/>
      <w:divBdr>
        <w:top w:val="none" w:sz="0" w:space="0" w:color="auto"/>
        <w:left w:val="none" w:sz="0" w:space="0" w:color="auto"/>
        <w:bottom w:val="none" w:sz="0" w:space="0" w:color="auto"/>
        <w:right w:val="none" w:sz="0" w:space="0" w:color="auto"/>
      </w:divBdr>
      <w:divsChild>
        <w:div w:id="701057682">
          <w:marLeft w:val="634"/>
          <w:marRight w:val="0"/>
          <w:marTop w:val="640"/>
          <w:marBottom w:val="0"/>
          <w:divBdr>
            <w:top w:val="none" w:sz="0" w:space="0" w:color="auto"/>
            <w:left w:val="none" w:sz="0" w:space="0" w:color="auto"/>
            <w:bottom w:val="none" w:sz="0" w:space="0" w:color="auto"/>
            <w:right w:val="none" w:sz="0" w:space="0" w:color="auto"/>
          </w:divBdr>
        </w:div>
        <w:div w:id="992757996">
          <w:marLeft w:val="634"/>
          <w:marRight w:val="0"/>
          <w:marTop w:val="640"/>
          <w:marBottom w:val="0"/>
          <w:divBdr>
            <w:top w:val="none" w:sz="0" w:space="0" w:color="auto"/>
            <w:left w:val="none" w:sz="0" w:space="0" w:color="auto"/>
            <w:bottom w:val="none" w:sz="0" w:space="0" w:color="auto"/>
            <w:right w:val="none" w:sz="0" w:space="0" w:color="auto"/>
          </w:divBdr>
        </w:div>
        <w:div w:id="1732196839">
          <w:marLeft w:val="634"/>
          <w:marRight w:val="0"/>
          <w:marTop w:val="640"/>
          <w:marBottom w:val="0"/>
          <w:divBdr>
            <w:top w:val="none" w:sz="0" w:space="0" w:color="auto"/>
            <w:left w:val="none" w:sz="0" w:space="0" w:color="auto"/>
            <w:bottom w:val="none" w:sz="0" w:space="0" w:color="auto"/>
            <w:right w:val="none" w:sz="0" w:space="0" w:color="auto"/>
          </w:divBdr>
        </w:div>
        <w:div w:id="1168862478">
          <w:marLeft w:val="634"/>
          <w:marRight w:val="0"/>
          <w:marTop w:val="640"/>
          <w:marBottom w:val="0"/>
          <w:divBdr>
            <w:top w:val="none" w:sz="0" w:space="0" w:color="auto"/>
            <w:left w:val="none" w:sz="0" w:space="0" w:color="auto"/>
            <w:bottom w:val="none" w:sz="0" w:space="0" w:color="auto"/>
            <w:right w:val="none" w:sz="0" w:space="0" w:color="auto"/>
          </w:divBdr>
        </w:div>
        <w:div w:id="1137991446">
          <w:marLeft w:val="634"/>
          <w:marRight w:val="0"/>
          <w:marTop w:val="640"/>
          <w:marBottom w:val="0"/>
          <w:divBdr>
            <w:top w:val="none" w:sz="0" w:space="0" w:color="auto"/>
            <w:left w:val="none" w:sz="0" w:space="0" w:color="auto"/>
            <w:bottom w:val="none" w:sz="0" w:space="0" w:color="auto"/>
            <w:right w:val="none" w:sz="0" w:space="0" w:color="auto"/>
          </w:divBdr>
        </w:div>
        <w:div w:id="512572070">
          <w:marLeft w:val="634"/>
          <w:marRight w:val="0"/>
          <w:marTop w:val="640"/>
          <w:marBottom w:val="0"/>
          <w:divBdr>
            <w:top w:val="none" w:sz="0" w:space="0" w:color="auto"/>
            <w:left w:val="none" w:sz="0" w:space="0" w:color="auto"/>
            <w:bottom w:val="none" w:sz="0" w:space="0" w:color="auto"/>
            <w:right w:val="none" w:sz="0" w:space="0" w:color="auto"/>
          </w:divBdr>
        </w:div>
      </w:divsChild>
    </w:div>
    <w:div w:id="154692322">
      <w:bodyDiv w:val="1"/>
      <w:marLeft w:val="0"/>
      <w:marRight w:val="0"/>
      <w:marTop w:val="0"/>
      <w:marBottom w:val="0"/>
      <w:divBdr>
        <w:top w:val="none" w:sz="0" w:space="0" w:color="auto"/>
        <w:left w:val="none" w:sz="0" w:space="0" w:color="auto"/>
        <w:bottom w:val="none" w:sz="0" w:space="0" w:color="auto"/>
        <w:right w:val="none" w:sz="0" w:space="0" w:color="auto"/>
      </w:divBdr>
      <w:divsChild>
        <w:div w:id="1006522826">
          <w:marLeft w:val="547"/>
          <w:marRight w:val="0"/>
          <w:marTop w:val="400"/>
          <w:marBottom w:val="0"/>
          <w:divBdr>
            <w:top w:val="none" w:sz="0" w:space="0" w:color="auto"/>
            <w:left w:val="none" w:sz="0" w:space="0" w:color="auto"/>
            <w:bottom w:val="none" w:sz="0" w:space="0" w:color="auto"/>
            <w:right w:val="none" w:sz="0" w:space="0" w:color="auto"/>
          </w:divBdr>
        </w:div>
        <w:div w:id="2006738174">
          <w:marLeft w:val="547"/>
          <w:marRight w:val="0"/>
          <w:marTop w:val="400"/>
          <w:marBottom w:val="0"/>
          <w:divBdr>
            <w:top w:val="none" w:sz="0" w:space="0" w:color="auto"/>
            <w:left w:val="none" w:sz="0" w:space="0" w:color="auto"/>
            <w:bottom w:val="none" w:sz="0" w:space="0" w:color="auto"/>
            <w:right w:val="none" w:sz="0" w:space="0" w:color="auto"/>
          </w:divBdr>
        </w:div>
      </w:divsChild>
    </w:div>
    <w:div w:id="157382695">
      <w:bodyDiv w:val="1"/>
      <w:marLeft w:val="0"/>
      <w:marRight w:val="0"/>
      <w:marTop w:val="0"/>
      <w:marBottom w:val="0"/>
      <w:divBdr>
        <w:top w:val="none" w:sz="0" w:space="0" w:color="auto"/>
        <w:left w:val="none" w:sz="0" w:space="0" w:color="auto"/>
        <w:bottom w:val="none" w:sz="0" w:space="0" w:color="auto"/>
        <w:right w:val="none" w:sz="0" w:space="0" w:color="auto"/>
      </w:divBdr>
    </w:div>
    <w:div w:id="181164585">
      <w:bodyDiv w:val="1"/>
      <w:marLeft w:val="0"/>
      <w:marRight w:val="0"/>
      <w:marTop w:val="0"/>
      <w:marBottom w:val="0"/>
      <w:divBdr>
        <w:top w:val="none" w:sz="0" w:space="0" w:color="auto"/>
        <w:left w:val="none" w:sz="0" w:space="0" w:color="auto"/>
        <w:bottom w:val="none" w:sz="0" w:space="0" w:color="auto"/>
        <w:right w:val="none" w:sz="0" w:space="0" w:color="auto"/>
      </w:divBdr>
    </w:div>
    <w:div w:id="183907193">
      <w:bodyDiv w:val="1"/>
      <w:marLeft w:val="0"/>
      <w:marRight w:val="0"/>
      <w:marTop w:val="3"/>
      <w:marBottom w:val="3"/>
      <w:divBdr>
        <w:top w:val="none" w:sz="0" w:space="0" w:color="auto"/>
        <w:left w:val="none" w:sz="0" w:space="0" w:color="auto"/>
        <w:bottom w:val="none" w:sz="0" w:space="0" w:color="auto"/>
        <w:right w:val="none" w:sz="0" w:space="0" w:color="auto"/>
      </w:divBdr>
    </w:div>
    <w:div w:id="206260233">
      <w:bodyDiv w:val="1"/>
      <w:marLeft w:val="0"/>
      <w:marRight w:val="0"/>
      <w:marTop w:val="0"/>
      <w:marBottom w:val="0"/>
      <w:divBdr>
        <w:top w:val="none" w:sz="0" w:space="0" w:color="auto"/>
        <w:left w:val="none" w:sz="0" w:space="0" w:color="auto"/>
        <w:bottom w:val="none" w:sz="0" w:space="0" w:color="auto"/>
        <w:right w:val="none" w:sz="0" w:space="0" w:color="auto"/>
      </w:divBdr>
      <w:divsChild>
        <w:div w:id="1330253685">
          <w:marLeft w:val="0"/>
          <w:marRight w:val="0"/>
          <w:marTop w:val="0"/>
          <w:marBottom w:val="0"/>
          <w:divBdr>
            <w:top w:val="none" w:sz="0" w:space="0" w:color="auto"/>
            <w:left w:val="none" w:sz="0" w:space="0" w:color="auto"/>
            <w:bottom w:val="none" w:sz="0" w:space="0" w:color="auto"/>
            <w:right w:val="none" w:sz="0" w:space="0" w:color="auto"/>
          </w:divBdr>
          <w:divsChild>
            <w:div w:id="1931886945">
              <w:marLeft w:val="0"/>
              <w:marRight w:val="0"/>
              <w:marTop w:val="0"/>
              <w:marBottom w:val="0"/>
              <w:divBdr>
                <w:top w:val="none" w:sz="0" w:space="0" w:color="auto"/>
                <w:left w:val="none" w:sz="0" w:space="0" w:color="auto"/>
                <w:bottom w:val="none" w:sz="0" w:space="0" w:color="auto"/>
                <w:right w:val="none" w:sz="0" w:space="0" w:color="auto"/>
              </w:divBdr>
              <w:divsChild>
                <w:div w:id="950672222">
                  <w:marLeft w:val="0"/>
                  <w:marRight w:val="0"/>
                  <w:marTop w:val="0"/>
                  <w:marBottom w:val="0"/>
                  <w:divBdr>
                    <w:top w:val="none" w:sz="0" w:space="0" w:color="auto"/>
                    <w:left w:val="none" w:sz="0" w:space="0" w:color="auto"/>
                    <w:bottom w:val="none" w:sz="0" w:space="0" w:color="auto"/>
                    <w:right w:val="none" w:sz="0" w:space="0" w:color="auto"/>
                  </w:divBdr>
                  <w:divsChild>
                    <w:div w:id="2114397158">
                      <w:marLeft w:val="0"/>
                      <w:marRight w:val="0"/>
                      <w:marTop w:val="0"/>
                      <w:marBottom w:val="0"/>
                      <w:divBdr>
                        <w:top w:val="none" w:sz="0" w:space="0" w:color="auto"/>
                        <w:left w:val="none" w:sz="0" w:space="0" w:color="auto"/>
                        <w:bottom w:val="none" w:sz="0" w:space="0" w:color="auto"/>
                        <w:right w:val="none" w:sz="0" w:space="0" w:color="auto"/>
                      </w:divBdr>
                      <w:divsChild>
                        <w:div w:id="1682199408">
                          <w:marLeft w:val="0"/>
                          <w:marRight w:val="0"/>
                          <w:marTop w:val="0"/>
                          <w:marBottom w:val="225"/>
                          <w:divBdr>
                            <w:top w:val="none" w:sz="0" w:space="0" w:color="auto"/>
                            <w:left w:val="none" w:sz="0" w:space="0" w:color="auto"/>
                            <w:bottom w:val="none" w:sz="0" w:space="0" w:color="auto"/>
                            <w:right w:val="none" w:sz="0" w:space="0" w:color="auto"/>
                          </w:divBdr>
                          <w:divsChild>
                            <w:div w:id="1499227122">
                              <w:marLeft w:val="0"/>
                              <w:marRight w:val="0"/>
                              <w:marTop w:val="0"/>
                              <w:marBottom w:val="0"/>
                              <w:divBdr>
                                <w:top w:val="none" w:sz="0" w:space="0" w:color="auto"/>
                                <w:left w:val="none" w:sz="0" w:space="0" w:color="auto"/>
                                <w:bottom w:val="none" w:sz="0" w:space="0" w:color="auto"/>
                                <w:right w:val="none" w:sz="0" w:space="0" w:color="auto"/>
                              </w:divBdr>
                              <w:divsChild>
                                <w:div w:id="1210453065">
                                  <w:marLeft w:val="0"/>
                                  <w:marRight w:val="0"/>
                                  <w:marTop w:val="0"/>
                                  <w:marBottom w:val="0"/>
                                  <w:divBdr>
                                    <w:top w:val="none" w:sz="0" w:space="0" w:color="auto"/>
                                    <w:left w:val="none" w:sz="0" w:space="0" w:color="auto"/>
                                    <w:bottom w:val="none" w:sz="0" w:space="0" w:color="auto"/>
                                    <w:right w:val="none" w:sz="0" w:space="0" w:color="auto"/>
                                  </w:divBdr>
                                  <w:divsChild>
                                    <w:div w:id="2003197887">
                                      <w:marLeft w:val="0"/>
                                      <w:marRight w:val="0"/>
                                      <w:marTop w:val="0"/>
                                      <w:marBottom w:val="0"/>
                                      <w:divBdr>
                                        <w:top w:val="none" w:sz="0" w:space="0" w:color="auto"/>
                                        <w:left w:val="none" w:sz="0" w:space="0" w:color="auto"/>
                                        <w:bottom w:val="none" w:sz="0" w:space="0" w:color="auto"/>
                                        <w:right w:val="none" w:sz="0" w:space="0" w:color="auto"/>
                                      </w:divBdr>
                                      <w:divsChild>
                                        <w:div w:id="3463676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5096333">
      <w:bodyDiv w:val="1"/>
      <w:marLeft w:val="0"/>
      <w:marRight w:val="0"/>
      <w:marTop w:val="0"/>
      <w:marBottom w:val="0"/>
      <w:divBdr>
        <w:top w:val="none" w:sz="0" w:space="0" w:color="auto"/>
        <w:left w:val="none" w:sz="0" w:space="0" w:color="auto"/>
        <w:bottom w:val="none" w:sz="0" w:space="0" w:color="auto"/>
        <w:right w:val="none" w:sz="0" w:space="0" w:color="auto"/>
      </w:divBdr>
      <w:divsChild>
        <w:div w:id="249509792">
          <w:marLeft w:val="0"/>
          <w:marRight w:val="0"/>
          <w:marTop w:val="0"/>
          <w:marBottom w:val="0"/>
          <w:divBdr>
            <w:top w:val="none" w:sz="0" w:space="0" w:color="auto"/>
            <w:left w:val="none" w:sz="0" w:space="0" w:color="auto"/>
            <w:bottom w:val="single" w:sz="6" w:space="15" w:color="FFFFFF"/>
            <w:right w:val="none" w:sz="0" w:space="0" w:color="auto"/>
          </w:divBdr>
          <w:divsChild>
            <w:div w:id="1484808096">
              <w:marLeft w:val="0"/>
              <w:marRight w:val="3000"/>
              <w:marTop w:val="0"/>
              <w:marBottom w:val="0"/>
              <w:divBdr>
                <w:top w:val="none" w:sz="0" w:space="0" w:color="auto"/>
                <w:left w:val="none" w:sz="0" w:space="0" w:color="auto"/>
                <w:bottom w:val="none" w:sz="0" w:space="0" w:color="auto"/>
                <w:right w:val="none" w:sz="0" w:space="0" w:color="auto"/>
              </w:divBdr>
              <w:divsChild>
                <w:div w:id="19742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3461552">
      <w:bodyDiv w:val="1"/>
      <w:marLeft w:val="0"/>
      <w:marRight w:val="0"/>
      <w:marTop w:val="0"/>
      <w:marBottom w:val="0"/>
      <w:divBdr>
        <w:top w:val="none" w:sz="0" w:space="0" w:color="auto"/>
        <w:left w:val="none" w:sz="0" w:space="0" w:color="auto"/>
        <w:bottom w:val="none" w:sz="0" w:space="0" w:color="auto"/>
        <w:right w:val="none" w:sz="0" w:space="0" w:color="auto"/>
      </w:divBdr>
      <w:divsChild>
        <w:div w:id="1469204992">
          <w:marLeft w:val="0"/>
          <w:marRight w:val="0"/>
          <w:marTop w:val="0"/>
          <w:marBottom w:val="0"/>
          <w:divBdr>
            <w:top w:val="none" w:sz="0" w:space="0" w:color="auto"/>
            <w:left w:val="dotted" w:sz="6" w:space="0" w:color="CCCCCC"/>
            <w:bottom w:val="none" w:sz="0" w:space="0" w:color="auto"/>
            <w:right w:val="dotted" w:sz="6" w:space="0" w:color="CCCCCC"/>
          </w:divBdr>
          <w:divsChild>
            <w:div w:id="284120205">
              <w:marLeft w:val="0"/>
              <w:marRight w:val="0"/>
              <w:marTop w:val="0"/>
              <w:marBottom w:val="0"/>
              <w:divBdr>
                <w:top w:val="none" w:sz="0" w:space="0" w:color="auto"/>
                <w:left w:val="dotted" w:sz="6" w:space="8" w:color="CCCCCC"/>
                <w:bottom w:val="none" w:sz="0" w:space="0" w:color="auto"/>
                <w:right w:val="none" w:sz="0" w:space="0" w:color="auto"/>
              </w:divBdr>
              <w:divsChild>
                <w:div w:id="1547177168">
                  <w:marLeft w:val="0"/>
                  <w:marRight w:val="0"/>
                  <w:marTop w:val="0"/>
                  <w:marBottom w:val="225"/>
                  <w:divBdr>
                    <w:top w:val="dotted" w:sz="6" w:space="5" w:color="009900"/>
                    <w:left w:val="dotted" w:sz="6" w:space="5" w:color="009900"/>
                    <w:bottom w:val="dotted" w:sz="6" w:space="5" w:color="009900"/>
                    <w:right w:val="dotted" w:sz="6" w:space="5" w:color="009900"/>
                  </w:divBdr>
                </w:div>
              </w:divsChild>
            </w:div>
          </w:divsChild>
        </w:div>
      </w:divsChild>
    </w:div>
    <w:div w:id="284506330">
      <w:bodyDiv w:val="1"/>
      <w:marLeft w:val="0"/>
      <w:marRight w:val="0"/>
      <w:marTop w:val="0"/>
      <w:marBottom w:val="0"/>
      <w:divBdr>
        <w:top w:val="none" w:sz="0" w:space="0" w:color="auto"/>
        <w:left w:val="none" w:sz="0" w:space="0" w:color="auto"/>
        <w:bottom w:val="none" w:sz="0" w:space="0" w:color="auto"/>
        <w:right w:val="none" w:sz="0" w:space="0" w:color="auto"/>
      </w:divBdr>
    </w:div>
    <w:div w:id="287511562">
      <w:bodyDiv w:val="1"/>
      <w:marLeft w:val="0"/>
      <w:marRight w:val="0"/>
      <w:marTop w:val="0"/>
      <w:marBottom w:val="0"/>
      <w:divBdr>
        <w:top w:val="none" w:sz="0" w:space="0" w:color="auto"/>
        <w:left w:val="none" w:sz="0" w:space="0" w:color="auto"/>
        <w:bottom w:val="none" w:sz="0" w:space="0" w:color="auto"/>
        <w:right w:val="none" w:sz="0" w:space="0" w:color="auto"/>
      </w:divBdr>
    </w:div>
    <w:div w:id="340476538">
      <w:bodyDiv w:val="1"/>
      <w:marLeft w:val="0"/>
      <w:marRight w:val="0"/>
      <w:marTop w:val="0"/>
      <w:marBottom w:val="0"/>
      <w:divBdr>
        <w:top w:val="none" w:sz="0" w:space="0" w:color="auto"/>
        <w:left w:val="none" w:sz="0" w:space="0" w:color="auto"/>
        <w:bottom w:val="none" w:sz="0" w:space="0" w:color="auto"/>
        <w:right w:val="none" w:sz="0" w:space="0" w:color="auto"/>
      </w:divBdr>
    </w:div>
    <w:div w:id="403991897">
      <w:bodyDiv w:val="1"/>
      <w:marLeft w:val="0"/>
      <w:marRight w:val="0"/>
      <w:marTop w:val="0"/>
      <w:marBottom w:val="0"/>
      <w:divBdr>
        <w:top w:val="none" w:sz="0" w:space="0" w:color="auto"/>
        <w:left w:val="none" w:sz="0" w:space="0" w:color="auto"/>
        <w:bottom w:val="none" w:sz="0" w:space="0" w:color="auto"/>
        <w:right w:val="none" w:sz="0" w:space="0" w:color="auto"/>
      </w:divBdr>
    </w:div>
    <w:div w:id="464933831">
      <w:bodyDiv w:val="1"/>
      <w:marLeft w:val="0"/>
      <w:marRight w:val="0"/>
      <w:marTop w:val="0"/>
      <w:marBottom w:val="0"/>
      <w:divBdr>
        <w:top w:val="none" w:sz="0" w:space="0" w:color="auto"/>
        <w:left w:val="none" w:sz="0" w:space="0" w:color="auto"/>
        <w:bottom w:val="none" w:sz="0" w:space="0" w:color="auto"/>
        <w:right w:val="none" w:sz="0" w:space="0" w:color="auto"/>
      </w:divBdr>
    </w:div>
    <w:div w:id="528185455">
      <w:bodyDiv w:val="1"/>
      <w:marLeft w:val="0"/>
      <w:marRight w:val="0"/>
      <w:marTop w:val="0"/>
      <w:marBottom w:val="0"/>
      <w:divBdr>
        <w:top w:val="none" w:sz="0" w:space="0" w:color="auto"/>
        <w:left w:val="none" w:sz="0" w:space="0" w:color="auto"/>
        <w:bottom w:val="none" w:sz="0" w:space="0" w:color="auto"/>
        <w:right w:val="none" w:sz="0" w:space="0" w:color="auto"/>
      </w:divBdr>
      <w:divsChild>
        <w:div w:id="29379126">
          <w:marLeft w:val="547"/>
          <w:marRight w:val="0"/>
          <w:marTop w:val="200"/>
          <w:marBottom w:val="0"/>
          <w:divBdr>
            <w:top w:val="none" w:sz="0" w:space="0" w:color="auto"/>
            <w:left w:val="none" w:sz="0" w:space="0" w:color="auto"/>
            <w:bottom w:val="none" w:sz="0" w:space="0" w:color="auto"/>
            <w:right w:val="none" w:sz="0" w:space="0" w:color="auto"/>
          </w:divBdr>
        </w:div>
      </w:divsChild>
    </w:div>
    <w:div w:id="531304720">
      <w:bodyDiv w:val="1"/>
      <w:marLeft w:val="0"/>
      <w:marRight w:val="0"/>
      <w:marTop w:val="0"/>
      <w:marBottom w:val="0"/>
      <w:divBdr>
        <w:top w:val="none" w:sz="0" w:space="0" w:color="auto"/>
        <w:left w:val="none" w:sz="0" w:space="0" w:color="auto"/>
        <w:bottom w:val="none" w:sz="0" w:space="0" w:color="auto"/>
        <w:right w:val="none" w:sz="0" w:space="0" w:color="auto"/>
      </w:divBdr>
    </w:div>
    <w:div w:id="533348544">
      <w:bodyDiv w:val="1"/>
      <w:marLeft w:val="0"/>
      <w:marRight w:val="0"/>
      <w:marTop w:val="0"/>
      <w:marBottom w:val="0"/>
      <w:divBdr>
        <w:top w:val="none" w:sz="0" w:space="0" w:color="auto"/>
        <w:left w:val="none" w:sz="0" w:space="0" w:color="auto"/>
        <w:bottom w:val="none" w:sz="0" w:space="0" w:color="auto"/>
        <w:right w:val="none" w:sz="0" w:space="0" w:color="auto"/>
      </w:divBdr>
      <w:divsChild>
        <w:div w:id="840007233">
          <w:marLeft w:val="0"/>
          <w:marRight w:val="0"/>
          <w:marTop w:val="0"/>
          <w:marBottom w:val="0"/>
          <w:divBdr>
            <w:top w:val="none" w:sz="0" w:space="0" w:color="auto"/>
            <w:left w:val="none" w:sz="0" w:space="0" w:color="auto"/>
            <w:bottom w:val="none" w:sz="0" w:space="0" w:color="auto"/>
            <w:right w:val="none" w:sz="0" w:space="0" w:color="auto"/>
          </w:divBdr>
          <w:divsChild>
            <w:div w:id="1387993107">
              <w:marLeft w:val="0"/>
              <w:marRight w:val="0"/>
              <w:marTop w:val="0"/>
              <w:marBottom w:val="0"/>
              <w:divBdr>
                <w:top w:val="none" w:sz="0" w:space="0" w:color="auto"/>
                <w:left w:val="none" w:sz="0" w:space="0" w:color="auto"/>
                <w:bottom w:val="none" w:sz="0" w:space="0" w:color="auto"/>
                <w:right w:val="none" w:sz="0" w:space="0" w:color="auto"/>
              </w:divBdr>
              <w:divsChild>
                <w:div w:id="1109160853">
                  <w:marLeft w:val="0"/>
                  <w:marRight w:val="0"/>
                  <w:marTop w:val="0"/>
                  <w:marBottom w:val="0"/>
                  <w:divBdr>
                    <w:top w:val="none" w:sz="0" w:space="0" w:color="auto"/>
                    <w:left w:val="none" w:sz="0" w:space="0" w:color="auto"/>
                    <w:bottom w:val="none" w:sz="0" w:space="0" w:color="auto"/>
                    <w:right w:val="none" w:sz="0" w:space="0" w:color="auto"/>
                  </w:divBdr>
                  <w:divsChild>
                    <w:div w:id="1689137267">
                      <w:marLeft w:val="0"/>
                      <w:marRight w:val="0"/>
                      <w:marTop w:val="0"/>
                      <w:marBottom w:val="0"/>
                      <w:divBdr>
                        <w:top w:val="none" w:sz="0" w:space="0" w:color="auto"/>
                        <w:left w:val="none" w:sz="0" w:space="0" w:color="auto"/>
                        <w:bottom w:val="none" w:sz="0" w:space="0" w:color="auto"/>
                        <w:right w:val="none" w:sz="0" w:space="0" w:color="auto"/>
                      </w:divBdr>
                      <w:divsChild>
                        <w:div w:id="1311516671">
                          <w:marLeft w:val="0"/>
                          <w:marRight w:val="0"/>
                          <w:marTop w:val="0"/>
                          <w:marBottom w:val="0"/>
                          <w:divBdr>
                            <w:top w:val="none" w:sz="0" w:space="0" w:color="auto"/>
                            <w:left w:val="none" w:sz="0" w:space="0" w:color="auto"/>
                            <w:bottom w:val="none" w:sz="0" w:space="0" w:color="auto"/>
                            <w:right w:val="none" w:sz="0" w:space="0" w:color="auto"/>
                          </w:divBdr>
                          <w:divsChild>
                            <w:div w:id="783620243">
                              <w:marLeft w:val="0"/>
                              <w:marRight w:val="0"/>
                              <w:marTop w:val="0"/>
                              <w:marBottom w:val="0"/>
                              <w:divBdr>
                                <w:top w:val="none" w:sz="0" w:space="0" w:color="auto"/>
                                <w:left w:val="none" w:sz="0" w:space="0" w:color="auto"/>
                                <w:bottom w:val="none" w:sz="0" w:space="0" w:color="auto"/>
                                <w:right w:val="none" w:sz="0" w:space="0" w:color="auto"/>
                              </w:divBdr>
                              <w:divsChild>
                                <w:div w:id="81941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7428724">
      <w:bodyDiv w:val="1"/>
      <w:marLeft w:val="0"/>
      <w:marRight w:val="0"/>
      <w:marTop w:val="0"/>
      <w:marBottom w:val="0"/>
      <w:divBdr>
        <w:top w:val="none" w:sz="0" w:space="0" w:color="auto"/>
        <w:left w:val="none" w:sz="0" w:space="0" w:color="auto"/>
        <w:bottom w:val="none" w:sz="0" w:space="0" w:color="auto"/>
        <w:right w:val="none" w:sz="0" w:space="0" w:color="auto"/>
      </w:divBdr>
      <w:divsChild>
        <w:div w:id="1344815809">
          <w:marLeft w:val="360"/>
          <w:marRight w:val="0"/>
          <w:marTop w:val="106"/>
          <w:marBottom w:val="60"/>
          <w:divBdr>
            <w:top w:val="none" w:sz="0" w:space="0" w:color="auto"/>
            <w:left w:val="none" w:sz="0" w:space="0" w:color="auto"/>
            <w:bottom w:val="none" w:sz="0" w:space="0" w:color="auto"/>
            <w:right w:val="none" w:sz="0" w:space="0" w:color="auto"/>
          </w:divBdr>
        </w:div>
        <w:div w:id="181941034">
          <w:marLeft w:val="360"/>
          <w:marRight w:val="0"/>
          <w:marTop w:val="106"/>
          <w:marBottom w:val="60"/>
          <w:divBdr>
            <w:top w:val="none" w:sz="0" w:space="0" w:color="auto"/>
            <w:left w:val="none" w:sz="0" w:space="0" w:color="auto"/>
            <w:bottom w:val="none" w:sz="0" w:space="0" w:color="auto"/>
            <w:right w:val="none" w:sz="0" w:space="0" w:color="auto"/>
          </w:divBdr>
        </w:div>
        <w:div w:id="444159456">
          <w:marLeft w:val="360"/>
          <w:marRight w:val="0"/>
          <w:marTop w:val="106"/>
          <w:marBottom w:val="60"/>
          <w:divBdr>
            <w:top w:val="none" w:sz="0" w:space="0" w:color="auto"/>
            <w:left w:val="none" w:sz="0" w:space="0" w:color="auto"/>
            <w:bottom w:val="none" w:sz="0" w:space="0" w:color="auto"/>
            <w:right w:val="none" w:sz="0" w:space="0" w:color="auto"/>
          </w:divBdr>
        </w:div>
        <w:div w:id="1797260462">
          <w:marLeft w:val="360"/>
          <w:marRight w:val="0"/>
          <w:marTop w:val="106"/>
          <w:marBottom w:val="60"/>
          <w:divBdr>
            <w:top w:val="none" w:sz="0" w:space="0" w:color="auto"/>
            <w:left w:val="none" w:sz="0" w:space="0" w:color="auto"/>
            <w:bottom w:val="none" w:sz="0" w:space="0" w:color="auto"/>
            <w:right w:val="none" w:sz="0" w:space="0" w:color="auto"/>
          </w:divBdr>
        </w:div>
        <w:div w:id="668558968">
          <w:marLeft w:val="360"/>
          <w:marRight w:val="0"/>
          <w:marTop w:val="106"/>
          <w:marBottom w:val="60"/>
          <w:divBdr>
            <w:top w:val="none" w:sz="0" w:space="0" w:color="auto"/>
            <w:left w:val="none" w:sz="0" w:space="0" w:color="auto"/>
            <w:bottom w:val="none" w:sz="0" w:space="0" w:color="auto"/>
            <w:right w:val="none" w:sz="0" w:space="0" w:color="auto"/>
          </w:divBdr>
        </w:div>
      </w:divsChild>
    </w:div>
    <w:div w:id="726417412">
      <w:bodyDiv w:val="1"/>
      <w:marLeft w:val="0"/>
      <w:marRight w:val="0"/>
      <w:marTop w:val="0"/>
      <w:marBottom w:val="0"/>
      <w:divBdr>
        <w:top w:val="none" w:sz="0" w:space="0" w:color="auto"/>
        <w:left w:val="none" w:sz="0" w:space="0" w:color="auto"/>
        <w:bottom w:val="none" w:sz="0" w:space="0" w:color="auto"/>
        <w:right w:val="none" w:sz="0" w:space="0" w:color="auto"/>
      </w:divBdr>
    </w:div>
    <w:div w:id="750471552">
      <w:bodyDiv w:val="1"/>
      <w:marLeft w:val="0"/>
      <w:marRight w:val="0"/>
      <w:marTop w:val="0"/>
      <w:marBottom w:val="0"/>
      <w:divBdr>
        <w:top w:val="none" w:sz="0" w:space="0" w:color="auto"/>
        <w:left w:val="none" w:sz="0" w:space="0" w:color="auto"/>
        <w:bottom w:val="none" w:sz="0" w:space="0" w:color="auto"/>
        <w:right w:val="none" w:sz="0" w:space="0" w:color="auto"/>
      </w:divBdr>
      <w:divsChild>
        <w:div w:id="1314026245">
          <w:marLeft w:val="504"/>
          <w:marRight w:val="0"/>
          <w:marTop w:val="140"/>
          <w:marBottom w:val="0"/>
          <w:divBdr>
            <w:top w:val="none" w:sz="0" w:space="0" w:color="auto"/>
            <w:left w:val="none" w:sz="0" w:space="0" w:color="auto"/>
            <w:bottom w:val="none" w:sz="0" w:space="0" w:color="auto"/>
            <w:right w:val="none" w:sz="0" w:space="0" w:color="auto"/>
          </w:divBdr>
        </w:div>
        <w:div w:id="912545754">
          <w:marLeft w:val="504"/>
          <w:marRight w:val="0"/>
          <w:marTop w:val="140"/>
          <w:marBottom w:val="0"/>
          <w:divBdr>
            <w:top w:val="none" w:sz="0" w:space="0" w:color="auto"/>
            <w:left w:val="none" w:sz="0" w:space="0" w:color="auto"/>
            <w:bottom w:val="none" w:sz="0" w:space="0" w:color="auto"/>
            <w:right w:val="none" w:sz="0" w:space="0" w:color="auto"/>
          </w:divBdr>
        </w:div>
        <w:div w:id="513613313">
          <w:marLeft w:val="504"/>
          <w:marRight w:val="0"/>
          <w:marTop w:val="140"/>
          <w:marBottom w:val="0"/>
          <w:divBdr>
            <w:top w:val="none" w:sz="0" w:space="0" w:color="auto"/>
            <w:left w:val="none" w:sz="0" w:space="0" w:color="auto"/>
            <w:bottom w:val="none" w:sz="0" w:space="0" w:color="auto"/>
            <w:right w:val="none" w:sz="0" w:space="0" w:color="auto"/>
          </w:divBdr>
        </w:div>
        <w:div w:id="1175412597">
          <w:marLeft w:val="504"/>
          <w:marRight w:val="0"/>
          <w:marTop w:val="140"/>
          <w:marBottom w:val="0"/>
          <w:divBdr>
            <w:top w:val="none" w:sz="0" w:space="0" w:color="auto"/>
            <w:left w:val="none" w:sz="0" w:space="0" w:color="auto"/>
            <w:bottom w:val="none" w:sz="0" w:space="0" w:color="auto"/>
            <w:right w:val="none" w:sz="0" w:space="0" w:color="auto"/>
          </w:divBdr>
        </w:div>
      </w:divsChild>
    </w:div>
    <w:div w:id="761150861">
      <w:bodyDiv w:val="1"/>
      <w:marLeft w:val="0"/>
      <w:marRight w:val="0"/>
      <w:marTop w:val="0"/>
      <w:marBottom w:val="0"/>
      <w:divBdr>
        <w:top w:val="none" w:sz="0" w:space="0" w:color="auto"/>
        <w:left w:val="none" w:sz="0" w:space="0" w:color="auto"/>
        <w:bottom w:val="none" w:sz="0" w:space="0" w:color="auto"/>
        <w:right w:val="none" w:sz="0" w:space="0" w:color="auto"/>
      </w:divBdr>
      <w:divsChild>
        <w:div w:id="1694569536">
          <w:marLeft w:val="634"/>
          <w:marRight w:val="0"/>
          <w:marTop w:val="640"/>
          <w:marBottom w:val="0"/>
          <w:divBdr>
            <w:top w:val="none" w:sz="0" w:space="0" w:color="auto"/>
            <w:left w:val="none" w:sz="0" w:space="0" w:color="auto"/>
            <w:bottom w:val="none" w:sz="0" w:space="0" w:color="auto"/>
            <w:right w:val="none" w:sz="0" w:space="0" w:color="auto"/>
          </w:divBdr>
        </w:div>
        <w:div w:id="533923519">
          <w:marLeft w:val="634"/>
          <w:marRight w:val="0"/>
          <w:marTop w:val="640"/>
          <w:marBottom w:val="0"/>
          <w:divBdr>
            <w:top w:val="none" w:sz="0" w:space="0" w:color="auto"/>
            <w:left w:val="none" w:sz="0" w:space="0" w:color="auto"/>
            <w:bottom w:val="none" w:sz="0" w:space="0" w:color="auto"/>
            <w:right w:val="none" w:sz="0" w:space="0" w:color="auto"/>
          </w:divBdr>
        </w:div>
        <w:div w:id="1966344875">
          <w:marLeft w:val="634"/>
          <w:marRight w:val="0"/>
          <w:marTop w:val="640"/>
          <w:marBottom w:val="0"/>
          <w:divBdr>
            <w:top w:val="none" w:sz="0" w:space="0" w:color="auto"/>
            <w:left w:val="none" w:sz="0" w:space="0" w:color="auto"/>
            <w:bottom w:val="none" w:sz="0" w:space="0" w:color="auto"/>
            <w:right w:val="none" w:sz="0" w:space="0" w:color="auto"/>
          </w:divBdr>
        </w:div>
        <w:div w:id="188567232">
          <w:marLeft w:val="634"/>
          <w:marRight w:val="0"/>
          <w:marTop w:val="640"/>
          <w:marBottom w:val="0"/>
          <w:divBdr>
            <w:top w:val="none" w:sz="0" w:space="0" w:color="auto"/>
            <w:left w:val="none" w:sz="0" w:space="0" w:color="auto"/>
            <w:bottom w:val="none" w:sz="0" w:space="0" w:color="auto"/>
            <w:right w:val="none" w:sz="0" w:space="0" w:color="auto"/>
          </w:divBdr>
        </w:div>
        <w:div w:id="1812165888">
          <w:marLeft w:val="634"/>
          <w:marRight w:val="0"/>
          <w:marTop w:val="640"/>
          <w:marBottom w:val="0"/>
          <w:divBdr>
            <w:top w:val="none" w:sz="0" w:space="0" w:color="auto"/>
            <w:left w:val="none" w:sz="0" w:space="0" w:color="auto"/>
            <w:bottom w:val="none" w:sz="0" w:space="0" w:color="auto"/>
            <w:right w:val="none" w:sz="0" w:space="0" w:color="auto"/>
          </w:divBdr>
        </w:div>
      </w:divsChild>
    </w:div>
    <w:div w:id="765884447">
      <w:bodyDiv w:val="1"/>
      <w:marLeft w:val="0"/>
      <w:marRight w:val="0"/>
      <w:marTop w:val="0"/>
      <w:marBottom w:val="0"/>
      <w:divBdr>
        <w:top w:val="none" w:sz="0" w:space="0" w:color="auto"/>
        <w:left w:val="none" w:sz="0" w:space="0" w:color="auto"/>
        <w:bottom w:val="none" w:sz="0" w:space="0" w:color="auto"/>
        <w:right w:val="none" w:sz="0" w:space="0" w:color="auto"/>
      </w:divBdr>
      <w:divsChild>
        <w:div w:id="1692535880">
          <w:marLeft w:val="0"/>
          <w:marRight w:val="0"/>
          <w:marTop w:val="0"/>
          <w:marBottom w:val="0"/>
          <w:divBdr>
            <w:top w:val="none" w:sz="0" w:space="0" w:color="auto"/>
            <w:left w:val="none" w:sz="0" w:space="0" w:color="auto"/>
            <w:bottom w:val="none" w:sz="0" w:space="0" w:color="auto"/>
            <w:right w:val="none" w:sz="0" w:space="0" w:color="auto"/>
          </w:divBdr>
          <w:divsChild>
            <w:div w:id="1156917574">
              <w:marLeft w:val="150"/>
              <w:marRight w:val="0"/>
              <w:marTop w:val="0"/>
              <w:marBottom w:val="0"/>
              <w:divBdr>
                <w:top w:val="dashed" w:sz="2" w:space="0" w:color="FF0000"/>
                <w:left w:val="dashed" w:sz="2" w:space="0" w:color="FF0000"/>
                <w:bottom w:val="dashed" w:sz="2" w:space="0" w:color="FF0000"/>
                <w:right w:val="dashed" w:sz="2" w:space="0" w:color="FF0000"/>
              </w:divBdr>
              <w:divsChild>
                <w:div w:id="319844718">
                  <w:marLeft w:val="0"/>
                  <w:marRight w:val="0"/>
                  <w:marTop w:val="0"/>
                  <w:marBottom w:val="0"/>
                  <w:divBdr>
                    <w:top w:val="none" w:sz="0" w:space="0" w:color="auto"/>
                    <w:left w:val="none" w:sz="0" w:space="0" w:color="auto"/>
                    <w:bottom w:val="none" w:sz="0" w:space="0" w:color="auto"/>
                    <w:right w:val="none" w:sz="0" w:space="0" w:color="auto"/>
                  </w:divBdr>
                  <w:divsChild>
                    <w:div w:id="185876505">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6727415">
      <w:bodyDiv w:val="1"/>
      <w:marLeft w:val="0"/>
      <w:marRight w:val="0"/>
      <w:marTop w:val="3"/>
      <w:marBottom w:val="3"/>
      <w:divBdr>
        <w:top w:val="none" w:sz="0" w:space="0" w:color="auto"/>
        <w:left w:val="none" w:sz="0" w:space="0" w:color="auto"/>
        <w:bottom w:val="none" w:sz="0" w:space="0" w:color="auto"/>
        <w:right w:val="none" w:sz="0" w:space="0" w:color="auto"/>
      </w:divBdr>
    </w:div>
    <w:div w:id="818498907">
      <w:bodyDiv w:val="1"/>
      <w:marLeft w:val="0"/>
      <w:marRight w:val="0"/>
      <w:marTop w:val="0"/>
      <w:marBottom w:val="0"/>
      <w:divBdr>
        <w:top w:val="none" w:sz="0" w:space="0" w:color="auto"/>
        <w:left w:val="none" w:sz="0" w:space="0" w:color="auto"/>
        <w:bottom w:val="none" w:sz="0" w:space="0" w:color="auto"/>
        <w:right w:val="none" w:sz="0" w:space="0" w:color="auto"/>
      </w:divBdr>
    </w:div>
    <w:div w:id="832261079">
      <w:bodyDiv w:val="1"/>
      <w:marLeft w:val="0"/>
      <w:marRight w:val="0"/>
      <w:marTop w:val="0"/>
      <w:marBottom w:val="0"/>
      <w:divBdr>
        <w:top w:val="none" w:sz="0" w:space="0" w:color="auto"/>
        <w:left w:val="none" w:sz="0" w:space="0" w:color="auto"/>
        <w:bottom w:val="none" w:sz="0" w:space="0" w:color="auto"/>
        <w:right w:val="none" w:sz="0" w:space="0" w:color="auto"/>
      </w:divBdr>
      <w:divsChild>
        <w:div w:id="16004878">
          <w:marLeft w:val="0"/>
          <w:marRight w:val="0"/>
          <w:marTop w:val="0"/>
          <w:marBottom w:val="0"/>
          <w:divBdr>
            <w:top w:val="none" w:sz="0" w:space="0" w:color="auto"/>
            <w:left w:val="none" w:sz="0" w:space="0" w:color="auto"/>
            <w:bottom w:val="none" w:sz="0" w:space="0" w:color="auto"/>
            <w:right w:val="none" w:sz="0" w:space="0" w:color="auto"/>
          </w:divBdr>
          <w:divsChild>
            <w:div w:id="1643732448">
              <w:marLeft w:val="0"/>
              <w:marRight w:val="0"/>
              <w:marTop w:val="0"/>
              <w:marBottom w:val="0"/>
              <w:divBdr>
                <w:top w:val="none" w:sz="0" w:space="0" w:color="auto"/>
                <w:left w:val="none" w:sz="0" w:space="0" w:color="auto"/>
                <w:bottom w:val="none" w:sz="0" w:space="0" w:color="auto"/>
                <w:right w:val="none" w:sz="0" w:space="0" w:color="auto"/>
              </w:divBdr>
              <w:divsChild>
                <w:div w:id="575480894">
                  <w:marLeft w:val="0"/>
                  <w:marRight w:val="0"/>
                  <w:marTop w:val="0"/>
                  <w:marBottom w:val="0"/>
                  <w:divBdr>
                    <w:top w:val="none" w:sz="0" w:space="0" w:color="auto"/>
                    <w:left w:val="none" w:sz="0" w:space="0" w:color="auto"/>
                    <w:bottom w:val="none" w:sz="0" w:space="0" w:color="auto"/>
                    <w:right w:val="none" w:sz="0" w:space="0" w:color="auto"/>
                  </w:divBdr>
                  <w:divsChild>
                    <w:div w:id="1525248369">
                      <w:marLeft w:val="0"/>
                      <w:marRight w:val="0"/>
                      <w:marTop w:val="0"/>
                      <w:marBottom w:val="600"/>
                      <w:divBdr>
                        <w:top w:val="none" w:sz="0" w:space="0" w:color="auto"/>
                        <w:left w:val="none" w:sz="0" w:space="0" w:color="auto"/>
                        <w:bottom w:val="none" w:sz="0" w:space="0" w:color="auto"/>
                        <w:right w:val="none" w:sz="0" w:space="0" w:color="auto"/>
                      </w:divBdr>
                      <w:divsChild>
                        <w:div w:id="469252486">
                          <w:marLeft w:val="0"/>
                          <w:marRight w:val="0"/>
                          <w:marTop w:val="0"/>
                          <w:marBottom w:val="0"/>
                          <w:divBdr>
                            <w:top w:val="none" w:sz="0" w:space="0" w:color="auto"/>
                            <w:left w:val="none" w:sz="0" w:space="0" w:color="auto"/>
                            <w:bottom w:val="none" w:sz="0" w:space="0" w:color="auto"/>
                            <w:right w:val="none" w:sz="0" w:space="0" w:color="auto"/>
                          </w:divBdr>
                          <w:divsChild>
                            <w:div w:id="814950949">
                              <w:blockQuote w:val="1"/>
                              <w:marLeft w:val="720"/>
                              <w:marRight w:val="720"/>
                              <w:marTop w:val="100"/>
                              <w:marBottom w:val="100"/>
                              <w:divBdr>
                                <w:top w:val="none" w:sz="0" w:space="0" w:color="77B473"/>
                                <w:left w:val="none" w:sz="0" w:space="0" w:color="77B473"/>
                                <w:bottom w:val="none" w:sz="0" w:space="0" w:color="77B473"/>
                                <w:right w:val="none" w:sz="0" w:space="0" w:color="77B473"/>
                              </w:divBdr>
                            </w:div>
                            <w:div w:id="1421757303">
                              <w:blockQuote w:val="1"/>
                              <w:marLeft w:val="720"/>
                              <w:marRight w:val="720"/>
                              <w:marTop w:val="100"/>
                              <w:marBottom w:val="100"/>
                              <w:divBdr>
                                <w:top w:val="none" w:sz="0" w:space="0" w:color="auto"/>
                                <w:left w:val="none" w:sz="0" w:space="0" w:color="auto"/>
                                <w:bottom w:val="none" w:sz="0" w:space="0" w:color="auto"/>
                                <w:right w:val="none" w:sz="0" w:space="0" w:color="auto"/>
                              </w:divBdr>
                            </w:div>
                            <w:div w:id="1152333534">
                              <w:blockQuote w:val="1"/>
                              <w:marLeft w:val="720"/>
                              <w:marRight w:val="720"/>
                              <w:marTop w:val="100"/>
                              <w:marBottom w:val="100"/>
                              <w:divBdr>
                                <w:top w:val="none" w:sz="0" w:space="0" w:color="auto"/>
                                <w:left w:val="none" w:sz="0" w:space="0" w:color="auto"/>
                                <w:bottom w:val="none" w:sz="0" w:space="0" w:color="auto"/>
                                <w:right w:val="none" w:sz="0" w:space="0" w:color="auto"/>
                              </w:divBdr>
                            </w:div>
                            <w:div w:id="76635086">
                              <w:blockQuote w:val="1"/>
                              <w:marLeft w:val="720"/>
                              <w:marRight w:val="720"/>
                              <w:marTop w:val="100"/>
                              <w:marBottom w:val="100"/>
                              <w:divBdr>
                                <w:top w:val="none" w:sz="0" w:space="0" w:color="auto"/>
                                <w:left w:val="none" w:sz="0" w:space="0" w:color="auto"/>
                                <w:bottom w:val="none" w:sz="0" w:space="0" w:color="auto"/>
                                <w:right w:val="none" w:sz="0" w:space="0" w:color="auto"/>
                              </w:divBdr>
                            </w:div>
                            <w:div w:id="551117204">
                              <w:blockQuote w:val="1"/>
                              <w:marLeft w:val="720"/>
                              <w:marRight w:val="720"/>
                              <w:marTop w:val="100"/>
                              <w:marBottom w:val="100"/>
                              <w:divBdr>
                                <w:top w:val="none" w:sz="0" w:space="0" w:color="auto"/>
                                <w:left w:val="none" w:sz="0" w:space="0" w:color="auto"/>
                                <w:bottom w:val="none" w:sz="0" w:space="0" w:color="auto"/>
                                <w:right w:val="none" w:sz="0" w:space="0" w:color="auto"/>
                              </w:divBdr>
                            </w:div>
                            <w:div w:id="558712347">
                              <w:blockQuote w:val="1"/>
                              <w:marLeft w:val="720"/>
                              <w:marRight w:val="720"/>
                              <w:marTop w:val="100"/>
                              <w:marBottom w:val="100"/>
                              <w:divBdr>
                                <w:top w:val="none" w:sz="0" w:space="0" w:color="auto"/>
                                <w:left w:val="none" w:sz="0" w:space="0" w:color="auto"/>
                                <w:bottom w:val="none" w:sz="0" w:space="0" w:color="auto"/>
                                <w:right w:val="none" w:sz="0" w:space="0" w:color="auto"/>
                              </w:divBdr>
                            </w:div>
                            <w:div w:id="679116051">
                              <w:blockQuote w:val="1"/>
                              <w:marLeft w:val="720"/>
                              <w:marRight w:val="720"/>
                              <w:marTop w:val="100"/>
                              <w:marBottom w:val="100"/>
                              <w:divBdr>
                                <w:top w:val="none" w:sz="0" w:space="0" w:color="auto"/>
                                <w:left w:val="none" w:sz="0" w:space="0" w:color="auto"/>
                                <w:bottom w:val="none" w:sz="0" w:space="0" w:color="auto"/>
                                <w:right w:val="none" w:sz="0" w:space="0" w:color="auto"/>
                              </w:divBdr>
                            </w:div>
                            <w:div w:id="1715737253">
                              <w:blockQuote w:val="1"/>
                              <w:marLeft w:val="720"/>
                              <w:marRight w:val="720"/>
                              <w:marTop w:val="100"/>
                              <w:marBottom w:val="100"/>
                              <w:divBdr>
                                <w:top w:val="none" w:sz="0" w:space="0" w:color="auto"/>
                                <w:left w:val="none" w:sz="0" w:space="0" w:color="auto"/>
                                <w:bottom w:val="none" w:sz="0" w:space="0" w:color="auto"/>
                                <w:right w:val="none" w:sz="0" w:space="0" w:color="auto"/>
                              </w:divBdr>
                            </w:div>
                            <w:div w:id="12114585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0898924">
      <w:bodyDiv w:val="1"/>
      <w:marLeft w:val="0"/>
      <w:marRight w:val="0"/>
      <w:marTop w:val="0"/>
      <w:marBottom w:val="0"/>
      <w:divBdr>
        <w:top w:val="none" w:sz="0" w:space="0" w:color="auto"/>
        <w:left w:val="none" w:sz="0" w:space="0" w:color="auto"/>
        <w:bottom w:val="none" w:sz="0" w:space="0" w:color="auto"/>
        <w:right w:val="none" w:sz="0" w:space="0" w:color="auto"/>
      </w:divBdr>
      <w:divsChild>
        <w:div w:id="418916433">
          <w:marLeft w:val="0"/>
          <w:marRight w:val="0"/>
          <w:marTop w:val="0"/>
          <w:marBottom w:val="0"/>
          <w:divBdr>
            <w:top w:val="none" w:sz="0" w:space="0" w:color="auto"/>
            <w:left w:val="none" w:sz="0" w:space="0" w:color="auto"/>
            <w:bottom w:val="none" w:sz="0" w:space="0" w:color="auto"/>
            <w:right w:val="none" w:sz="0" w:space="0" w:color="auto"/>
          </w:divBdr>
          <w:divsChild>
            <w:div w:id="203055265">
              <w:marLeft w:val="0"/>
              <w:marRight w:val="0"/>
              <w:marTop w:val="0"/>
              <w:marBottom w:val="0"/>
              <w:divBdr>
                <w:top w:val="none" w:sz="0" w:space="0" w:color="auto"/>
                <w:left w:val="none" w:sz="0" w:space="0" w:color="auto"/>
                <w:bottom w:val="none" w:sz="0" w:space="0" w:color="auto"/>
                <w:right w:val="none" w:sz="0" w:space="0" w:color="auto"/>
              </w:divBdr>
              <w:divsChild>
                <w:div w:id="1392192382">
                  <w:marLeft w:val="0"/>
                  <w:marRight w:val="0"/>
                  <w:marTop w:val="0"/>
                  <w:marBottom w:val="0"/>
                  <w:divBdr>
                    <w:top w:val="none" w:sz="0" w:space="0" w:color="auto"/>
                    <w:left w:val="none" w:sz="0" w:space="0" w:color="auto"/>
                    <w:bottom w:val="none" w:sz="0" w:space="0" w:color="auto"/>
                    <w:right w:val="none" w:sz="0" w:space="0" w:color="auto"/>
                  </w:divBdr>
                  <w:divsChild>
                    <w:div w:id="211848236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942347473">
      <w:bodyDiv w:val="1"/>
      <w:marLeft w:val="0"/>
      <w:marRight w:val="0"/>
      <w:marTop w:val="0"/>
      <w:marBottom w:val="0"/>
      <w:divBdr>
        <w:top w:val="none" w:sz="0" w:space="0" w:color="auto"/>
        <w:left w:val="none" w:sz="0" w:space="0" w:color="auto"/>
        <w:bottom w:val="none" w:sz="0" w:space="0" w:color="auto"/>
        <w:right w:val="none" w:sz="0" w:space="0" w:color="auto"/>
      </w:divBdr>
      <w:divsChild>
        <w:div w:id="430392044">
          <w:marLeft w:val="547"/>
          <w:marRight w:val="0"/>
          <w:marTop w:val="400"/>
          <w:marBottom w:val="0"/>
          <w:divBdr>
            <w:top w:val="none" w:sz="0" w:space="0" w:color="auto"/>
            <w:left w:val="none" w:sz="0" w:space="0" w:color="auto"/>
            <w:bottom w:val="none" w:sz="0" w:space="0" w:color="auto"/>
            <w:right w:val="none" w:sz="0" w:space="0" w:color="auto"/>
          </w:divBdr>
        </w:div>
        <w:div w:id="1668362772">
          <w:marLeft w:val="547"/>
          <w:marRight w:val="0"/>
          <w:marTop w:val="400"/>
          <w:marBottom w:val="0"/>
          <w:divBdr>
            <w:top w:val="none" w:sz="0" w:space="0" w:color="auto"/>
            <w:left w:val="none" w:sz="0" w:space="0" w:color="auto"/>
            <w:bottom w:val="none" w:sz="0" w:space="0" w:color="auto"/>
            <w:right w:val="none" w:sz="0" w:space="0" w:color="auto"/>
          </w:divBdr>
        </w:div>
      </w:divsChild>
    </w:div>
    <w:div w:id="946154953">
      <w:bodyDiv w:val="1"/>
      <w:marLeft w:val="0"/>
      <w:marRight w:val="0"/>
      <w:marTop w:val="3"/>
      <w:marBottom w:val="3"/>
      <w:divBdr>
        <w:top w:val="none" w:sz="0" w:space="0" w:color="auto"/>
        <w:left w:val="none" w:sz="0" w:space="0" w:color="auto"/>
        <w:bottom w:val="none" w:sz="0" w:space="0" w:color="auto"/>
        <w:right w:val="none" w:sz="0" w:space="0" w:color="auto"/>
      </w:divBdr>
    </w:div>
    <w:div w:id="956571083">
      <w:bodyDiv w:val="1"/>
      <w:marLeft w:val="0"/>
      <w:marRight w:val="0"/>
      <w:marTop w:val="0"/>
      <w:marBottom w:val="0"/>
      <w:divBdr>
        <w:top w:val="none" w:sz="0" w:space="0" w:color="auto"/>
        <w:left w:val="none" w:sz="0" w:space="0" w:color="auto"/>
        <w:bottom w:val="none" w:sz="0" w:space="0" w:color="auto"/>
        <w:right w:val="none" w:sz="0" w:space="0" w:color="auto"/>
      </w:divBdr>
    </w:div>
    <w:div w:id="961767689">
      <w:bodyDiv w:val="1"/>
      <w:marLeft w:val="0"/>
      <w:marRight w:val="0"/>
      <w:marTop w:val="0"/>
      <w:marBottom w:val="0"/>
      <w:divBdr>
        <w:top w:val="none" w:sz="0" w:space="0" w:color="auto"/>
        <w:left w:val="none" w:sz="0" w:space="0" w:color="auto"/>
        <w:bottom w:val="none" w:sz="0" w:space="0" w:color="auto"/>
        <w:right w:val="none" w:sz="0" w:space="0" w:color="auto"/>
      </w:divBdr>
      <w:divsChild>
        <w:div w:id="1201745388">
          <w:marLeft w:val="360"/>
          <w:marRight w:val="0"/>
          <w:marTop w:val="106"/>
          <w:marBottom w:val="60"/>
          <w:divBdr>
            <w:top w:val="none" w:sz="0" w:space="0" w:color="auto"/>
            <w:left w:val="none" w:sz="0" w:space="0" w:color="auto"/>
            <w:bottom w:val="none" w:sz="0" w:space="0" w:color="auto"/>
            <w:right w:val="none" w:sz="0" w:space="0" w:color="auto"/>
          </w:divBdr>
        </w:div>
        <w:div w:id="151870231">
          <w:marLeft w:val="360"/>
          <w:marRight w:val="0"/>
          <w:marTop w:val="106"/>
          <w:marBottom w:val="60"/>
          <w:divBdr>
            <w:top w:val="none" w:sz="0" w:space="0" w:color="auto"/>
            <w:left w:val="none" w:sz="0" w:space="0" w:color="auto"/>
            <w:bottom w:val="none" w:sz="0" w:space="0" w:color="auto"/>
            <w:right w:val="none" w:sz="0" w:space="0" w:color="auto"/>
          </w:divBdr>
        </w:div>
        <w:div w:id="1880314053">
          <w:marLeft w:val="360"/>
          <w:marRight w:val="0"/>
          <w:marTop w:val="106"/>
          <w:marBottom w:val="60"/>
          <w:divBdr>
            <w:top w:val="none" w:sz="0" w:space="0" w:color="auto"/>
            <w:left w:val="none" w:sz="0" w:space="0" w:color="auto"/>
            <w:bottom w:val="none" w:sz="0" w:space="0" w:color="auto"/>
            <w:right w:val="none" w:sz="0" w:space="0" w:color="auto"/>
          </w:divBdr>
        </w:div>
        <w:div w:id="1567564510">
          <w:marLeft w:val="360"/>
          <w:marRight w:val="0"/>
          <w:marTop w:val="106"/>
          <w:marBottom w:val="60"/>
          <w:divBdr>
            <w:top w:val="none" w:sz="0" w:space="0" w:color="auto"/>
            <w:left w:val="none" w:sz="0" w:space="0" w:color="auto"/>
            <w:bottom w:val="none" w:sz="0" w:space="0" w:color="auto"/>
            <w:right w:val="none" w:sz="0" w:space="0" w:color="auto"/>
          </w:divBdr>
        </w:div>
        <w:div w:id="832992212">
          <w:marLeft w:val="360"/>
          <w:marRight w:val="0"/>
          <w:marTop w:val="106"/>
          <w:marBottom w:val="60"/>
          <w:divBdr>
            <w:top w:val="none" w:sz="0" w:space="0" w:color="auto"/>
            <w:left w:val="none" w:sz="0" w:space="0" w:color="auto"/>
            <w:bottom w:val="none" w:sz="0" w:space="0" w:color="auto"/>
            <w:right w:val="none" w:sz="0" w:space="0" w:color="auto"/>
          </w:divBdr>
        </w:div>
      </w:divsChild>
    </w:div>
    <w:div w:id="981278251">
      <w:bodyDiv w:val="1"/>
      <w:marLeft w:val="0"/>
      <w:marRight w:val="0"/>
      <w:marTop w:val="0"/>
      <w:marBottom w:val="0"/>
      <w:divBdr>
        <w:top w:val="none" w:sz="0" w:space="0" w:color="auto"/>
        <w:left w:val="none" w:sz="0" w:space="0" w:color="auto"/>
        <w:bottom w:val="none" w:sz="0" w:space="0" w:color="auto"/>
        <w:right w:val="none" w:sz="0" w:space="0" w:color="auto"/>
      </w:divBdr>
    </w:div>
    <w:div w:id="1011489007">
      <w:bodyDiv w:val="1"/>
      <w:marLeft w:val="0"/>
      <w:marRight w:val="0"/>
      <w:marTop w:val="0"/>
      <w:marBottom w:val="0"/>
      <w:divBdr>
        <w:top w:val="none" w:sz="0" w:space="0" w:color="auto"/>
        <w:left w:val="none" w:sz="0" w:space="0" w:color="auto"/>
        <w:bottom w:val="none" w:sz="0" w:space="0" w:color="auto"/>
        <w:right w:val="none" w:sz="0" w:space="0" w:color="auto"/>
      </w:divBdr>
      <w:divsChild>
        <w:div w:id="1753620317">
          <w:marLeft w:val="0"/>
          <w:marRight w:val="0"/>
          <w:marTop w:val="0"/>
          <w:marBottom w:val="0"/>
          <w:divBdr>
            <w:top w:val="none" w:sz="0" w:space="0" w:color="auto"/>
            <w:left w:val="none" w:sz="0" w:space="0" w:color="auto"/>
            <w:bottom w:val="none" w:sz="0" w:space="0" w:color="auto"/>
            <w:right w:val="none" w:sz="0" w:space="0" w:color="auto"/>
          </w:divBdr>
          <w:divsChild>
            <w:div w:id="602420000">
              <w:marLeft w:val="0"/>
              <w:marRight w:val="0"/>
              <w:marTop w:val="0"/>
              <w:marBottom w:val="0"/>
              <w:divBdr>
                <w:top w:val="none" w:sz="0" w:space="0" w:color="auto"/>
                <w:left w:val="none" w:sz="0" w:space="0" w:color="auto"/>
                <w:bottom w:val="none" w:sz="0" w:space="0" w:color="auto"/>
                <w:right w:val="none" w:sz="0" w:space="0" w:color="auto"/>
              </w:divBdr>
              <w:divsChild>
                <w:div w:id="257174799">
                  <w:marLeft w:val="0"/>
                  <w:marRight w:val="0"/>
                  <w:marTop w:val="0"/>
                  <w:marBottom w:val="0"/>
                  <w:divBdr>
                    <w:top w:val="none" w:sz="0" w:space="0" w:color="auto"/>
                    <w:left w:val="none" w:sz="0" w:space="0" w:color="auto"/>
                    <w:bottom w:val="none" w:sz="0" w:space="0" w:color="auto"/>
                    <w:right w:val="none" w:sz="0" w:space="0" w:color="auto"/>
                  </w:divBdr>
                  <w:divsChild>
                    <w:div w:id="1796177505">
                      <w:marLeft w:val="0"/>
                      <w:marRight w:val="0"/>
                      <w:marTop w:val="0"/>
                      <w:marBottom w:val="0"/>
                      <w:divBdr>
                        <w:top w:val="none" w:sz="0" w:space="0" w:color="auto"/>
                        <w:left w:val="none" w:sz="0" w:space="0" w:color="auto"/>
                        <w:bottom w:val="none" w:sz="0" w:space="0" w:color="auto"/>
                        <w:right w:val="none" w:sz="0" w:space="0" w:color="auto"/>
                      </w:divBdr>
                      <w:divsChild>
                        <w:div w:id="160754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136116">
      <w:bodyDiv w:val="1"/>
      <w:marLeft w:val="0"/>
      <w:marRight w:val="0"/>
      <w:marTop w:val="0"/>
      <w:marBottom w:val="0"/>
      <w:divBdr>
        <w:top w:val="none" w:sz="0" w:space="0" w:color="auto"/>
        <w:left w:val="none" w:sz="0" w:space="0" w:color="auto"/>
        <w:bottom w:val="none" w:sz="0" w:space="0" w:color="auto"/>
        <w:right w:val="none" w:sz="0" w:space="0" w:color="auto"/>
      </w:divBdr>
      <w:divsChild>
        <w:div w:id="1307007034">
          <w:marLeft w:val="360"/>
          <w:marRight w:val="0"/>
          <w:marTop w:val="134"/>
          <w:marBottom w:val="60"/>
          <w:divBdr>
            <w:top w:val="none" w:sz="0" w:space="0" w:color="auto"/>
            <w:left w:val="none" w:sz="0" w:space="0" w:color="auto"/>
            <w:bottom w:val="none" w:sz="0" w:space="0" w:color="auto"/>
            <w:right w:val="none" w:sz="0" w:space="0" w:color="auto"/>
          </w:divBdr>
        </w:div>
      </w:divsChild>
    </w:div>
    <w:div w:id="1171992829">
      <w:bodyDiv w:val="1"/>
      <w:marLeft w:val="0"/>
      <w:marRight w:val="0"/>
      <w:marTop w:val="0"/>
      <w:marBottom w:val="0"/>
      <w:divBdr>
        <w:top w:val="none" w:sz="0" w:space="0" w:color="auto"/>
        <w:left w:val="none" w:sz="0" w:space="0" w:color="auto"/>
        <w:bottom w:val="none" w:sz="0" w:space="0" w:color="auto"/>
        <w:right w:val="none" w:sz="0" w:space="0" w:color="auto"/>
      </w:divBdr>
      <w:divsChild>
        <w:div w:id="488985764">
          <w:marLeft w:val="0"/>
          <w:marRight w:val="0"/>
          <w:marTop w:val="0"/>
          <w:marBottom w:val="0"/>
          <w:divBdr>
            <w:top w:val="none" w:sz="0" w:space="0" w:color="auto"/>
            <w:left w:val="none" w:sz="0" w:space="0" w:color="auto"/>
            <w:bottom w:val="none" w:sz="0" w:space="0" w:color="auto"/>
            <w:right w:val="none" w:sz="0" w:space="0" w:color="auto"/>
          </w:divBdr>
        </w:div>
      </w:divsChild>
    </w:div>
    <w:div w:id="1212617382">
      <w:bodyDiv w:val="1"/>
      <w:marLeft w:val="0"/>
      <w:marRight w:val="0"/>
      <w:marTop w:val="0"/>
      <w:marBottom w:val="0"/>
      <w:divBdr>
        <w:top w:val="none" w:sz="0" w:space="0" w:color="auto"/>
        <w:left w:val="none" w:sz="0" w:space="0" w:color="auto"/>
        <w:bottom w:val="none" w:sz="0" w:space="0" w:color="auto"/>
        <w:right w:val="none" w:sz="0" w:space="0" w:color="auto"/>
      </w:divBdr>
      <w:divsChild>
        <w:div w:id="1982077055">
          <w:marLeft w:val="0"/>
          <w:marRight w:val="0"/>
          <w:marTop w:val="0"/>
          <w:marBottom w:val="0"/>
          <w:divBdr>
            <w:top w:val="none" w:sz="0" w:space="0" w:color="auto"/>
            <w:left w:val="none" w:sz="0" w:space="0" w:color="auto"/>
            <w:bottom w:val="none" w:sz="0" w:space="0" w:color="auto"/>
            <w:right w:val="none" w:sz="0" w:space="0" w:color="auto"/>
          </w:divBdr>
          <w:divsChild>
            <w:div w:id="959606745">
              <w:marLeft w:val="0"/>
              <w:marRight w:val="0"/>
              <w:marTop w:val="0"/>
              <w:marBottom w:val="0"/>
              <w:divBdr>
                <w:top w:val="none" w:sz="0" w:space="0" w:color="auto"/>
                <w:left w:val="none" w:sz="0" w:space="0" w:color="auto"/>
                <w:bottom w:val="none" w:sz="0" w:space="0" w:color="auto"/>
                <w:right w:val="none" w:sz="0" w:space="0" w:color="auto"/>
              </w:divBdr>
              <w:divsChild>
                <w:div w:id="427121542">
                  <w:marLeft w:val="0"/>
                  <w:marRight w:val="0"/>
                  <w:marTop w:val="0"/>
                  <w:marBottom w:val="0"/>
                  <w:divBdr>
                    <w:top w:val="none" w:sz="0" w:space="0" w:color="auto"/>
                    <w:left w:val="none" w:sz="0" w:space="0" w:color="auto"/>
                    <w:bottom w:val="none" w:sz="0" w:space="0" w:color="auto"/>
                    <w:right w:val="none" w:sz="0" w:space="0" w:color="auto"/>
                  </w:divBdr>
                  <w:divsChild>
                    <w:div w:id="1993099006">
                      <w:marLeft w:val="0"/>
                      <w:marRight w:val="0"/>
                      <w:marTop w:val="0"/>
                      <w:marBottom w:val="0"/>
                      <w:divBdr>
                        <w:top w:val="none" w:sz="0" w:space="0" w:color="auto"/>
                        <w:left w:val="none" w:sz="0" w:space="0" w:color="auto"/>
                        <w:bottom w:val="none" w:sz="0" w:space="0" w:color="auto"/>
                        <w:right w:val="none" w:sz="0" w:space="0" w:color="auto"/>
                      </w:divBdr>
                      <w:divsChild>
                        <w:div w:id="735321877">
                          <w:marLeft w:val="0"/>
                          <w:marRight w:val="0"/>
                          <w:marTop w:val="0"/>
                          <w:marBottom w:val="0"/>
                          <w:divBdr>
                            <w:top w:val="none" w:sz="0" w:space="0" w:color="auto"/>
                            <w:left w:val="none" w:sz="0" w:space="0" w:color="auto"/>
                            <w:bottom w:val="none" w:sz="0" w:space="0" w:color="auto"/>
                            <w:right w:val="none" w:sz="0" w:space="0" w:color="auto"/>
                          </w:divBdr>
                          <w:divsChild>
                            <w:div w:id="1920291927">
                              <w:marLeft w:val="0"/>
                              <w:marRight w:val="0"/>
                              <w:marTop w:val="0"/>
                              <w:marBottom w:val="0"/>
                              <w:divBdr>
                                <w:top w:val="none" w:sz="0" w:space="0" w:color="auto"/>
                                <w:left w:val="none" w:sz="0" w:space="0" w:color="auto"/>
                                <w:bottom w:val="none" w:sz="0" w:space="0" w:color="auto"/>
                                <w:right w:val="none" w:sz="0" w:space="0" w:color="auto"/>
                              </w:divBdr>
                              <w:divsChild>
                                <w:div w:id="38283353">
                                  <w:marLeft w:val="0"/>
                                  <w:marRight w:val="0"/>
                                  <w:marTop w:val="0"/>
                                  <w:marBottom w:val="0"/>
                                  <w:divBdr>
                                    <w:top w:val="none" w:sz="0" w:space="0" w:color="auto"/>
                                    <w:left w:val="none" w:sz="0" w:space="0" w:color="auto"/>
                                    <w:bottom w:val="none" w:sz="0" w:space="0" w:color="auto"/>
                                    <w:right w:val="none" w:sz="0" w:space="0" w:color="auto"/>
                                  </w:divBdr>
                                  <w:divsChild>
                                    <w:div w:id="1648240176">
                                      <w:marLeft w:val="0"/>
                                      <w:marRight w:val="0"/>
                                      <w:marTop w:val="0"/>
                                      <w:marBottom w:val="0"/>
                                      <w:divBdr>
                                        <w:top w:val="none" w:sz="0" w:space="0" w:color="auto"/>
                                        <w:left w:val="none" w:sz="0" w:space="0" w:color="auto"/>
                                        <w:bottom w:val="none" w:sz="0" w:space="0" w:color="auto"/>
                                        <w:right w:val="none" w:sz="0" w:space="0" w:color="auto"/>
                                      </w:divBdr>
                                      <w:divsChild>
                                        <w:div w:id="104957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9581614">
      <w:bodyDiv w:val="1"/>
      <w:marLeft w:val="11"/>
      <w:marRight w:val="11"/>
      <w:marTop w:val="4"/>
      <w:marBottom w:val="0"/>
      <w:divBdr>
        <w:top w:val="none" w:sz="0" w:space="0" w:color="auto"/>
        <w:left w:val="none" w:sz="0" w:space="0" w:color="auto"/>
        <w:bottom w:val="none" w:sz="0" w:space="0" w:color="auto"/>
        <w:right w:val="none" w:sz="0" w:space="0" w:color="auto"/>
      </w:divBdr>
      <w:divsChild>
        <w:div w:id="1380930975">
          <w:marLeft w:val="0"/>
          <w:marRight w:val="0"/>
          <w:marTop w:val="0"/>
          <w:marBottom w:val="0"/>
          <w:divBdr>
            <w:top w:val="outset" w:sz="18" w:space="31" w:color="auto"/>
            <w:left w:val="outset" w:sz="18" w:space="31" w:color="auto"/>
            <w:bottom w:val="outset" w:sz="18" w:space="31" w:color="auto"/>
            <w:right w:val="outset" w:sz="18" w:space="31" w:color="auto"/>
          </w:divBdr>
          <w:divsChild>
            <w:div w:id="18799016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283265891">
      <w:bodyDiv w:val="1"/>
      <w:marLeft w:val="0"/>
      <w:marRight w:val="0"/>
      <w:marTop w:val="0"/>
      <w:marBottom w:val="0"/>
      <w:divBdr>
        <w:top w:val="none" w:sz="0" w:space="0" w:color="auto"/>
        <w:left w:val="none" w:sz="0" w:space="0" w:color="auto"/>
        <w:bottom w:val="none" w:sz="0" w:space="0" w:color="auto"/>
        <w:right w:val="none" w:sz="0" w:space="0" w:color="auto"/>
      </w:divBdr>
      <w:divsChild>
        <w:div w:id="837618867">
          <w:marLeft w:val="0"/>
          <w:marRight w:val="0"/>
          <w:marTop w:val="150"/>
          <w:marBottom w:val="150"/>
          <w:divBdr>
            <w:top w:val="none" w:sz="0" w:space="0" w:color="auto"/>
            <w:left w:val="none" w:sz="0" w:space="0" w:color="auto"/>
            <w:bottom w:val="none" w:sz="0" w:space="0" w:color="auto"/>
            <w:right w:val="none" w:sz="0" w:space="0" w:color="auto"/>
          </w:divBdr>
          <w:divsChild>
            <w:div w:id="1603952688">
              <w:marLeft w:val="0"/>
              <w:marRight w:val="0"/>
              <w:marTop w:val="0"/>
              <w:marBottom w:val="0"/>
              <w:divBdr>
                <w:top w:val="none" w:sz="0" w:space="0" w:color="auto"/>
                <w:left w:val="none" w:sz="0" w:space="0" w:color="auto"/>
                <w:bottom w:val="none" w:sz="0" w:space="0" w:color="auto"/>
                <w:right w:val="none" w:sz="0" w:space="0" w:color="auto"/>
              </w:divBdr>
              <w:divsChild>
                <w:div w:id="537857734">
                  <w:marLeft w:val="0"/>
                  <w:marRight w:val="0"/>
                  <w:marTop w:val="0"/>
                  <w:marBottom w:val="0"/>
                  <w:divBdr>
                    <w:top w:val="none" w:sz="0" w:space="0" w:color="auto"/>
                    <w:left w:val="none" w:sz="0" w:space="0" w:color="auto"/>
                    <w:bottom w:val="none" w:sz="0" w:space="0" w:color="auto"/>
                    <w:right w:val="none" w:sz="0" w:space="0" w:color="auto"/>
                  </w:divBdr>
                  <w:divsChild>
                    <w:div w:id="1189955560">
                      <w:marLeft w:val="0"/>
                      <w:marRight w:val="-14400"/>
                      <w:marTop w:val="970"/>
                      <w:marBottom w:val="0"/>
                      <w:divBdr>
                        <w:top w:val="none" w:sz="0" w:space="0" w:color="auto"/>
                        <w:left w:val="none" w:sz="0" w:space="0" w:color="auto"/>
                        <w:bottom w:val="none" w:sz="0" w:space="0" w:color="auto"/>
                        <w:right w:val="none" w:sz="0" w:space="0" w:color="auto"/>
                      </w:divBdr>
                      <w:divsChild>
                        <w:div w:id="796066921">
                          <w:marLeft w:val="0"/>
                          <w:marRight w:val="0"/>
                          <w:marTop w:val="0"/>
                          <w:marBottom w:val="0"/>
                          <w:divBdr>
                            <w:top w:val="none" w:sz="0" w:space="0" w:color="auto"/>
                            <w:left w:val="none" w:sz="0" w:space="0" w:color="auto"/>
                            <w:bottom w:val="none" w:sz="0" w:space="0" w:color="auto"/>
                            <w:right w:val="none" w:sz="0" w:space="0" w:color="auto"/>
                          </w:divBdr>
                          <w:divsChild>
                            <w:div w:id="1164399409">
                              <w:marLeft w:val="0"/>
                              <w:marRight w:val="0"/>
                              <w:marTop w:val="0"/>
                              <w:marBottom w:val="0"/>
                              <w:divBdr>
                                <w:top w:val="none" w:sz="0" w:space="0" w:color="auto"/>
                                <w:left w:val="none" w:sz="0" w:space="0" w:color="auto"/>
                                <w:bottom w:val="none" w:sz="0" w:space="0" w:color="auto"/>
                                <w:right w:val="none" w:sz="0" w:space="0" w:color="auto"/>
                              </w:divBdr>
                              <w:divsChild>
                                <w:div w:id="1056851978">
                                  <w:marLeft w:val="0"/>
                                  <w:marRight w:val="0"/>
                                  <w:marTop w:val="0"/>
                                  <w:marBottom w:val="0"/>
                                  <w:divBdr>
                                    <w:top w:val="none" w:sz="0" w:space="0" w:color="auto"/>
                                    <w:left w:val="none" w:sz="0" w:space="0" w:color="auto"/>
                                    <w:bottom w:val="none" w:sz="0" w:space="0" w:color="auto"/>
                                    <w:right w:val="none" w:sz="0" w:space="0" w:color="auto"/>
                                  </w:divBdr>
                                  <w:divsChild>
                                    <w:div w:id="1978028840">
                                      <w:marLeft w:val="0"/>
                                      <w:marRight w:val="0"/>
                                      <w:marTop w:val="0"/>
                                      <w:marBottom w:val="0"/>
                                      <w:divBdr>
                                        <w:top w:val="none" w:sz="0" w:space="0" w:color="auto"/>
                                        <w:left w:val="none" w:sz="0" w:space="0" w:color="auto"/>
                                        <w:bottom w:val="none" w:sz="0" w:space="0" w:color="auto"/>
                                        <w:right w:val="none" w:sz="0" w:space="0" w:color="auto"/>
                                      </w:divBdr>
                                      <w:divsChild>
                                        <w:div w:id="185406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63165458">
      <w:bodyDiv w:val="1"/>
      <w:marLeft w:val="0"/>
      <w:marRight w:val="0"/>
      <w:marTop w:val="0"/>
      <w:marBottom w:val="0"/>
      <w:divBdr>
        <w:top w:val="none" w:sz="0" w:space="0" w:color="auto"/>
        <w:left w:val="none" w:sz="0" w:space="0" w:color="auto"/>
        <w:bottom w:val="none" w:sz="0" w:space="0" w:color="auto"/>
        <w:right w:val="none" w:sz="0" w:space="0" w:color="auto"/>
      </w:divBdr>
    </w:div>
    <w:div w:id="1405104233">
      <w:bodyDiv w:val="1"/>
      <w:marLeft w:val="0"/>
      <w:marRight w:val="0"/>
      <w:marTop w:val="0"/>
      <w:marBottom w:val="0"/>
      <w:divBdr>
        <w:top w:val="none" w:sz="0" w:space="0" w:color="auto"/>
        <w:left w:val="none" w:sz="0" w:space="0" w:color="auto"/>
        <w:bottom w:val="none" w:sz="0" w:space="0" w:color="auto"/>
        <w:right w:val="none" w:sz="0" w:space="0" w:color="auto"/>
      </w:divBdr>
    </w:div>
    <w:div w:id="1414548618">
      <w:bodyDiv w:val="1"/>
      <w:marLeft w:val="0"/>
      <w:marRight w:val="0"/>
      <w:marTop w:val="3"/>
      <w:marBottom w:val="3"/>
      <w:divBdr>
        <w:top w:val="none" w:sz="0" w:space="0" w:color="auto"/>
        <w:left w:val="none" w:sz="0" w:space="0" w:color="auto"/>
        <w:bottom w:val="none" w:sz="0" w:space="0" w:color="auto"/>
        <w:right w:val="none" w:sz="0" w:space="0" w:color="auto"/>
      </w:divBdr>
    </w:div>
    <w:div w:id="1426540147">
      <w:bodyDiv w:val="1"/>
      <w:marLeft w:val="0"/>
      <w:marRight w:val="0"/>
      <w:marTop w:val="0"/>
      <w:marBottom w:val="0"/>
      <w:divBdr>
        <w:top w:val="none" w:sz="0" w:space="0" w:color="auto"/>
        <w:left w:val="none" w:sz="0" w:space="0" w:color="auto"/>
        <w:bottom w:val="none" w:sz="0" w:space="0" w:color="auto"/>
        <w:right w:val="none" w:sz="0" w:space="0" w:color="auto"/>
      </w:divBdr>
    </w:div>
    <w:div w:id="1443723491">
      <w:bodyDiv w:val="1"/>
      <w:marLeft w:val="0"/>
      <w:marRight w:val="0"/>
      <w:marTop w:val="0"/>
      <w:marBottom w:val="0"/>
      <w:divBdr>
        <w:top w:val="none" w:sz="0" w:space="0" w:color="auto"/>
        <w:left w:val="none" w:sz="0" w:space="0" w:color="auto"/>
        <w:bottom w:val="none" w:sz="0" w:space="0" w:color="auto"/>
        <w:right w:val="none" w:sz="0" w:space="0" w:color="auto"/>
      </w:divBdr>
      <w:divsChild>
        <w:div w:id="1566183477">
          <w:marLeft w:val="0"/>
          <w:marRight w:val="0"/>
          <w:marTop w:val="0"/>
          <w:marBottom w:val="0"/>
          <w:divBdr>
            <w:top w:val="none" w:sz="0" w:space="0" w:color="auto"/>
            <w:left w:val="none" w:sz="0" w:space="0" w:color="auto"/>
            <w:bottom w:val="none" w:sz="0" w:space="0" w:color="auto"/>
            <w:right w:val="none" w:sz="0" w:space="0" w:color="auto"/>
          </w:divBdr>
          <w:divsChild>
            <w:div w:id="711072225">
              <w:marLeft w:val="0"/>
              <w:marRight w:val="0"/>
              <w:marTop w:val="0"/>
              <w:marBottom w:val="0"/>
              <w:divBdr>
                <w:top w:val="none" w:sz="0" w:space="0" w:color="auto"/>
                <w:left w:val="none" w:sz="0" w:space="0" w:color="auto"/>
                <w:bottom w:val="none" w:sz="0" w:space="0" w:color="auto"/>
                <w:right w:val="none" w:sz="0" w:space="0" w:color="auto"/>
              </w:divBdr>
              <w:divsChild>
                <w:div w:id="1967858138">
                  <w:marLeft w:val="0"/>
                  <w:marRight w:val="0"/>
                  <w:marTop w:val="0"/>
                  <w:marBottom w:val="0"/>
                  <w:divBdr>
                    <w:top w:val="none" w:sz="0" w:space="0" w:color="auto"/>
                    <w:left w:val="none" w:sz="0" w:space="0" w:color="auto"/>
                    <w:bottom w:val="none" w:sz="0" w:space="0" w:color="auto"/>
                    <w:right w:val="none" w:sz="0" w:space="0" w:color="auto"/>
                  </w:divBdr>
                  <w:divsChild>
                    <w:div w:id="1324360539">
                      <w:marLeft w:val="0"/>
                      <w:marRight w:val="0"/>
                      <w:marTop w:val="0"/>
                      <w:marBottom w:val="0"/>
                      <w:divBdr>
                        <w:top w:val="none" w:sz="0" w:space="0" w:color="auto"/>
                        <w:left w:val="none" w:sz="0" w:space="0" w:color="auto"/>
                        <w:bottom w:val="none" w:sz="0" w:space="0" w:color="auto"/>
                        <w:right w:val="none" w:sz="0" w:space="0" w:color="auto"/>
                      </w:divBdr>
                      <w:divsChild>
                        <w:div w:id="703486204">
                          <w:marLeft w:val="0"/>
                          <w:marRight w:val="0"/>
                          <w:marTop w:val="0"/>
                          <w:marBottom w:val="0"/>
                          <w:divBdr>
                            <w:top w:val="none" w:sz="0" w:space="0" w:color="auto"/>
                            <w:left w:val="none" w:sz="0" w:space="0" w:color="auto"/>
                            <w:bottom w:val="none" w:sz="0" w:space="0" w:color="auto"/>
                            <w:right w:val="none" w:sz="0" w:space="0" w:color="auto"/>
                          </w:divBdr>
                          <w:divsChild>
                            <w:div w:id="1379015459">
                              <w:marLeft w:val="0"/>
                              <w:marRight w:val="0"/>
                              <w:marTop w:val="0"/>
                              <w:marBottom w:val="0"/>
                              <w:divBdr>
                                <w:top w:val="none" w:sz="0" w:space="0" w:color="auto"/>
                                <w:left w:val="none" w:sz="0" w:space="0" w:color="auto"/>
                                <w:bottom w:val="none" w:sz="0" w:space="0" w:color="auto"/>
                                <w:right w:val="none" w:sz="0" w:space="0" w:color="auto"/>
                              </w:divBdr>
                              <w:divsChild>
                                <w:div w:id="1675763579">
                                  <w:marLeft w:val="0"/>
                                  <w:marRight w:val="0"/>
                                  <w:marTop w:val="0"/>
                                  <w:marBottom w:val="0"/>
                                  <w:divBdr>
                                    <w:top w:val="none" w:sz="0" w:space="0" w:color="auto"/>
                                    <w:left w:val="none" w:sz="0" w:space="0" w:color="auto"/>
                                    <w:bottom w:val="none" w:sz="0" w:space="0" w:color="auto"/>
                                    <w:right w:val="none" w:sz="0" w:space="0" w:color="auto"/>
                                  </w:divBdr>
                                  <w:divsChild>
                                    <w:div w:id="683172470">
                                      <w:marLeft w:val="0"/>
                                      <w:marRight w:val="0"/>
                                      <w:marTop w:val="0"/>
                                      <w:marBottom w:val="0"/>
                                      <w:divBdr>
                                        <w:top w:val="none" w:sz="0" w:space="0" w:color="auto"/>
                                        <w:left w:val="none" w:sz="0" w:space="0" w:color="auto"/>
                                        <w:bottom w:val="none" w:sz="0" w:space="0" w:color="auto"/>
                                        <w:right w:val="none" w:sz="0" w:space="0" w:color="auto"/>
                                      </w:divBdr>
                                      <w:divsChild>
                                        <w:div w:id="1198816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6384749">
      <w:bodyDiv w:val="1"/>
      <w:marLeft w:val="0"/>
      <w:marRight w:val="0"/>
      <w:marTop w:val="0"/>
      <w:marBottom w:val="0"/>
      <w:divBdr>
        <w:top w:val="none" w:sz="0" w:space="0" w:color="auto"/>
        <w:left w:val="none" w:sz="0" w:space="0" w:color="auto"/>
        <w:bottom w:val="none" w:sz="0" w:space="0" w:color="auto"/>
        <w:right w:val="none" w:sz="0" w:space="0" w:color="auto"/>
      </w:divBdr>
    </w:div>
    <w:div w:id="1537422110">
      <w:bodyDiv w:val="1"/>
      <w:marLeft w:val="0"/>
      <w:marRight w:val="0"/>
      <w:marTop w:val="0"/>
      <w:marBottom w:val="0"/>
      <w:divBdr>
        <w:top w:val="none" w:sz="0" w:space="0" w:color="auto"/>
        <w:left w:val="none" w:sz="0" w:space="0" w:color="auto"/>
        <w:bottom w:val="none" w:sz="0" w:space="0" w:color="auto"/>
        <w:right w:val="none" w:sz="0" w:space="0" w:color="auto"/>
      </w:divBdr>
    </w:div>
    <w:div w:id="1543710579">
      <w:bodyDiv w:val="1"/>
      <w:marLeft w:val="0"/>
      <w:marRight w:val="0"/>
      <w:marTop w:val="0"/>
      <w:marBottom w:val="0"/>
      <w:divBdr>
        <w:top w:val="none" w:sz="0" w:space="0" w:color="auto"/>
        <w:left w:val="none" w:sz="0" w:space="0" w:color="auto"/>
        <w:bottom w:val="none" w:sz="0" w:space="0" w:color="auto"/>
        <w:right w:val="none" w:sz="0" w:space="0" w:color="auto"/>
      </w:divBdr>
      <w:divsChild>
        <w:div w:id="1024210189">
          <w:marLeft w:val="0"/>
          <w:marRight w:val="0"/>
          <w:marTop w:val="150"/>
          <w:marBottom w:val="150"/>
          <w:divBdr>
            <w:top w:val="none" w:sz="0" w:space="0" w:color="auto"/>
            <w:left w:val="none" w:sz="0" w:space="0" w:color="auto"/>
            <w:bottom w:val="none" w:sz="0" w:space="0" w:color="auto"/>
            <w:right w:val="none" w:sz="0" w:space="0" w:color="auto"/>
          </w:divBdr>
          <w:divsChild>
            <w:div w:id="814953387">
              <w:marLeft w:val="0"/>
              <w:marRight w:val="0"/>
              <w:marTop w:val="0"/>
              <w:marBottom w:val="0"/>
              <w:divBdr>
                <w:top w:val="none" w:sz="0" w:space="0" w:color="auto"/>
                <w:left w:val="none" w:sz="0" w:space="0" w:color="auto"/>
                <w:bottom w:val="none" w:sz="0" w:space="0" w:color="auto"/>
                <w:right w:val="none" w:sz="0" w:space="0" w:color="auto"/>
              </w:divBdr>
              <w:divsChild>
                <w:div w:id="865873844">
                  <w:marLeft w:val="0"/>
                  <w:marRight w:val="0"/>
                  <w:marTop w:val="0"/>
                  <w:marBottom w:val="0"/>
                  <w:divBdr>
                    <w:top w:val="none" w:sz="0" w:space="0" w:color="auto"/>
                    <w:left w:val="none" w:sz="0" w:space="0" w:color="auto"/>
                    <w:bottom w:val="none" w:sz="0" w:space="0" w:color="auto"/>
                    <w:right w:val="none" w:sz="0" w:space="0" w:color="auto"/>
                  </w:divBdr>
                  <w:divsChild>
                    <w:div w:id="1085566705">
                      <w:marLeft w:val="0"/>
                      <w:marRight w:val="-14400"/>
                      <w:marTop w:val="970"/>
                      <w:marBottom w:val="0"/>
                      <w:divBdr>
                        <w:top w:val="none" w:sz="0" w:space="0" w:color="auto"/>
                        <w:left w:val="none" w:sz="0" w:space="0" w:color="auto"/>
                        <w:bottom w:val="none" w:sz="0" w:space="0" w:color="auto"/>
                        <w:right w:val="none" w:sz="0" w:space="0" w:color="auto"/>
                      </w:divBdr>
                      <w:divsChild>
                        <w:div w:id="21564118">
                          <w:marLeft w:val="0"/>
                          <w:marRight w:val="0"/>
                          <w:marTop w:val="0"/>
                          <w:marBottom w:val="0"/>
                          <w:divBdr>
                            <w:top w:val="none" w:sz="0" w:space="0" w:color="auto"/>
                            <w:left w:val="none" w:sz="0" w:space="0" w:color="auto"/>
                            <w:bottom w:val="none" w:sz="0" w:space="0" w:color="auto"/>
                            <w:right w:val="none" w:sz="0" w:space="0" w:color="auto"/>
                          </w:divBdr>
                          <w:divsChild>
                            <w:div w:id="248514293">
                              <w:marLeft w:val="0"/>
                              <w:marRight w:val="0"/>
                              <w:marTop w:val="0"/>
                              <w:marBottom w:val="0"/>
                              <w:divBdr>
                                <w:top w:val="none" w:sz="0" w:space="0" w:color="auto"/>
                                <w:left w:val="none" w:sz="0" w:space="0" w:color="auto"/>
                                <w:bottom w:val="none" w:sz="0" w:space="0" w:color="auto"/>
                                <w:right w:val="none" w:sz="0" w:space="0" w:color="auto"/>
                              </w:divBdr>
                              <w:divsChild>
                                <w:div w:id="1809517005">
                                  <w:marLeft w:val="0"/>
                                  <w:marRight w:val="0"/>
                                  <w:marTop w:val="0"/>
                                  <w:marBottom w:val="0"/>
                                  <w:divBdr>
                                    <w:top w:val="none" w:sz="0" w:space="0" w:color="auto"/>
                                    <w:left w:val="none" w:sz="0" w:space="0" w:color="auto"/>
                                    <w:bottom w:val="none" w:sz="0" w:space="0" w:color="auto"/>
                                    <w:right w:val="none" w:sz="0" w:space="0" w:color="auto"/>
                                  </w:divBdr>
                                  <w:divsChild>
                                    <w:div w:id="1835027748">
                                      <w:marLeft w:val="0"/>
                                      <w:marRight w:val="0"/>
                                      <w:marTop w:val="0"/>
                                      <w:marBottom w:val="0"/>
                                      <w:divBdr>
                                        <w:top w:val="none" w:sz="0" w:space="0" w:color="auto"/>
                                        <w:left w:val="none" w:sz="0" w:space="0" w:color="auto"/>
                                        <w:bottom w:val="none" w:sz="0" w:space="0" w:color="auto"/>
                                        <w:right w:val="none" w:sz="0" w:space="0" w:color="auto"/>
                                      </w:divBdr>
                                      <w:divsChild>
                                        <w:div w:id="418869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4554997">
      <w:bodyDiv w:val="1"/>
      <w:marLeft w:val="0"/>
      <w:marRight w:val="0"/>
      <w:marTop w:val="0"/>
      <w:marBottom w:val="0"/>
      <w:divBdr>
        <w:top w:val="none" w:sz="0" w:space="0" w:color="auto"/>
        <w:left w:val="none" w:sz="0" w:space="0" w:color="auto"/>
        <w:bottom w:val="none" w:sz="0" w:space="0" w:color="auto"/>
        <w:right w:val="none" w:sz="0" w:space="0" w:color="auto"/>
      </w:divBdr>
      <w:divsChild>
        <w:div w:id="1018117885">
          <w:marLeft w:val="634"/>
          <w:marRight w:val="0"/>
          <w:marTop w:val="640"/>
          <w:marBottom w:val="0"/>
          <w:divBdr>
            <w:top w:val="none" w:sz="0" w:space="0" w:color="auto"/>
            <w:left w:val="none" w:sz="0" w:space="0" w:color="auto"/>
            <w:bottom w:val="none" w:sz="0" w:space="0" w:color="auto"/>
            <w:right w:val="none" w:sz="0" w:space="0" w:color="auto"/>
          </w:divBdr>
        </w:div>
        <w:div w:id="1624460172">
          <w:marLeft w:val="634"/>
          <w:marRight w:val="0"/>
          <w:marTop w:val="640"/>
          <w:marBottom w:val="0"/>
          <w:divBdr>
            <w:top w:val="none" w:sz="0" w:space="0" w:color="auto"/>
            <w:left w:val="none" w:sz="0" w:space="0" w:color="auto"/>
            <w:bottom w:val="none" w:sz="0" w:space="0" w:color="auto"/>
            <w:right w:val="none" w:sz="0" w:space="0" w:color="auto"/>
          </w:divBdr>
        </w:div>
        <w:div w:id="1009480611">
          <w:marLeft w:val="634"/>
          <w:marRight w:val="0"/>
          <w:marTop w:val="640"/>
          <w:marBottom w:val="0"/>
          <w:divBdr>
            <w:top w:val="none" w:sz="0" w:space="0" w:color="auto"/>
            <w:left w:val="none" w:sz="0" w:space="0" w:color="auto"/>
            <w:bottom w:val="none" w:sz="0" w:space="0" w:color="auto"/>
            <w:right w:val="none" w:sz="0" w:space="0" w:color="auto"/>
          </w:divBdr>
        </w:div>
        <w:div w:id="1955555389">
          <w:marLeft w:val="634"/>
          <w:marRight w:val="0"/>
          <w:marTop w:val="640"/>
          <w:marBottom w:val="0"/>
          <w:divBdr>
            <w:top w:val="none" w:sz="0" w:space="0" w:color="auto"/>
            <w:left w:val="none" w:sz="0" w:space="0" w:color="auto"/>
            <w:bottom w:val="none" w:sz="0" w:space="0" w:color="auto"/>
            <w:right w:val="none" w:sz="0" w:space="0" w:color="auto"/>
          </w:divBdr>
        </w:div>
        <w:div w:id="688265280">
          <w:marLeft w:val="634"/>
          <w:marRight w:val="0"/>
          <w:marTop w:val="640"/>
          <w:marBottom w:val="0"/>
          <w:divBdr>
            <w:top w:val="none" w:sz="0" w:space="0" w:color="auto"/>
            <w:left w:val="none" w:sz="0" w:space="0" w:color="auto"/>
            <w:bottom w:val="none" w:sz="0" w:space="0" w:color="auto"/>
            <w:right w:val="none" w:sz="0" w:space="0" w:color="auto"/>
          </w:divBdr>
        </w:div>
      </w:divsChild>
    </w:div>
    <w:div w:id="1544828829">
      <w:bodyDiv w:val="1"/>
      <w:marLeft w:val="0"/>
      <w:marRight w:val="0"/>
      <w:marTop w:val="0"/>
      <w:marBottom w:val="0"/>
      <w:divBdr>
        <w:top w:val="none" w:sz="0" w:space="0" w:color="auto"/>
        <w:left w:val="none" w:sz="0" w:space="0" w:color="auto"/>
        <w:bottom w:val="none" w:sz="0" w:space="0" w:color="auto"/>
        <w:right w:val="none" w:sz="0" w:space="0" w:color="auto"/>
      </w:divBdr>
      <w:divsChild>
        <w:div w:id="1633486980">
          <w:marLeft w:val="634"/>
          <w:marRight w:val="0"/>
          <w:marTop w:val="640"/>
          <w:marBottom w:val="0"/>
          <w:divBdr>
            <w:top w:val="none" w:sz="0" w:space="0" w:color="auto"/>
            <w:left w:val="none" w:sz="0" w:space="0" w:color="auto"/>
            <w:bottom w:val="none" w:sz="0" w:space="0" w:color="auto"/>
            <w:right w:val="none" w:sz="0" w:space="0" w:color="auto"/>
          </w:divBdr>
        </w:div>
        <w:div w:id="1223565000">
          <w:marLeft w:val="634"/>
          <w:marRight w:val="0"/>
          <w:marTop w:val="640"/>
          <w:marBottom w:val="0"/>
          <w:divBdr>
            <w:top w:val="none" w:sz="0" w:space="0" w:color="auto"/>
            <w:left w:val="none" w:sz="0" w:space="0" w:color="auto"/>
            <w:bottom w:val="none" w:sz="0" w:space="0" w:color="auto"/>
            <w:right w:val="none" w:sz="0" w:space="0" w:color="auto"/>
          </w:divBdr>
        </w:div>
        <w:div w:id="2038387663">
          <w:marLeft w:val="634"/>
          <w:marRight w:val="0"/>
          <w:marTop w:val="640"/>
          <w:marBottom w:val="0"/>
          <w:divBdr>
            <w:top w:val="none" w:sz="0" w:space="0" w:color="auto"/>
            <w:left w:val="none" w:sz="0" w:space="0" w:color="auto"/>
            <w:bottom w:val="none" w:sz="0" w:space="0" w:color="auto"/>
            <w:right w:val="none" w:sz="0" w:space="0" w:color="auto"/>
          </w:divBdr>
        </w:div>
        <w:div w:id="1956910772">
          <w:marLeft w:val="634"/>
          <w:marRight w:val="0"/>
          <w:marTop w:val="640"/>
          <w:marBottom w:val="0"/>
          <w:divBdr>
            <w:top w:val="none" w:sz="0" w:space="0" w:color="auto"/>
            <w:left w:val="none" w:sz="0" w:space="0" w:color="auto"/>
            <w:bottom w:val="none" w:sz="0" w:space="0" w:color="auto"/>
            <w:right w:val="none" w:sz="0" w:space="0" w:color="auto"/>
          </w:divBdr>
        </w:div>
        <w:div w:id="495807595">
          <w:marLeft w:val="634"/>
          <w:marRight w:val="0"/>
          <w:marTop w:val="640"/>
          <w:marBottom w:val="0"/>
          <w:divBdr>
            <w:top w:val="none" w:sz="0" w:space="0" w:color="auto"/>
            <w:left w:val="none" w:sz="0" w:space="0" w:color="auto"/>
            <w:bottom w:val="none" w:sz="0" w:space="0" w:color="auto"/>
            <w:right w:val="none" w:sz="0" w:space="0" w:color="auto"/>
          </w:divBdr>
        </w:div>
        <w:div w:id="2035227553">
          <w:marLeft w:val="634"/>
          <w:marRight w:val="0"/>
          <w:marTop w:val="640"/>
          <w:marBottom w:val="0"/>
          <w:divBdr>
            <w:top w:val="none" w:sz="0" w:space="0" w:color="auto"/>
            <w:left w:val="none" w:sz="0" w:space="0" w:color="auto"/>
            <w:bottom w:val="none" w:sz="0" w:space="0" w:color="auto"/>
            <w:right w:val="none" w:sz="0" w:space="0" w:color="auto"/>
          </w:divBdr>
        </w:div>
        <w:div w:id="2112626279">
          <w:marLeft w:val="634"/>
          <w:marRight w:val="0"/>
          <w:marTop w:val="640"/>
          <w:marBottom w:val="0"/>
          <w:divBdr>
            <w:top w:val="none" w:sz="0" w:space="0" w:color="auto"/>
            <w:left w:val="none" w:sz="0" w:space="0" w:color="auto"/>
            <w:bottom w:val="none" w:sz="0" w:space="0" w:color="auto"/>
            <w:right w:val="none" w:sz="0" w:space="0" w:color="auto"/>
          </w:divBdr>
        </w:div>
      </w:divsChild>
    </w:div>
    <w:div w:id="1558735718">
      <w:bodyDiv w:val="1"/>
      <w:marLeft w:val="0"/>
      <w:marRight w:val="0"/>
      <w:marTop w:val="0"/>
      <w:marBottom w:val="0"/>
      <w:divBdr>
        <w:top w:val="none" w:sz="0" w:space="0" w:color="auto"/>
        <w:left w:val="none" w:sz="0" w:space="0" w:color="auto"/>
        <w:bottom w:val="none" w:sz="0" w:space="0" w:color="auto"/>
        <w:right w:val="none" w:sz="0" w:space="0" w:color="auto"/>
      </w:divBdr>
      <w:divsChild>
        <w:div w:id="1482428770">
          <w:marLeft w:val="634"/>
          <w:marRight w:val="0"/>
          <w:marTop w:val="640"/>
          <w:marBottom w:val="0"/>
          <w:divBdr>
            <w:top w:val="none" w:sz="0" w:space="0" w:color="auto"/>
            <w:left w:val="none" w:sz="0" w:space="0" w:color="auto"/>
            <w:bottom w:val="none" w:sz="0" w:space="0" w:color="auto"/>
            <w:right w:val="none" w:sz="0" w:space="0" w:color="auto"/>
          </w:divBdr>
        </w:div>
        <w:div w:id="962468027">
          <w:marLeft w:val="634"/>
          <w:marRight w:val="0"/>
          <w:marTop w:val="640"/>
          <w:marBottom w:val="0"/>
          <w:divBdr>
            <w:top w:val="none" w:sz="0" w:space="0" w:color="auto"/>
            <w:left w:val="none" w:sz="0" w:space="0" w:color="auto"/>
            <w:bottom w:val="none" w:sz="0" w:space="0" w:color="auto"/>
            <w:right w:val="none" w:sz="0" w:space="0" w:color="auto"/>
          </w:divBdr>
        </w:div>
      </w:divsChild>
    </w:div>
    <w:div w:id="1563520414">
      <w:bodyDiv w:val="1"/>
      <w:marLeft w:val="0"/>
      <w:marRight w:val="0"/>
      <w:marTop w:val="0"/>
      <w:marBottom w:val="0"/>
      <w:divBdr>
        <w:top w:val="none" w:sz="0" w:space="0" w:color="auto"/>
        <w:left w:val="none" w:sz="0" w:space="0" w:color="auto"/>
        <w:bottom w:val="none" w:sz="0" w:space="0" w:color="auto"/>
        <w:right w:val="none" w:sz="0" w:space="0" w:color="auto"/>
      </w:divBdr>
      <w:divsChild>
        <w:div w:id="349570034">
          <w:marLeft w:val="0"/>
          <w:marRight w:val="0"/>
          <w:marTop w:val="0"/>
          <w:marBottom w:val="0"/>
          <w:divBdr>
            <w:top w:val="none" w:sz="0" w:space="0" w:color="auto"/>
            <w:left w:val="none" w:sz="0" w:space="0" w:color="auto"/>
            <w:bottom w:val="none" w:sz="0" w:space="0" w:color="auto"/>
            <w:right w:val="none" w:sz="0" w:space="0" w:color="auto"/>
          </w:divBdr>
        </w:div>
      </w:divsChild>
    </w:div>
    <w:div w:id="1596815692">
      <w:bodyDiv w:val="1"/>
      <w:marLeft w:val="0"/>
      <w:marRight w:val="0"/>
      <w:marTop w:val="0"/>
      <w:marBottom w:val="0"/>
      <w:divBdr>
        <w:top w:val="none" w:sz="0" w:space="0" w:color="auto"/>
        <w:left w:val="none" w:sz="0" w:space="0" w:color="auto"/>
        <w:bottom w:val="none" w:sz="0" w:space="0" w:color="auto"/>
        <w:right w:val="none" w:sz="0" w:space="0" w:color="auto"/>
      </w:divBdr>
      <w:divsChild>
        <w:div w:id="1146510175">
          <w:marLeft w:val="0"/>
          <w:marRight w:val="0"/>
          <w:marTop w:val="300"/>
          <w:marBottom w:val="300"/>
          <w:divBdr>
            <w:top w:val="none" w:sz="0" w:space="0" w:color="auto"/>
            <w:left w:val="none" w:sz="0" w:space="0" w:color="auto"/>
            <w:bottom w:val="none" w:sz="0" w:space="0" w:color="auto"/>
            <w:right w:val="none" w:sz="0" w:space="0" w:color="auto"/>
          </w:divBdr>
          <w:divsChild>
            <w:div w:id="1037000225">
              <w:marLeft w:val="0"/>
              <w:marRight w:val="0"/>
              <w:marTop w:val="0"/>
              <w:marBottom w:val="0"/>
              <w:divBdr>
                <w:top w:val="none" w:sz="0" w:space="0" w:color="auto"/>
                <w:left w:val="none" w:sz="0" w:space="0" w:color="auto"/>
                <w:bottom w:val="none" w:sz="0" w:space="0" w:color="auto"/>
                <w:right w:val="none" w:sz="0" w:space="0" w:color="auto"/>
              </w:divBdr>
              <w:divsChild>
                <w:div w:id="2139488284">
                  <w:marLeft w:val="0"/>
                  <w:marRight w:val="0"/>
                  <w:marTop w:val="0"/>
                  <w:marBottom w:val="0"/>
                  <w:divBdr>
                    <w:top w:val="none" w:sz="0" w:space="0" w:color="auto"/>
                    <w:left w:val="none" w:sz="0" w:space="0" w:color="auto"/>
                    <w:bottom w:val="none" w:sz="0" w:space="0" w:color="auto"/>
                    <w:right w:val="none" w:sz="0" w:space="0" w:color="auto"/>
                  </w:divBdr>
                  <w:divsChild>
                    <w:div w:id="2088460611">
                      <w:marLeft w:val="0"/>
                      <w:marRight w:val="0"/>
                      <w:marTop w:val="0"/>
                      <w:marBottom w:val="0"/>
                      <w:divBdr>
                        <w:top w:val="none" w:sz="0" w:space="0" w:color="auto"/>
                        <w:left w:val="none" w:sz="0" w:space="0" w:color="auto"/>
                        <w:bottom w:val="none" w:sz="0" w:space="0" w:color="auto"/>
                        <w:right w:val="none" w:sz="0" w:space="0" w:color="auto"/>
                      </w:divBdr>
                      <w:divsChild>
                        <w:div w:id="398291459">
                          <w:marLeft w:val="0"/>
                          <w:marRight w:val="0"/>
                          <w:marTop w:val="0"/>
                          <w:marBottom w:val="0"/>
                          <w:divBdr>
                            <w:top w:val="none" w:sz="0" w:space="0" w:color="auto"/>
                            <w:left w:val="none" w:sz="0" w:space="0" w:color="auto"/>
                            <w:bottom w:val="none" w:sz="0" w:space="0" w:color="auto"/>
                            <w:right w:val="none" w:sz="0" w:space="0" w:color="auto"/>
                          </w:divBdr>
                          <w:divsChild>
                            <w:div w:id="51750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6428055">
      <w:bodyDiv w:val="1"/>
      <w:marLeft w:val="0"/>
      <w:marRight w:val="0"/>
      <w:marTop w:val="0"/>
      <w:marBottom w:val="0"/>
      <w:divBdr>
        <w:top w:val="none" w:sz="0" w:space="0" w:color="auto"/>
        <w:left w:val="none" w:sz="0" w:space="0" w:color="auto"/>
        <w:bottom w:val="none" w:sz="0" w:space="0" w:color="auto"/>
        <w:right w:val="none" w:sz="0" w:space="0" w:color="auto"/>
      </w:divBdr>
    </w:div>
    <w:div w:id="1686904935">
      <w:bodyDiv w:val="1"/>
      <w:marLeft w:val="0"/>
      <w:marRight w:val="0"/>
      <w:marTop w:val="0"/>
      <w:marBottom w:val="0"/>
      <w:divBdr>
        <w:top w:val="none" w:sz="0" w:space="0" w:color="auto"/>
        <w:left w:val="none" w:sz="0" w:space="0" w:color="auto"/>
        <w:bottom w:val="none" w:sz="0" w:space="0" w:color="auto"/>
        <w:right w:val="none" w:sz="0" w:space="0" w:color="auto"/>
      </w:divBdr>
      <w:divsChild>
        <w:div w:id="627470111">
          <w:marLeft w:val="0"/>
          <w:marRight w:val="0"/>
          <w:marTop w:val="0"/>
          <w:marBottom w:val="0"/>
          <w:divBdr>
            <w:top w:val="none" w:sz="0" w:space="0" w:color="auto"/>
            <w:left w:val="none" w:sz="0" w:space="0" w:color="auto"/>
            <w:bottom w:val="none" w:sz="0" w:space="0" w:color="auto"/>
            <w:right w:val="none" w:sz="0" w:space="0" w:color="auto"/>
          </w:divBdr>
          <w:divsChild>
            <w:div w:id="103897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977605">
      <w:bodyDiv w:val="1"/>
      <w:marLeft w:val="0"/>
      <w:marRight w:val="0"/>
      <w:marTop w:val="3"/>
      <w:marBottom w:val="3"/>
      <w:divBdr>
        <w:top w:val="none" w:sz="0" w:space="0" w:color="auto"/>
        <w:left w:val="none" w:sz="0" w:space="0" w:color="auto"/>
        <w:bottom w:val="none" w:sz="0" w:space="0" w:color="auto"/>
        <w:right w:val="none" w:sz="0" w:space="0" w:color="auto"/>
      </w:divBdr>
    </w:div>
    <w:div w:id="1896701836">
      <w:bodyDiv w:val="1"/>
      <w:marLeft w:val="0"/>
      <w:marRight w:val="0"/>
      <w:marTop w:val="0"/>
      <w:marBottom w:val="0"/>
      <w:divBdr>
        <w:top w:val="none" w:sz="0" w:space="0" w:color="auto"/>
        <w:left w:val="none" w:sz="0" w:space="0" w:color="auto"/>
        <w:bottom w:val="none" w:sz="0" w:space="0" w:color="auto"/>
        <w:right w:val="none" w:sz="0" w:space="0" w:color="auto"/>
      </w:divBdr>
      <w:divsChild>
        <w:div w:id="1896350913">
          <w:marLeft w:val="634"/>
          <w:marRight w:val="0"/>
          <w:marTop w:val="640"/>
          <w:marBottom w:val="0"/>
          <w:divBdr>
            <w:top w:val="none" w:sz="0" w:space="0" w:color="auto"/>
            <w:left w:val="none" w:sz="0" w:space="0" w:color="auto"/>
            <w:bottom w:val="none" w:sz="0" w:space="0" w:color="auto"/>
            <w:right w:val="none" w:sz="0" w:space="0" w:color="auto"/>
          </w:divBdr>
        </w:div>
      </w:divsChild>
    </w:div>
    <w:div w:id="1928341854">
      <w:bodyDiv w:val="1"/>
      <w:marLeft w:val="0"/>
      <w:marRight w:val="0"/>
      <w:marTop w:val="0"/>
      <w:marBottom w:val="0"/>
      <w:divBdr>
        <w:top w:val="none" w:sz="0" w:space="0" w:color="auto"/>
        <w:left w:val="none" w:sz="0" w:space="0" w:color="auto"/>
        <w:bottom w:val="none" w:sz="0" w:space="0" w:color="auto"/>
        <w:right w:val="none" w:sz="0" w:space="0" w:color="auto"/>
      </w:divBdr>
      <w:divsChild>
        <w:div w:id="1590042889">
          <w:marLeft w:val="0"/>
          <w:marRight w:val="0"/>
          <w:marTop w:val="0"/>
          <w:marBottom w:val="0"/>
          <w:divBdr>
            <w:top w:val="none" w:sz="0" w:space="0" w:color="auto"/>
            <w:left w:val="none" w:sz="0" w:space="0" w:color="auto"/>
            <w:bottom w:val="none" w:sz="0" w:space="0" w:color="auto"/>
            <w:right w:val="none" w:sz="0" w:space="0" w:color="auto"/>
          </w:divBdr>
          <w:divsChild>
            <w:div w:id="1302535349">
              <w:marLeft w:val="0"/>
              <w:marRight w:val="0"/>
              <w:marTop w:val="0"/>
              <w:marBottom w:val="0"/>
              <w:divBdr>
                <w:top w:val="none" w:sz="0" w:space="0" w:color="auto"/>
                <w:left w:val="none" w:sz="0" w:space="0" w:color="auto"/>
                <w:bottom w:val="none" w:sz="0" w:space="0" w:color="auto"/>
                <w:right w:val="none" w:sz="0" w:space="0" w:color="auto"/>
              </w:divBdr>
              <w:divsChild>
                <w:div w:id="204871770">
                  <w:marLeft w:val="0"/>
                  <w:marRight w:val="0"/>
                  <w:marTop w:val="0"/>
                  <w:marBottom w:val="0"/>
                  <w:divBdr>
                    <w:top w:val="none" w:sz="0" w:space="0" w:color="auto"/>
                    <w:left w:val="none" w:sz="0" w:space="0" w:color="auto"/>
                    <w:bottom w:val="none" w:sz="0" w:space="0" w:color="auto"/>
                    <w:right w:val="none" w:sz="0" w:space="0" w:color="auto"/>
                  </w:divBdr>
                  <w:divsChild>
                    <w:div w:id="1260136574">
                      <w:marLeft w:val="0"/>
                      <w:marRight w:val="0"/>
                      <w:marTop w:val="0"/>
                      <w:marBottom w:val="0"/>
                      <w:divBdr>
                        <w:top w:val="none" w:sz="0" w:space="0" w:color="auto"/>
                        <w:left w:val="none" w:sz="0" w:space="0" w:color="auto"/>
                        <w:bottom w:val="none" w:sz="0" w:space="0" w:color="auto"/>
                        <w:right w:val="none" w:sz="0" w:space="0" w:color="auto"/>
                      </w:divBdr>
                      <w:divsChild>
                        <w:div w:id="1669939753">
                          <w:marLeft w:val="0"/>
                          <w:marRight w:val="0"/>
                          <w:marTop w:val="0"/>
                          <w:marBottom w:val="225"/>
                          <w:divBdr>
                            <w:top w:val="none" w:sz="0" w:space="0" w:color="auto"/>
                            <w:left w:val="none" w:sz="0" w:space="0" w:color="auto"/>
                            <w:bottom w:val="none" w:sz="0" w:space="0" w:color="auto"/>
                            <w:right w:val="none" w:sz="0" w:space="0" w:color="auto"/>
                          </w:divBdr>
                          <w:divsChild>
                            <w:div w:id="1644194125">
                              <w:marLeft w:val="0"/>
                              <w:marRight w:val="0"/>
                              <w:marTop w:val="0"/>
                              <w:marBottom w:val="0"/>
                              <w:divBdr>
                                <w:top w:val="none" w:sz="0" w:space="0" w:color="auto"/>
                                <w:left w:val="none" w:sz="0" w:space="0" w:color="auto"/>
                                <w:bottom w:val="none" w:sz="0" w:space="0" w:color="auto"/>
                                <w:right w:val="none" w:sz="0" w:space="0" w:color="auto"/>
                              </w:divBdr>
                              <w:divsChild>
                                <w:div w:id="1467813728">
                                  <w:marLeft w:val="0"/>
                                  <w:marRight w:val="0"/>
                                  <w:marTop w:val="0"/>
                                  <w:marBottom w:val="0"/>
                                  <w:divBdr>
                                    <w:top w:val="none" w:sz="0" w:space="0" w:color="auto"/>
                                    <w:left w:val="none" w:sz="0" w:space="0" w:color="auto"/>
                                    <w:bottom w:val="none" w:sz="0" w:space="0" w:color="auto"/>
                                    <w:right w:val="none" w:sz="0" w:space="0" w:color="auto"/>
                                  </w:divBdr>
                                  <w:divsChild>
                                    <w:div w:id="1367289721">
                                      <w:marLeft w:val="0"/>
                                      <w:marRight w:val="0"/>
                                      <w:marTop w:val="0"/>
                                      <w:marBottom w:val="0"/>
                                      <w:divBdr>
                                        <w:top w:val="none" w:sz="0" w:space="0" w:color="auto"/>
                                        <w:left w:val="none" w:sz="0" w:space="0" w:color="auto"/>
                                        <w:bottom w:val="none" w:sz="0" w:space="0" w:color="auto"/>
                                        <w:right w:val="none" w:sz="0" w:space="0" w:color="auto"/>
                                      </w:divBdr>
                                      <w:divsChild>
                                        <w:div w:id="476413623">
                                          <w:marLeft w:val="0"/>
                                          <w:marRight w:val="0"/>
                                          <w:marTop w:val="0"/>
                                          <w:marBottom w:val="0"/>
                                          <w:divBdr>
                                            <w:top w:val="none" w:sz="0" w:space="0" w:color="auto"/>
                                            <w:left w:val="none" w:sz="0" w:space="0" w:color="auto"/>
                                            <w:bottom w:val="none" w:sz="0" w:space="0" w:color="auto"/>
                                            <w:right w:val="none" w:sz="0" w:space="0" w:color="auto"/>
                                          </w:divBdr>
                                          <w:divsChild>
                                            <w:div w:id="206576676">
                                              <w:marLeft w:val="0"/>
                                              <w:marRight w:val="0"/>
                                              <w:marTop w:val="0"/>
                                              <w:marBottom w:val="0"/>
                                              <w:divBdr>
                                                <w:top w:val="none" w:sz="0" w:space="0" w:color="auto"/>
                                                <w:left w:val="none" w:sz="0" w:space="0" w:color="auto"/>
                                                <w:bottom w:val="none" w:sz="0" w:space="0" w:color="auto"/>
                                                <w:right w:val="none" w:sz="0" w:space="0" w:color="auto"/>
                                              </w:divBdr>
                                              <w:divsChild>
                                                <w:div w:id="705712674">
                                                  <w:blockQuote w:val="1"/>
                                                  <w:marLeft w:val="720"/>
                                                  <w:marRight w:val="720"/>
                                                  <w:marTop w:val="100"/>
                                                  <w:marBottom w:val="100"/>
                                                  <w:divBdr>
                                                    <w:top w:val="none" w:sz="0" w:space="0" w:color="auto"/>
                                                    <w:left w:val="none" w:sz="0" w:space="0" w:color="auto"/>
                                                    <w:bottom w:val="none" w:sz="0" w:space="0" w:color="auto"/>
                                                    <w:right w:val="none" w:sz="0" w:space="0" w:color="auto"/>
                                                  </w:divBdr>
                                                </w:div>
                                                <w:div w:id="250434358">
                                                  <w:blockQuote w:val="1"/>
                                                  <w:marLeft w:val="720"/>
                                                  <w:marRight w:val="720"/>
                                                  <w:marTop w:val="100"/>
                                                  <w:marBottom w:val="100"/>
                                                  <w:divBdr>
                                                    <w:top w:val="none" w:sz="0" w:space="0" w:color="auto"/>
                                                    <w:left w:val="none" w:sz="0" w:space="0" w:color="auto"/>
                                                    <w:bottom w:val="none" w:sz="0" w:space="0" w:color="auto"/>
                                                    <w:right w:val="none" w:sz="0" w:space="0" w:color="auto"/>
                                                  </w:divBdr>
                                                </w:div>
                                                <w:div w:id="1790929621">
                                                  <w:blockQuote w:val="1"/>
                                                  <w:marLeft w:val="720"/>
                                                  <w:marRight w:val="720"/>
                                                  <w:marTop w:val="100"/>
                                                  <w:marBottom w:val="100"/>
                                                  <w:divBdr>
                                                    <w:top w:val="none" w:sz="0" w:space="0" w:color="auto"/>
                                                    <w:left w:val="none" w:sz="0" w:space="0" w:color="auto"/>
                                                    <w:bottom w:val="none" w:sz="0" w:space="0" w:color="auto"/>
                                                    <w:right w:val="none" w:sz="0" w:space="0" w:color="auto"/>
                                                  </w:divBdr>
                                                </w:div>
                                                <w:div w:id="2855517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5432586">
      <w:bodyDiv w:val="1"/>
      <w:marLeft w:val="0"/>
      <w:marRight w:val="0"/>
      <w:marTop w:val="0"/>
      <w:marBottom w:val="0"/>
      <w:divBdr>
        <w:top w:val="none" w:sz="0" w:space="0" w:color="auto"/>
        <w:left w:val="none" w:sz="0" w:space="0" w:color="auto"/>
        <w:bottom w:val="none" w:sz="0" w:space="0" w:color="auto"/>
        <w:right w:val="none" w:sz="0" w:space="0" w:color="auto"/>
      </w:divBdr>
      <w:divsChild>
        <w:div w:id="1621958077">
          <w:marLeft w:val="547"/>
          <w:marRight w:val="0"/>
          <w:marTop w:val="400"/>
          <w:marBottom w:val="0"/>
          <w:divBdr>
            <w:top w:val="none" w:sz="0" w:space="0" w:color="auto"/>
            <w:left w:val="none" w:sz="0" w:space="0" w:color="auto"/>
            <w:bottom w:val="none" w:sz="0" w:space="0" w:color="auto"/>
            <w:right w:val="none" w:sz="0" w:space="0" w:color="auto"/>
          </w:divBdr>
        </w:div>
        <w:div w:id="801073515">
          <w:marLeft w:val="547"/>
          <w:marRight w:val="0"/>
          <w:marTop w:val="400"/>
          <w:marBottom w:val="0"/>
          <w:divBdr>
            <w:top w:val="none" w:sz="0" w:space="0" w:color="auto"/>
            <w:left w:val="none" w:sz="0" w:space="0" w:color="auto"/>
            <w:bottom w:val="none" w:sz="0" w:space="0" w:color="auto"/>
            <w:right w:val="none" w:sz="0" w:space="0" w:color="auto"/>
          </w:divBdr>
        </w:div>
        <w:div w:id="679699049">
          <w:marLeft w:val="547"/>
          <w:marRight w:val="0"/>
          <w:marTop w:val="400"/>
          <w:marBottom w:val="0"/>
          <w:divBdr>
            <w:top w:val="none" w:sz="0" w:space="0" w:color="auto"/>
            <w:left w:val="none" w:sz="0" w:space="0" w:color="auto"/>
            <w:bottom w:val="none" w:sz="0" w:space="0" w:color="auto"/>
            <w:right w:val="none" w:sz="0" w:space="0" w:color="auto"/>
          </w:divBdr>
        </w:div>
        <w:div w:id="376710646">
          <w:marLeft w:val="547"/>
          <w:marRight w:val="0"/>
          <w:marTop w:val="400"/>
          <w:marBottom w:val="0"/>
          <w:divBdr>
            <w:top w:val="none" w:sz="0" w:space="0" w:color="auto"/>
            <w:left w:val="none" w:sz="0" w:space="0" w:color="auto"/>
            <w:bottom w:val="none" w:sz="0" w:space="0" w:color="auto"/>
            <w:right w:val="none" w:sz="0" w:space="0" w:color="auto"/>
          </w:divBdr>
        </w:div>
        <w:div w:id="913053558">
          <w:marLeft w:val="547"/>
          <w:marRight w:val="0"/>
          <w:marTop w:val="400"/>
          <w:marBottom w:val="0"/>
          <w:divBdr>
            <w:top w:val="none" w:sz="0" w:space="0" w:color="auto"/>
            <w:left w:val="none" w:sz="0" w:space="0" w:color="auto"/>
            <w:bottom w:val="none" w:sz="0" w:space="0" w:color="auto"/>
            <w:right w:val="none" w:sz="0" w:space="0" w:color="auto"/>
          </w:divBdr>
        </w:div>
        <w:div w:id="1168861424">
          <w:marLeft w:val="547"/>
          <w:marRight w:val="0"/>
          <w:marTop w:val="400"/>
          <w:marBottom w:val="0"/>
          <w:divBdr>
            <w:top w:val="none" w:sz="0" w:space="0" w:color="auto"/>
            <w:left w:val="none" w:sz="0" w:space="0" w:color="auto"/>
            <w:bottom w:val="none" w:sz="0" w:space="0" w:color="auto"/>
            <w:right w:val="none" w:sz="0" w:space="0" w:color="auto"/>
          </w:divBdr>
        </w:div>
      </w:divsChild>
    </w:div>
    <w:div w:id="1940868024">
      <w:bodyDiv w:val="1"/>
      <w:marLeft w:val="0"/>
      <w:marRight w:val="0"/>
      <w:marTop w:val="0"/>
      <w:marBottom w:val="0"/>
      <w:divBdr>
        <w:top w:val="none" w:sz="0" w:space="0" w:color="auto"/>
        <w:left w:val="none" w:sz="0" w:space="0" w:color="auto"/>
        <w:bottom w:val="none" w:sz="0" w:space="0" w:color="auto"/>
        <w:right w:val="none" w:sz="0" w:space="0" w:color="auto"/>
      </w:divBdr>
    </w:div>
    <w:div w:id="1965424758">
      <w:bodyDiv w:val="1"/>
      <w:marLeft w:val="0"/>
      <w:marRight w:val="0"/>
      <w:marTop w:val="0"/>
      <w:marBottom w:val="0"/>
      <w:divBdr>
        <w:top w:val="none" w:sz="0" w:space="0" w:color="auto"/>
        <w:left w:val="none" w:sz="0" w:space="0" w:color="auto"/>
        <w:bottom w:val="none" w:sz="0" w:space="0" w:color="auto"/>
        <w:right w:val="none" w:sz="0" w:space="0" w:color="auto"/>
      </w:divBdr>
    </w:div>
    <w:div w:id="1970672236">
      <w:bodyDiv w:val="1"/>
      <w:marLeft w:val="0"/>
      <w:marRight w:val="0"/>
      <w:marTop w:val="3"/>
      <w:marBottom w:val="3"/>
      <w:divBdr>
        <w:top w:val="none" w:sz="0" w:space="0" w:color="auto"/>
        <w:left w:val="none" w:sz="0" w:space="0" w:color="auto"/>
        <w:bottom w:val="none" w:sz="0" w:space="0" w:color="auto"/>
        <w:right w:val="none" w:sz="0" w:space="0" w:color="auto"/>
      </w:divBdr>
      <w:divsChild>
        <w:div w:id="413284117">
          <w:marLeft w:val="0"/>
          <w:marRight w:val="0"/>
          <w:marTop w:val="0"/>
          <w:marBottom w:val="0"/>
          <w:divBdr>
            <w:top w:val="none" w:sz="0" w:space="0" w:color="auto"/>
            <w:left w:val="none" w:sz="0" w:space="0" w:color="auto"/>
            <w:bottom w:val="none" w:sz="0" w:space="0" w:color="auto"/>
            <w:right w:val="none" w:sz="0" w:space="0" w:color="auto"/>
          </w:divBdr>
        </w:div>
        <w:div w:id="1272124317">
          <w:marLeft w:val="0"/>
          <w:marRight w:val="0"/>
          <w:marTop w:val="0"/>
          <w:marBottom w:val="0"/>
          <w:divBdr>
            <w:top w:val="none" w:sz="0" w:space="0" w:color="auto"/>
            <w:left w:val="none" w:sz="0" w:space="0" w:color="auto"/>
            <w:bottom w:val="none" w:sz="0" w:space="0" w:color="auto"/>
            <w:right w:val="none" w:sz="0" w:space="0" w:color="auto"/>
          </w:divBdr>
        </w:div>
      </w:divsChild>
    </w:div>
    <w:div w:id="2074699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standalone="yes" ?><Relationships xmlns="http://schemas.openxmlformats.org/package/2006/relationships"><Relationship Id="rId1" Target="../customXml/item1.xml" Type="http://schemas.openxmlformats.org/officeDocument/2006/relationships/customXml"></Relationship><Relationship Id="rId2" Target="media/image1.gif" Type="http://schemas.openxmlformats.org/officeDocument/2006/relationships/image"></Relationship><Relationship Id="rId3" Target="media/image2.tmp" Type="http://schemas.openxmlformats.org/officeDocument/2006/relationships/image"></Relationship><Relationship Id="rId4" Target="http://www.yourdictionary.com/homonym" TargetMode="External" Type="http://schemas.openxmlformats.org/officeDocument/2006/relationships/hyperlink"></Relationship><Relationship Id="rId5" Target="media/image3.png" Type="http://schemas.openxmlformats.org/officeDocument/2006/relationships/image"></Relationship><Relationship Id="rId6" Target="diagrams/data1.xml" Type="http://schemas.openxmlformats.org/officeDocument/2006/relationships/diagramData"></Relationship><Relationship Id="rId7" Target="diagrams/layout1.xml" Type="http://schemas.openxmlformats.org/officeDocument/2006/relationships/diagramLayout"></Relationship><Relationship Id="rId8" Target="diagrams/quickStyle1.xml" Type="http://schemas.openxmlformats.org/officeDocument/2006/relationships/diagramQuickStyle"></Relationship><Relationship Id="rId9" Target="diagrams/colors1.xml" Type="http://schemas.openxmlformats.org/officeDocument/2006/relationships/diagramColors"></Relationship><Relationship Id="rId10" Target="diagrams/data2.xml" Type="http://schemas.openxmlformats.org/officeDocument/2006/relationships/diagramData"></Relationship><Relationship Id="rId11" Target="diagrams/layout2.xml" Type="http://schemas.openxmlformats.org/officeDocument/2006/relationships/diagramLayout"></Relationship><Relationship Id="rId12" Target="diagrams/quickStyle2.xml" Type="http://schemas.openxmlformats.org/officeDocument/2006/relationships/diagramQuickStyle"></Relationship><Relationship Id="rId13" Target="diagrams/colors2.xml" Type="http://schemas.openxmlformats.org/officeDocument/2006/relationships/diagramColors"></Relationship><Relationship Id="rId14" Target="media/image4.tmp" Type="http://schemas.openxmlformats.org/officeDocument/2006/relationships/image"></Relationship><Relationship Id="rId15" Target="diagrams/data3.xml" Type="http://schemas.openxmlformats.org/officeDocument/2006/relationships/diagramData"></Relationship><Relationship Id="rId16" Target="diagrams/layout3.xml" Type="http://schemas.openxmlformats.org/officeDocument/2006/relationships/diagramLayout"></Relationship><Relationship Id="rId17" Target="diagrams/quickStyle3.xml" Type="http://schemas.openxmlformats.org/officeDocument/2006/relationships/diagramQuickStyle"></Relationship><Relationship Id="rId18" Target="diagrams/colors3.xml" Type="http://schemas.openxmlformats.org/officeDocument/2006/relationships/diagramColors"></Relationship><Relationship Id="rId19" Target="diagrams/data4.xml" Type="http://schemas.openxmlformats.org/officeDocument/2006/relationships/diagramData"></Relationship><Relationship Id="rId20" Target="diagrams/layout4.xml" Type="http://schemas.openxmlformats.org/officeDocument/2006/relationships/diagramLayout"></Relationship><Relationship Id="rId21" Target="diagrams/quickStyle4.xml" Type="http://schemas.openxmlformats.org/officeDocument/2006/relationships/diagramQuickStyle"></Relationship><Relationship Id="rId22" Target="diagrams/colors4.xml" Type="http://schemas.openxmlformats.org/officeDocument/2006/relationships/diagramColors"></Relationship><Relationship Id="rId23" Target="diagrams/data5.xml" Type="http://schemas.openxmlformats.org/officeDocument/2006/relationships/diagramData"></Relationship><Relationship Id="rId24" Target="diagrams/layout5.xml" Type="http://schemas.openxmlformats.org/officeDocument/2006/relationships/diagramLayout"></Relationship><Relationship Id="rId25" Target="diagrams/quickStyle5.xml" Type="http://schemas.openxmlformats.org/officeDocument/2006/relationships/diagramQuickStyle"></Relationship><Relationship Id="rId26" Target="diagrams/colors5.xml" Type="http://schemas.openxmlformats.org/officeDocument/2006/relationships/diagramColors"></Relationship><Relationship Id="rId27" Target="media/image5.jpeg" Type="http://schemas.openxmlformats.org/officeDocument/2006/relationships/image"></Relationship><Relationship Id="rId28" Target="diagrams/data6.xml" Type="http://schemas.openxmlformats.org/officeDocument/2006/relationships/diagramData"></Relationship><Relationship Id="rId29" Target="diagrams/layout6.xml" Type="http://schemas.openxmlformats.org/officeDocument/2006/relationships/diagramLayout"></Relationship><Relationship Id="rId30" Target="diagrams/quickStyle6.xml" Type="http://schemas.openxmlformats.org/officeDocument/2006/relationships/diagramQuickStyle"></Relationship><Relationship Id="rId31" Target="diagrams/colors6.xml" Type="http://schemas.openxmlformats.org/officeDocument/2006/relationships/diagramColors"></Relationship><Relationship Id="rId32" Target="media/image6.png" Type="http://schemas.openxmlformats.org/officeDocument/2006/relationships/image"></Relationship><Relationship Id="rId33" Target="diagrams/data7.xml" Type="http://schemas.openxmlformats.org/officeDocument/2006/relationships/diagramData"></Relationship><Relationship Id="rId34" Target="diagrams/layout7.xml" Type="http://schemas.openxmlformats.org/officeDocument/2006/relationships/diagramLayout"></Relationship><Relationship Id="rId35" Target="diagrams/quickStyle7.xml" Type="http://schemas.openxmlformats.org/officeDocument/2006/relationships/diagramQuickStyle"></Relationship><Relationship Id="rId36" Target="diagrams/colors7.xml" Type="http://schemas.openxmlformats.org/officeDocument/2006/relationships/diagramColors"></Relationship><Relationship Id="rId37" Target="http://www.grammar-monster.com/lessons/verbs.htm" TargetMode="External" Type="http://schemas.openxmlformats.org/officeDocument/2006/relationships/hyperlink"></Relationship><Relationship Id="rId38" Target="http://www.grammar-monster.com/lessons/adjectives.htm" TargetMode="External" Type="http://schemas.openxmlformats.org/officeDocument/2006/relationships/hyperlink"></Relationship><Relationship Id="rId39" Target="http://www.grammar-monster.com/glossary/present_participle.htm" TargetMode="External" Type="http://schemas.openxmlformats.org/officeDocument/2006/relationships/hyperlink"></Relationship><Relationship Id="rId40" Target="http://www.grammar-monster.com/glossary/past_participles.htm" TargetMode="External" Type="http://schemas.openxmlformats.org/officeDocument/2006/relationships/hyperlink"></Relationship><Relationship Id="rId41" Target="http://www.grammar-monster.com/glossary/participle_phrases.htm" TargetMode="External" Type="http://schemas.openxmlformats.org/officeDocument/2006/relationships/hyperlink"></Relationship><Relationship Id="rId42" Target="media/image7.wmf" Type="http://schemas.openxmlformats.org/officeDocument/2006/relationships/image"></Relationship><Relationship Id="rId43" Target="activeX/activeX1.xml" Type="http://schemas.openxmlformats.org/officeDocument/2006/relationships/control"></Relationship><Relationship Id="rId44" Target="activeX/activeX2.xml" Type="http://schemas.openxmlformats.org/officeDocument/2006/relationships/control"></Relationship><Relationship Id="rId45" Target="activeX/activeX3.xml" Type="http://schemas.openxmlformats.org/officeDocument/2006/relationships/control"></Relationship><Relationship Id="rId46" Target="activeX/activeX4.xml" Type="http://schemas.openxmlformats.org/officeDocument/2006/relationships/control"></Relationship><Relationship Id="rId47" Target="activeX/activeX5.xml" Type="http://schemas.openxmlformats.org/officeDocument/2006/relationships/control"></Relationship><Relationship Id="rId48" Target="activeX/activeX6.xml" Type="http://schemas.openxmlformats.org/officeDocument/2006/relationships/control"></Relationship><Relationship Id="rId49" Target="activeX/activeX7.xml" Type="http://schemas.openxmlformats.org/officeDocument/2006/relationships/control"></Relationship><Relationship Id="rId50" Target="activeX/activeX8.xml" Type="http://schemas.openxmlformats.org/officeDocument/2006/relationships/control"></Relationship><Relationship Id="rId51" Target="activeX/activeX9.xml" Type="http://schemas.openxmlformats.org/officeDocument/2006/relationships/control"></Relationship><Relationship Id="rId52" Target="activeX/activeX10.xml" Type="http://schemas.openxmlformats.org/officeDocument/2006/relationships/control"></Relationship><Relationship Id="rId53" Target="activeX/activeX11.xml" Type="http://schemas.openxmlformats.org/officeDocument/2006/relationships/control"></Relationship><Relationship Id="rId54" Target="activeX/activeX12.xml" Type="http://schemas.openxmlformats.org/officeDocument/2006/relationships/control"></Relationship><Relationship Id="rId55" Target="activeX/activeX13.xml" Type="http://schemas.openxmlformats.org/officeDocument/2006/relationships/control"></Relationship><Relationship Id="rId56" Target="activeX/activeX14.xml" Type="http://schemas.openxmlformats.org/officeDocument/2006/relationships/control"></Relationship><Relationship Id="rId57" Target="activeX/activeX15.xml" Type="http://schemas.openxmlformats.org/officeDocument/2006/relationships/control"></Relationship><Relationship Id="rId58" Target="activeX/activeX16.xml" Type="http://schemas.openxmlformats.org/officeDocument/2006/relationships/control"></Relationship><Relationship Id="rId59" Target="activeX/activeX17.xml" Type="http://schemas.openxmlformats.org/officeDocument/2006/relationships/control"></Relationship><Relationship Id="rId60" Target="diagrams/data8.xml" Type="http://schemas.openxmlformats.org/officeDocument/2006/relationships/diagramData"></Relationship><Relationship Id="rId61" Target="diagrams/layout8.xml" Type="http://schemas.openxmlformats.org/officeDocument/2006/relationships/diagramLayout"></Relationship><Relationship Id="rId62" Target="diagrams/quickStyle8.xml" Type="http://schemas.openxmlformats.org/officeDocument/2006/relationships/diagramQuickStyle"></Relationship><Relationship Id="rId63" Target="diagrams/colors8.xml" Type="http://schemas.openxmlformats.org/officeDocument/2006/relationships/diagramColors"></Relationship><Relationship Id="rId64" Target="media/image8.wmf" Type="http://schemas.openxmlformats.org/officeDocument/2006/relationships/image"></Relationship><Relationship Id="rId65" Target="activeX/activeX18.xml" Type="http://schemas.openxmlformats.org/officeDocument/2006/relationships/control"></Relationship><Relationship Id="rId66" Target="activeX/activeX19.xml" Type="http://schemas.openxmlformats.org/officeDocument/2006/relationships/control"></Relationship><Relationship Id="rId67" Target="activeX/activeX20.xml" Type="http://schemas.openxmlformats.org/officeDocument/2006/relationships/control"></Relationship><Relationship Id="rId68" Target="media/image9.wmf" Type="http://schemas.openxmlformats.org/officeDocument/2006/relationships/image"></Relationship><Relationship Id="rId69" Target="activeX/activeX21.xml" Type="http://schemas.openxmlformats.org/officeDocument/2006/relationships/control"></Relationship><Relationship Id="rId70" Target="activeX/activeX22.xml" Type="http://schemas.openxmlformats.org/officeDocument/2006/relationships/control"></Relationship><Relationship Id="rId71" Target="activeX/activeX23.xml" Type="http://schemas.openxmlformats.org/officeDocument/2006/relationships/control"></Relationship><Relationship Id="rId72" Target="activeX/activeX24.xml" Type="http://schemas.openxmlformats.org/officeDocument/2006/relationships/control"></Relationship><Relationship Id="rId73" Target="activeX/activeX25.xml" Type="http://schemas.openxmlformats.org/officeDocument/2006/relationships/control"></Relationship><Relationship Id="rId74" Target="activeX/activeX26.xml" Type="http://schemas.openxmlformats.org/officeDocument/2006/relationships/control"></Relationship><Relationship Id="rId75" Target="activeX/activeX27.xml" Type="http://schemas.openxmlformats.org/officeDocument/2006/relationships/control"></Relationship><Relationship Id="rId76" Target="activeX/activeX28.xml" Type="http://schemas.openxmlformats.org/officeDocument/2006/relationships/control"></Relationship><Relationship Id="rId77" Target="activeX/activeX29.xml" Type="http://schemas.openxmlformats.org/officeDocument/2006/relationships/control"></Relationship><Relationship Id="rId78" Target="activeX/activeX30.xml" Type="http://schemas.openxmlformats.org/officeDocument/2006/relationships/control"></Relationship><Relationship Id="rId79" Target="diagrams/data9.xml" Type="http://schemas.openxmlformats.org/officeDocument/2006/relationships/diagramData"></Relationship><Relationship Id="rId80" Target="diagrams/layout9.xml" Type="http://schemas.openxmlformats.org/officeDocument/2006/relationships/diagramLayout"></Relationship><Relationship Id="rId81" Target="diagrams/quickStyle9.xml" Type="http://schemas.openxmlformats.org/officeDocument/2006/relationships/diagramQuickStyle"></Relationship><Relationship Id="rId82" Target="diagrams/colors9.xml" Type="http://schemas.openxmlformats.org/officeDocument/2006/relationships/diagramColors"></Relationship><Relationship Id="rId83" Target="media/image10.tmp" Type="http://schemas.openxmlformats.org/officeDocument/2006/relationships/image"></Relationship><Relationship Id="rId84" Target="diagrams/data10.xml" Type="http://schemas.openxmlformats.org/officeDocument/2006/relationships/diagramData"></Relationship><Relationship Id="rId85" Target="diagrams/layout10.xml" Type="http://schemas.openxmlformats.org/officeDocument/2006/relationships/diagramLayout"></Relationship><Relationship Id="rId86" Target="diagrams/quickStyle10.xml" Type="http://schemas.openxmlformats.org/officeDocument/2006/relationships/diagramQuickStyle"></Relationship><Relationship Id="rId87" Target="diagrams/colors10.xml" Type="http://schemas.openxmlformats.org/officeDocument/2006/relationships/diagramColors"></Relationship><Relationship Id="rId88" Target="http://www.google.co.uk/url?sa=i&amp;source=images&amp;cd=&amp;cad=rja&amp;uact=8&amp;docid=C0WVovxD1zS0kM&amp;tbnid=-U8Sm3QGlk8InM:&amp;ved=0CAgQjRw&amp;url=http://www.reddit.com/r/nrl/comments/25rj43/round_10_eels_vs_dragons_discussion_thread/&amp;ei=ume6U7jbGYqi0QXC64CoBA&amp;psig=AFQjCNECizppXSzcTAcCmRvGyGBjxd4-dQ&amp;ust=1404811578550626" TargetMode="External" Type="http://schemas.openxmlformats.org/officeDocument/2006/relationships/hyperlink"></Relationship><Relationship Id="rId89" Target="media/image11.jpeg" Type="http://schemas.openxmlformats.org/officeDocument/2006/relationships/image"></Relationship><Relationship Id="rId90" Target="header1.xml" Type="http://schemas.openxmlformats.org/officeDocument/2006/relationships/header"></Relationship><Relationship Id="rId91" Target="footer1.xml" Type="http://schemas.openxmlformats.org/officeDocument/2006/relationships/footer"></Relationship><Relationship Id="rId92" Target="footnotes.xml" Type="http://schemas.openxmlformats.org/officeDocument/2006/relationships/footnotes"></Relationship><Relationship Id="rId93" Target="endnotes.xml" Type="http://schemas.openxmlformats.org/officeDocument/2006/relationships/endnotes"></Relationship><Relationship Id="rId94" Target="settings.xml" Type="http://schemas.openxmlformats.org/officeDocument/2006/relationships/settings"></Relationship><Relationship Id="rId95" Target="numbering.xml" Type="http://schemas.openxmlformats.org/officeDocument/2006/relationships/numbering"></Relationship><Relationship Id="rId96" Target="fontTable.xml" Type="http://schemas.openxmlformats.org/officeDocument/2006/relationships/fontTable"></Relationship><Relationship Id="rId97" Target="webSettings.xml" Type="http://schemas.openxmlformats.org/officeDocument/2006/relationships/webSettings"></Relationship><Relationship Id="rId98" Target="styles.xml" Type="http://schemas.openxmlformats.org/officeDocument/2006/relationships/styles"></Relationship><Relationship Id="rId99" Target="theme/theme1.xml" Type="http://schemas.openxmlformats.org/officeDocument/2006/relationships/theme"></Relationship></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1A-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A-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1A-5CC6-11CF-8D67-00AA00BDCE1D}" ax:persistence="persistStream" r:id="rId1"/>
</file>

<file path=word/activeX/activeX15.xml><?xml version="1.0" encoding="utf-8"?>
<ax:ocx xmlns:ax="http://schemas.microsoft.com/office/2006/activeX" xmlns:r="http://schemas.openxmlformats.org/officeDocument/2006/relationships" ax:classid="{5512D11A-5CC6-11CF-8D67-00AA00BDCE1D}" ax:persistence="persistStream" r:id="rId1"/>
</file>

<file path=word/activeX/activeX16.xml><?xml version="1.0" encoding="utf-8"?>
<ax:ocx xmlns:ax="http://schemas.microsoft.com/office/2006/activeX" xmlns:r="http://schemas.openxmlformats.org/officeDocument/2006/relationships" ax:classid="{5512D11A-5CC6-11CF-8D67-00AA00BDCE1D}" ax:persistence="persistStream" r:id="rId1"/>
</file>

<file path=word/activeX/activeX17.xml><?xml version="1.0" encoding="utf-8"?>
<ax:ocx xmlns:ax="http://schemas.microsoft.com/office/2006/activeX" xmlns:r="http://schemas.openxmlformats.org/officeDocument/2006/relationships" ax:classid="{5512D11A-5CC6-11CF-8D67-00AA00BDCE1D}" ax:persistence="persistStream" r:id="rId1"/>
</file>

<file path=word/activeX/activeX18.xml><?xml version="1.0" encoding="utf-8"?>
<ax:ocx xmlns:ax="http://schemas.microsoft.com/office/2006/activeX" xmlns:r="http://schemas.openxmlformats.org/officeDocument/2006/relationships" ax:classid="{5512D11A-5CC6-11CF-8D67-00AA00BDCE1D}" ax:persistence="persistStream" r:id="rId1"/>
</file>

<file path=word/activeX/activeX19.xml><?xml version="1.0" encoding="utf-8"?>
<ax:ocx xmlns:ax="http://schemas.microsoft.com/office/2006/activeX" xmlns:r="http://schemas.openxmlformats.org/officeDocument/2006/relationships" ax:classid="{5512D11A-5CC6-11CF-8D67-00AA00BDCE1D}" ax:persistence="persistStream" r:id="rId1"/>
</file>

<file path=word/activeX/activeX20.xml><?xml version="1.0" encoding="utf-8"?>
<ax:ocx xmlns:ax="http://schemas.microsoft.com/office/2006/activeX" xmlns:r="http://schemas.openxmlformats.org/officeDocument/2006/relationships" ax:classid="{5512D11A-5CC6-11CF-8D67-00AA00BDCE1D}" ax:persistence="persistStream" r:id="rId1"/>
</file>

<file path=word/activeX/activeX21.xml><?xml version="1.0" encoding="utf-8"?>
<ax:ocx xmlns:ax="http://schemas.microsoft.com/office/2006/activeX" xmlns:r="http://schemas.openxmlformats.org/officeDocument/2006/relationships" ax:classid="{5512D11A-5CC6-11CF-8D67-00AA00BDCE1D}" ax:persistence="persistStream" r:id="rId1"/>
</file>

<file path=word/activeX/activeX22.xml><?xml version="1.0" encoding="utf-8"?>
<ax:ocx xmlns:ax="http://schemas.microsoft.com/office/2006/activeX" xmlns:r="http://schemas.openxmlformats.org/officeDocument/2006/relationships" ax:classid="{5512D11A-5CC6-11CF-8D67-00AA00BDCE1D}" ax:persistence="persistStream" r:id="rId1"/>
</file>

<file path=word/activeX/activeX23.xml><?xml version="1.0" encoding="utf-8"?>
<ax:ocx xmlns:ax="http://schemas.microsoft.com/office/2006/activeX" xmlns:r="http://schemas.openxmlformats.org/officeDocument/2006/relationships" ax:classid="{5512D11A-5CC6-11CF-8D67-00AA00BDCE1D}" ax:persistence="persistStream" r:id="rId1"/>
</file>

<file path=word/activeX/activeX24.xml><?xml version="1.0" encoding="utf-8"?>
<ax:ocx xmlns:ax="http://schemas.microsoft.com/office/2006/activeX" xmlns:r="http://schemas.openxmlformats.org/officeDocument/2006/relationships" ax:classid="{5512D11A-5CC6-11CF-8D67-00AA00BDCE1D}" ax:persistence="persistStream" r:id="rId1"/>
</file>

<file path=word/activeX/activeX25.xml><?xml version="1.0" encoding="utf-8"?>
<ax:ocx xmlns:ax="http://schemas.microsoft.com/office/2006/activeX" xmlns:r="http://schemas.openxmlformats.org/officeDocument/2006/relationships" ax:classid="{5512D11A-5CC6-11CF-8D67-00AA00BDCE1D}" ax:persistence="persistStream" r:id="rId1"/>
</file>

<file path=word/activeX/activeX26.xml><?xml version="1.0" encoding="utf-8"?>
<ax:ocx xmlns:ax="http://schemas.microsoft.com/office/2006/activeX" xmlns:r="http://schemas.openxmlformats.org/officeDocument/2006/relationships" ax:classid="{5512D11A-5CC6-11CF-8D67-00AA00BDCE1D}" ax:persistence="persistStream" r:id="rId1"/>
</file>

<file path=word/activeX/activeX27.xml><?xml version="1.0" encoding="utf-8"?>
<ax:ocx xmlns:ax="http://schemas.microsoft.com/office/2006/activeX" xmlns:r="http://schemas.openxmlformats.org/officeDocument/2006/relationships" ax:classid="{5512D11A-5CC6-11CF-8D67-00AA00BDCE1D}" ax:persistence="persistStream" r:id="rId1"/>
</file>

<file path=word/activeX/activeX28.xml><?xml version="1.0" encoding="utf-8"?>
<ax:ocx xmlns:ax="http://schemas.microsoft.com/office/2006/activeX" xmlns:r="http://schemas.openxmlformats.org/officeDocument/2006/relationships" ax:classid="{5512D11A-5CC6-11CF-8D67-00AA00BDCE1D}" ax:persistence="persistStream" r:id="rId1"/>
</file>

<file path=word/activeX/activeX29.xml><?xml version="1.0" encoding="utf-8"?>
<ax:ocx xmlns:ax="http://schemas.microsoft.com/office/2006/activeX" xmlns:r="http://schemas.openxmlformats.org/officeDocument/2006/relationships" ax:classid="{5512D11A-5CC6-11CF-8D67-00AA00BDCE1D}" ax:persistence="persistStream" r:id="rId1"/>
</file>

<file path=word/activeX/activeX30.xml><?xml version="1.0" encoding="utf-8"?>
<ax:ocx xmlns:ax="http://schemas.microsoft.com/office/2006/activeX" xmlns:r="http://schemas.openxmlformats.org/officeDocument/2006/relationships" ax:classid="{5512D11A-5CC6-11CF-8D67-00AA00BDCE1D}" ax:persistence="persistStream" r:id="rId1"/>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DA2BA159-37EB-49A0-83FC-DCEF1B4A5FE9}" type="presOf" srcId="{CA58D8F7-549D-41F5-88A8-120418E20043}" destId="{2E0EC464-1CE9-4DFF-85F0-0CEBD7BA178A}" srcOrd="0" destOrd="0" presId="urn:microsoft.com/office/officeart/2005/8/layout/process1"/>
    <dgm:cxn modelId="{23E98A0D-EA4B-4F72-924A-FD19B6CB5D1F}" type="presOf" srcId="{77D316D1-A3C3-4B8B-88AD-0C9D9D45CAA7}" destId="{6370BC59-76DE-4CE8-B488-CD7190592B06}" srcOrd="1" destOrd="0" presId="urn:microsoft.com/office/officeart/2005/8/layout/process1"/>
    <dgm:cxn modelId="{46385984-AC8E-4ACA-BF48-987F4E80ADAF}" srcId="{6CA40E50-EE8B-4CCF-928A-CCCBD9CA51BA}" destId="{66FA80E4-D6C5-4179-81A0-404A82304CBA}" srcOrd="1" destOrd="0" parTransId="{7275F3C7-C524-41D2-8668-C1655ADD81AF}" sibTransId="{CA58D8F7-549D-41F5-88A8-120418E20043}"/>
    <dgm:cxn modelId="{A5FB1A9F-0940-4F61-AA80-CB3FEC007C61}" type="presOf" srcId="{CA58D8F7-549D-41F5-88A8-120418E20043}" destId="{B90E4C17-056D-4E9D-882A-F7EEC22B719D}" srcOrd="1" destOrd="0" presId="urn:microsoft.com/office/officeart/2005/8/layout/process1"/>
    <dgm:cxn modelId="{7E421C4B-067A-4787-BF91-AF88F625346E}" type="presOf" srcId="{A3A8E5F6-3424-436E-A109-0C4524CB3475}" destId="{9B7AC932-451F-4B08-B184-14D7B39BD794}" srcOrd="1" destOrd="0" presId="urn:microsoft.com/office/officeart/2005/8/layout/process1"/>
    <dgm:cxn modelId="{8F641A73-97BC-4F93-80B1-C71A186657FA}" type="presOf" srcId="{903E14D8-EDEA-4E6A-933B-A80FC794A057}" destId="{4552D38D-0DF7-4218-B78F-A03A235B6756}" srcOrd="0"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3C1F0CDA-0604-42BF-915F-C6DB9D3A3321}" type="presOf" srcId="{79B3115B-25CC-4B26-ABE0-C28C61732D81}" destId="{CFE39CBF-5A6D-4640-BF20-0AD588293F2A}" srcOrd="1" destOrd="0" presId="urn:microsoft.com/office/officeart/2005/8/layout/process1"/>
    <dgm:cxn modelId="{0D6B3332-3D2F-43C6-B480-E87E8EF60B15}" type="presOf" srcId="{AE220F5E-2085-4101-90CD-3E97BEC279A2}" destId="{6DE8479B-5B12-492A-9727-D8E722C425B7}" srcOrd="0"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FA884DFB-138F-4F49-A7F3-604D34D03C53}" type="presOf" srcId="{66FA80E4-D6C5-4179-81A0-404A82304CBA}" destId="{D1D6BD56-4566-40E1-8650-DFEA15707E5F}" srcOrd="0" destOrd="0" presId="urn:microsoft.com/office/officeart/2005/8/layout/process1"/>
    <dgm:cxn modelId="{E03F35A7-A5DD-4446-B677-BB4F77432DC0}" type="presOf" srcId="{A3A8E5F6-3424-436E-A109-0C4524CB3475}" destId="{1F1A2FA1-9477-4392-A26F-C10EE14759EC}" srcOrd="0" destOrd="0" presId="urn:microsoft.com/office/officeart/2005/8/layout/process1"/>
    <dgm:cxn modelId="{6FA3B368-97B8-4C2E-85B3-23E97E123683}" type="presOf" srcId="{77D316D1-A3C3-4B8B-88AD-0C9D9D45CAA7}" destId="{6EFADF3D-B17B-4584-B0D4-4F505D9ABFAD}" srcOrd="0"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4C141F19-1B6C-480D-BF1B-26EB5F2A6194}" srcId="{6CA40E50-EE8B-4CCF-928A-CCCBD9CA51BA}" destId="{903E14D8-EDEA-4E6A-933B-A80FC794A057}" srcOrd="0" destOrd="0" parTransId="{9B93DFD9-8C95-40AB-8237-54C9636CB07D}" sibTransId="{79B3115B-25CC-4B26-ABE0-C28C61732D81}"/>
    <dgm:cxn modelId="{BB0A1F5E-6A06-4B44-8BF2-E1FA8156C0FF}" type="presOf" srcId="{79B3115B-25CC-4B26-ABE0-C28C61732D81}" destId="{13B9F0B7-0B7C-4EC2-9038-72D81B96048C}" srcOrd="0" destOrd="0" presId="urn:microsoft.com/office/officeart/2005/8/layout/process1"/>
    <dgm:cxn modelId="{70EA0B96-A9DB-4916-A1FB-D01816296FF4}" type="presOf" srcId="{59AC3D49-98EE-4968-A586-B81FF6E5AECC}" destId="{530715B1-B212-4314-B892-77A9CDF0BB52}" srcOrd="0" destOrd="0" presId="urn:microsoft.com/office/officeart/2005/8/layout/process1"/>
    <dgm:cxn modelId="{73582E8D-DD8A-4DA0-B3DE-0A8FC8C1D0C3}" type="presOf" srcId="{6CA40E50-EE8B-4CCF-928A-CCCBD9CA51BA}" destId="{1A05473B-C392-4FAC-AE6E-E139FE82B442}" srcOrd="0" destOrd="0" presId="urn:microsoft.com/office/officeart/2005/8/layout/process1"/>
    <dgm:cxn modelId="{8F6AAFFB-3182-41D8-ADA7-9E4EE03D4AF2}" type="presOf" srcId="{40D07C48-E159-496A-AE72-F0B4BA56D712}" destId="{AF56CEEE-6D7D-4925-A238-7E7871DF7CA8}" srcOrd="0" destOrd="0" presId="urn:microsoft.com/office/officeart/2005/8/layout/process1"/>
    <dgm:cxn modelId="{8ED5DA6C-1A15-4D8A-AA31-C4BB788B6BEB}" type="presParOf" srcId="{1A05473B-C392-4FAC-AE6E-E139FE82B442}" destId="{4552D38D-0DF7-4218-B78F-A03A235B6756}" srcOrd="0" destOrd="0" presId="urn:microsoft.com/office/officeart/2005/8/layout/process1"/>
    <dgm:cxn modelId="{1198345F-FE90-49A9-B715-2764DC7B2E6D}" type="presParOf" srcId="{1A05473B-C392-4FAC-AE6E-E139FE82B442}" destId="{13B9F0B7-0B7C-4EC2-9038-72D81B96048C}" srcOrd="1" destOrd="0" presId="urn:microsoft.com/office/officeart/2005/8/layout/process1"/>
    <dgm:cxn modelId="{0D797BC9-4F81-4EDC-909A-D7F048486CE7}" type="presParOf" srcId="{13B9F0B7-0B7C-4EC2-9038-72D81B96048C}" destId="{CFE39CBF-5A6D-4640-BF20-0AD588293F2A}" srcOrd="0" destOrd="0" presId="urn:microsoft.com/office/officeart/2005/8/layout/process1"/>
    <dgm:cxn modelId="{D4ED0A81-517B-437D-9D91-E7135AE4B0FB}" type="presParOf" srcId="{1A05473B-C392-4FAC-AE6E-E139FE82B442}" destId="{D1D6BD56-4566-40E1-8650-DFEA15707E5F}" srcOrd="2" destOrd="0" presId="urn:microsoft.com/office/officeart/2005/8/layout/process1"/>
    <dgm:cxn modelId="{B78BA739-4114-41C9-97C2-A43BB2F58F26}" type="presParOf" srcId="{1A05473B-C392-4FAC-AE6E-E139FE82B442}" destId="{2E0EC464-1CE9-4DFF-85F0-0CEBD7BA178A}" srcOrd="3" destOrd="0" presId="urn:microsoft.com/office/officeart/2005/8/layout/process1"/>
    <dgm:cxn modelId="{2B785E7E-C35E-48DA-B51A-B80054B1581E}" type="presParOf" srcId="{2E0EC464-1CE9-4DFF-85F0-0CEBD7BA178A}" destId="{B90E4C17-056D-4E9D-882A-F7EEC22B719D}" srcOrd="0" destOrd="0" presId="urn:microsoft.com/office/officeart/2005/8/layout/process1"/>
    <dgm:cxn modelId="{DAA14C40-D7B3-42D1-963F-C024B4828784}" type="presParOf" srcId="{1A05473B-C392-4FAC-AE6E-E139FE82B442}" destId="{AF56CEEE-6D7D-4925-A238-7E7871DF7CA8}" srcOrd="4" destOrd="0" presId="urn:microsoft.com/office/officeart/2005/8/layout/process1"/>
    <dgm:cxn modelId="{1426F995-5308-4992-9189-7418B7EB6A49}" type="presParOf" srcId="{1A05473B-C392-4FAC-AE6E-E139FE82B442}" destId="{1F1A2FA1-9477-4392-A26F-C10EE14759EC}" srcOrd="5" destOrd="0" presId="urn:microsoft.com/office/officeart/2005/8/layout/process1"/>
    <dgm:cxn modelId="{BB166FBF-E924-40F9-9E0A-B093A066FC54}" type="presParOf" srcId="{1F1A2FA1-9477-4392-A26F-C10EE14759EC}" destId="{9B7AC932-451F-4B08-B184-14D7B39BD794}" srcOrd="0" destOrd="0" presId="urn:microsoft.com/office/officeart/2005/8/layout/process1"/>
    <dgm:cxn modelId="{4C795C6E-A531-4B21-86C4-7E6BF4BD3EC4}" type="presParOf" srcId="{1A05473B-C392-4FAC-AE6E-E139FE82B442}" destId="{6DE8479B-5B12-492A-9727-D8E722C425B7}" srcOrd="6" destOrd="0" presId="urn:microsoft.com/office/officeart/2005/8/layout/process1"/>
    <dgm:cxn modelId="{D0220FA7-EE14-446E-B5B2-CCA364DB4B4B}" type="presParOf" srcId="{1A05473B-C392-4FAC-AE6E-E139FE82B442}" destId="{6EFADF3D-B17B-4584-B0D4-4F505D9ABFAD}" srcOrd="7" destOrd="0" presId="urn:microsoft.com/office/officeart/2005/8/layout/process1"/>
    <dgm:cxn modelId="{1DDF0E4A-6F76-4464-80BE-0AAFBF06FC48}" type="presParOf" srcId="{6EFADF3D-B17B-4584-B0D4-4F505D9ABFAD}" destId="{6370BC59-76DE-4CE8-B488-CD7190592B06}" srcOrd="0" destOrd="0" presId="urn:microsoft.com/office/officeart/2005/8/layout/process1"/>
    <dgm:cxn modelId="{464DF7C5-73DB-4A32-AD78-36DA3AC6843D}"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46385984-AC8E-4ACA-BF48-987F4E80ADAF}" srcId="{6CA40E50-EE8B-4CCF-928A-CCCBD9CA51BA}" destId="{66FA80E4-D6C5-4179-81A0-404A82304CBA}" srcOrd="1" destOrd="0" parTransId="{7275F3C7-C524-41D2-8668-C1655ADD81AF}" sibTransId="{CA58D8F7-549D-41F5-88A8-120418E20043}"/>
    <dgm:cxn modelId="{5E66BF57-42E6-4386-9D11-0BBDF8567C7C}" type="presOf" srcId="{77D316D1-A3C3-4B8B-88AD-0C9D9D45CAA7}" destId="{6370BC59-76DE-4CE8-B488-CD7190592B06}" srcOrd="1"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8662A0C2-37E5-4ABE-86F7-A35E274C3C30}" type="presOf" srcId="{903E14D8-EDEA-4E6A-933B-A80FC794A057}" destId="{4552D38D-0DF7-4218-B78F-A03A235B6756}" srcOrd="0"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986651A9-8930-42F6-8949-95E73B9E9F0E}" type="presOf" srcId="{A3A8E5F6-3424-436E-A109-0C4524CB3475}" destId="{9B7AC932-451F-4B08-B184-14D7B39BD794}" srcOrd="1" destOrd="0" presId="urn:microsoft.com/office/officeart/2005/8/layout/process1"/>
    <dgm:cxn modelId="{9A68CA78-FD3D-4CC4-A8C4-494E3EFECC08}" type="presOf" srcId="{66FA80E4-D6C5-4179-81A0-404A82304CBA}" destId="{D1D6BD56-4566-40E1-8650-DFEA15707E5F}" srcOrd="0" destOrd="0" presId="urn:microsoft.com/office/officeart/2005/8/layout/process1"/>
    <dgm:cxn modelId="{3C84A7AF-E710-4A21-B383-DBC99D4AE926}" type="presOf" srcId="{40D07C48-E159-496A-AE72-F0B4BA56D712}" destId="{AF56CEEE-6D7D-4925-A238-7E7871DF7CA8}" srcOrd="0" destOrd="0" presId="urn:microsoft.com/office/officeart/2005/8/layout/process1"/>
    <dgm:cxn modelId="{3F053F20-6417-4EC4-8AFB-4923650C22A3}" type="presOf" srcId="{79B3115B-25CC-4B26-ABE0-C28C61732D81}" destId="{13B9F0B7-0B7C-4EC2-9038-72D81B96048C}" srcOrd="0" destOrd="0" presId="urn:microsoft.com/office/officeart/2005/8/layout/process1"/>
    <dgm:cxn modelId="{F0660CE4-86D8-47EF-BFE7-4EA208EC531D}" type="presOf" srcId="{CA58D8F7-549D-41F5-88A8-120418E20043}" destId="{2E0EC464-1CE9-4DFF-85F0-0CEBD7BA178A}" srcOrd="0"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6C2AC42B-28F4-450E-BECA-ABF2730B34B6}" type="presOf" srcId="{77D316D1-A3C3-4B8B-88AD-0C9D9D45CAA7}" destId="{6EFADF3D-B17B-4584-B0D4-4F505D9ABFAD}" srcOrd="0" destOrd="0" presId="urn:microsoft.com/office/officeart/2005/8/layout/process1"/>
    <dgm:cxn modelId="{18E3B542-84EF-48B6-9F08-1E82168C520C}" type="presOf" srcId="{6CA40E50-EE8B-4CCF-928A-CCCBD9CA51BA}" destId="{1A05473B-C392-4FAC-AE6E-E139FE82B442}" srcOrd="0" destOrd="0" presId="urn:microsoft.com/office/officeart/2005/8/layout/process1"/>
    <dgm:cxn modelId="{37C94313-5DC3-43B2-94E9-EF43B0D28F6C}" type="presOf" srcId="{59AC3D49-98EE-4968-A586-B81FF6E5AECC}" destId="{530715B1-B212-4314-B892-77A9CDF0BB52}" srcOrd="0" destOrd="0" presId="urn:microsoft.com/office/officeart/2005/8/layout/process1"/>
    <dgm:cxn modelId="{B0D431B0-CBD6-47C5-AAF4-3DEF4BF2DF44}" type="presOf" srcId="{A3A8E5F6-3424-436E-A109-0C4524CB3475}" destId="{1F1A2FA1-9477-4392-A26F-C10EE14759EC}" srcOrd="0" destOrd="0" presId="urn:microsoft.com/office/officeart/2005/8/layout/process1"/>
    <dgm:cxn modelId="{1F871EE8-EA8E-4F2B-8EE0-78B116BEA81A}" type="presOf" srcId="{AE220F5E-2085-4101-90CD-3E97BEC279A2}" destId="{6DE8479B-5B12-492A-9727-D8E722C425B7}" srcOrd="0" destOrd="0" presId="urn:microsoft.com/office/officeart/2005/8/layout/process1"/>
    <dgm:cxn modelId="{B1C8E77D-D873-49CC-99CE-8481E3E31BF2}" type="presOf" srcId="{79B3115B-25CC-4B26-ABE0-C28C61732D81}" destId="{CFE39CBF-5A6D-4640-BF20-0AD588293F2A}" srcOrd="1"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401C0CF9-0230-4046-BDAA-273268577523}" type="presOf" srcId="{CA58D8F7-549D-41F5-88A8-120418E20043}" destId="{B90E4C17-056D-4E9D-882A-F7EEC22B719D}" srcOrd="1" destOrd="0" presId="urn:microsoft.com/office/officeart/2005/8/layout/process1"/>
    <dgm:cxn modelId="{2AD2F38F-F532-409E-8B9A-A9BE5F9C3599}" type="presParOf" srcId="{1A05473B-C392-4FAC-AE6E-E139FE82B442}" destId="{4552D38D-0DF7-4218-B78F-A03A235B6756}" srcOrd="0" destOrd="0" presId="urn:microsoft.com/office/officeart/2005/8/layout/process1"/>
    <dgm:cxn modelId="{8C9FCDB6-E5D5-4DF7-A893-193E39D24A17}" type="presParOf" srcId="{1A05473B-C392-4FAC-AE6E-E139FE82B442}" destId="{13B9F0B7-0B7C-4EC2-9038-72D81B96048C}" srcOrd="1" destOrd="0" presId="urn:microsoft.com/office/officeart/2005/8/layout/process1"/>
    <dgm:cxn modelId="{B4DB25E9-CA5D-4304-9952-DAF537A46263}" type="presParOf" srcId="{13B9F0B7-0B7C-4EC2-9038-72D81B96048C}" destId="{CFE39CBF-5A6D-4640-BF20-0AD588293F2A}" srcOrd="0" destOrd="0" presId="urn:microsoft.com/office/officeart/2005/8/layout/process1"/>
    <dgm:cxn modelId="{8EDD5EE8-421D-4EF5-9202-446F6939E4B3}" type="presParOf" srcId="{1A05473B-C392-4FAC-AE6E-E139FE82B442}" destId="{D1D6BD56-4566-40E1-8650-DFEA15707E5F}" srcOrd="2" destOrd="0" presId="urn:microsoft.com/office/officeart/2005/8/layout/process1"/>
    <dgm:cxn modelId="{D0468085-A050-4159-A521-9786AD6B57CD}" type="presParOf" srcId="{1A05473B-C392-4FAC-AE6E-E139FE82B442}" destId="{2E0EC464-1CE9-4DFF-85F0-0CEBD7BA178A}" srcOrd="3" destOrd="0" presId="urn:microsoft.com/office/officeart/2005/8/layout/process1"/>
    <dgm:cxn modelId="{D0A8991C-65FF-48BA-A226-F333129E9030}" type="presParOf" srcId="{2E0EC464-1CE9-4DFF-85F0-0CEBD7BA178A}" destId="{B90E4C17-056D-4E9D-882A-F7EEC22B719D}" srcOrd="0" destOrd="0" presId="urn:microsoft.com/office/officeart/2005/8/layout/process1"/>
    <dgm:cxn modelId="{A465695C-C415-4551-836B-DB97E73AD241}" type="presParOf" srcId="{1A05473B-C392-4FAC-AE6E-E139FE82B442}" destId="{AF56CEEE-6D7D-4925-A238-7E7871DF7CA8}" srcOrd="4" destOrd="0" presId="urn:microsoft.com/office/officeart/2005/8/layout/process1"/>
    <dgm:cxn modelId="{4451B617-D43C-4BD3-8317-197D287833F7}" type="presParOf" srcId="{1A05473B-C392-4FAC-AE6E-E139FE82B442}" destId="{1F1A2FA1-9477-4392-A26F-C10EE14759EC}" srcOrd="5" destOrd="0" presId="urn:microsoft.com/office/officeart/2005/8/layout/process1"/>
    <dgm:cxn modelId="{C59539EF-DE06-4259-AB78-8C7D37FC6C43}" type="presParOf" srcId="{1F1A2FA1-9477-4392-A26F-C10EE14759EC}" destId="{9B7AC932-451F-4B08-B184-14D7B39BD794}" srcOrd="0" destOrd="0" presId="urn:microsoft.com/office/officeart/2005/8/layout/process1"/>
    <dgm:cxn modelId="{AF133D21-17B7-4C7A-A3C6-419E107901F6}" type="presParOf" srcId="{1A05473B-C392-4FAC-AE6E-E139FE82B442}" destId="{6DE8479B-5B12-492A-9727-D8E722C425B7}" srcOrd="6" destOrd="0" presId="urn:microsoft.com/office/officeart/2005/8/layout/process1"/>
    <dgm:cxn modelId="{785833DE-9ACE-4090-B44B-E8F5B57B2FE6}" type="presParOf" srcId="{1A05473B-C392-4FAC-AE6E-E139FE82B442}" destId="{6EFADF3D-B17B-4584-B0D4-4F505D9ABFAD}" srcOrd="7" destOrd="0" presId="urn:microsoft.com/office/officeart/2005/8/layout/process1"/>
    <dgm:cxn modelId="{EEBF90FB-67B4-43FB-ADBB-90CBD84E1929}" type="presParOf" srcId="{6EFADF3D-B17B-4584-B0D4-4F505D9ABFAD}" destId="{6370BC59-76DE-4CE8-B488-CD7190592B06}" srcOrd="0" destOrd="0" presId="urn:microsoft.com/office/officeart/2005/8/layout/process1"/>
    <dgm:cxn modelId="{27757D56-2F8B-4281-BCF0-57C0EF734212}"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46385984-AC8E-4ACA-BF48-987F4E80ADAF}" srcId="{6CA40E50-EE8B-4CCF-928A-CCCBD9CA51BA}" destId="{66FA80E4-D6C5-4179-81A0-404A82304CBA}" srcOrd="1" destOrd="0" parTransId="{7275F3C7-C524-41D2-8668-C1655ADD81AF}" sibTransId="{CA58D8F7-549D-41F5-88A8-120418E20043}"/>
    <dgm:cxn modelId="{1813C908-8EBF-4CDF-B4D8-F6226E8A025C}" type="presOf" srcId="{79B3115B-25CC-4B26-ABE0-C28C61732D81}" destId="{CFE39CBF-5A6D-4640-BF20-0AD588293F2A}" srcOrd="1" destOrd="0" presId="urn:microsoft.com/office/officeart/2005/8/layout/process1"/>
    <dgm:cxn modelId="{70D62E34-44D4-44B5-924E-468FC5AC8DBB}" type="presOf" srcId="{CA58D8F7-549D-41F5-88A8-120418E20043}" destId="{B90E4C17-056D-4E9D-882A-F7EEC22B719D}" srcOrd="1"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006BEAB2-86A0-4D38-BE38-4BAF595B51DA}" type="presOf" srcId="{CA58D8F7-549D-41F5-88A8-120418E20043}" destId="{2E0EC464-1CE9-4DFF-85F0-0CEBD7BA178A}" srcOrd="0" destOrd="0" presId="urn:microsoft.com/office/officeart/2005/8/layout/process1"/>
    <dgm:cxn modelId="{B6A6240E-B52E-4EB7-BDC3-0C0AC9022ADC}" type="presOf" srcId="{59AC3D49-98EE-4968-A586-B81FF6E5AECC}" destId="{530715B1-B212-4314-B892-77A9CDF0BB52}" srcOrd="0"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36A16D16-7BB9-4F33-BCAF-BA406DC54979}" type="presOf" srcId="{40D07C48-E159-496A-AE72-F0B4BA56D712}" destId="{AF56CEEE-6D7D-4925-A238-7E7871DF7CA8}" srcOrd="0" destOrd="0" presId="urn:microsoft.com/office/officeart/2005/8/layout/process1"/>
    <dgm:cxn modelId="{7E6AB79A-6A62-4123-B0F3-41F14A2F0A6A}" type="presOf" srcId="{AE220F5E-2085-4101-90CD-3E97BEC279A2}" destId="{6DE8479B-5B12-492A-9727-D8E722C425B7}" srcOrd="0" destOrd="0" presId="urn:microsoft.com/office/officeart/2005/8/layout/process1"/>
    <dgm:cxn modelId="{0E892605-0BED-4887-B141-181109C27D56}" type="presOf" srcId="{A3A8E5F6-3424-436E-A109-0C4524CB3475}" destId="{9B7AC932-451F-4B08-B184-14D7B39BD794}" srcOrd="1" destOrd="0" presId="urn:microsoft.com/office/officeart/2005/8/layout/process1"/>
    <dgm:cxn modelId="{55255A5F-D1D8-451B-AD72-3A6D36A0AF0A}" type="presOf" srcId="{6CA40E50-EE8B-4CCF-928A-CCCBD9CA51BA}" destId="{1A05473B-C392-4FAC-AE6E-E139FE82B442}" srcOrd="0" destOrd="0" presId="urn:microsoft.com/office/officeart/2005/8/layout/process1"/>
    <dgm:cxn modelId="{55ADF827-360B-4F2B-90AD-12DEE930718B}" type="presOf" srcId="{A3A8E5F6-3424-436E-A109-0C4524CB3475}" destId="{1F1A2FA1-9477-4392-A26F-C10EE14759EC}" srcOrd="0"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30CA65C4-C818-411B-B949-4DD463A8DA1D}" type="presOf" srcId="{77D316D1-A3C3-4B8B-88AD-0C9D9D45CAA7}" destId="{6EFADF3D-B17B-4584-B0D4-4F505D9ABFAD}" srcOrd="0" destOrd="0" presId="urn:microsoft.com/office/officeart/2005/8/layout/process1"/>
    <dgm:cxn modelId="{B6BB3219-46BA-492B-89AA-0DE9F0ED8301}" type="presOf" srcId="{66FA80E4-D6C5-4179-81A0-404A82304CBA}" destId="{D1D6BD56-4566-40E1-8650-DFEA15707E5F}" srcOrd="0" destOrd="0" presId="urn:microsoft.com/office/officeart/2005/8/layout/process1"/>
    <dgm:cxn modelId="{C6A7300F-425D-494D-B1BA-2C5EA41983CF}" type="presOf" srcId="{77D316D1-A3C3-4B8B-88AD-0C9D9D45CAA7}" destId="{6370BC59-76DE-4CE8-B488-CD7190592B06}" srcOrd="1"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C2BE9867-DEF7-40C6-B8D0-E87A937EDF82}" type="presOf" srcId="{903E14D8-EDEA-4E6A-933B-A80FC794A057}" destId="{4552D38D-0DF7-4218-B78F-A03A235B6756}" srcOrd="0" destOrd="0" presId="urn:microsoft.com/office/officeart/2005/8/layout/process1"/>
    <dgm:cxn modelId="{8049D24A-A06A-4B9C-A3CA-EC013B46BEA1}" type="presOf" srcId="{79B3115B-25CC-4B26-ABE0-C28C61732D81}" destId="{13B9F0B7-0B7C-4EC2-9038-72D81B96048C}" srcOrd="0" destOrd="0" presId="urn:microsoft.com/office/officeart/2005/8/layout/process1"/>
    <dgm:cxn modelId="{2D675727-2B9A-4572-A712-1082E6F6E465}" type="presParOf" srcId="{1A05473B-C392-4FAC-AE6E-E139FE82B442}" destId="{4552D38D-0DF7-4218-B78F-A03A235B6756}" srcOrd="0" destOrd="0" presId="urn:microsoft.com/office/officeart/2005/8/layout/process1"/>
    <dgm:cxn modelId="{4EB13931-2B1B-4CB2-87EA-6899D7CB1B27}" type="presParOf" srcId="{1A05473B-C392-4FAC-AE6E-E139FE82B442}" destId="{13B9F0B7-0B7C-4EC2-9038-72D81B96048C}" srcOrd="1" destOrd="0" presId="urn:microsoft.com/office/officeart/2005/8/layout/process1"/>
    <dgm:cxn modelId="{2459A26D-FC4D-4B3A-9D5D-0CEFB1CC7924}" type="presParOf" srcId="{13B9F0B7-0B7C-4EC2-9038-72D81B96048C}" destId="{CFE39CBF-5A6D-4640-BF20-0AD588293F2A}" srcOrd="0" destOrd="0" presId="urn:microsoft.com/office/officeart/2005/8/layout/process1"/>
    <dgm:cxn modelId="{238C45B8-CF8A-4E7E-8250-9587E98E2386}" type="presParOf" srcId="{1A05473B-C392-4FAC-AE6E-E139FE82B442}" destId="{D1D6BD56-4566-40E1-8650-DFEA15707E5F}" srcOrd="2" destOrd="0" presId="urn:microsoft.com/office/officeart/2005/8/layout/process1"/>
    <dgm:cxn modelId="{3C3E44B5-B1AD-4445-81A1-13B590EFB58B}" type="presParOf" srcId="{1A05473B-C392-4FAC-AE6E-E139FE82B442}" destId="{2E0EC464-1CE9-4DFF-85F0-0CEBD7BA178A}" srcOrd="3" destOrd="0" presId="urn:microsoft.com/office/officeart/2005/8/layout/process1"/>
    <dgm:cxn modelId="{5A890435-2214-4D25-82D0-459751828BEB}" type="presParOf" srcId="{2E0EC464-1CE9-4DFF-85F0-0CEBD7BA178A}" destId="{B90E4C17-056D-4E9D-882A-F7EEC22B719D}" srcOrd="0" destOrd="0" presId="urn:microsoft.com/office/officeart/2005/8/layout/process1"/>
    <dgm:cxn modelId="{AD28BE87-4200-4532-AB76-A04B2290B13E}" type="presParOf" srcId="{1A05473B-C392-4FAC-AE6E-E139FE82B442}" destId="{AF56CEEE-6D7D-4925-A238-7E7871DF7CA8}" srcOrd="4" destOrd="0" presId="urn:microsoft.com/office/officeart/2005/8/layout/process1"/>
    <dgm:cxn modelId="{A16CA704-D59B-4CC1-BF38-788CAB933D19}" type="presParOf" srcId="{1A05473B-C392-4FAC-AE6E-E139FE82B442}" destId="{1F1A2FA1-9477-4392-A26F-C10EE14759EC}" srcOrd="5" destOrd="0" presId="urn:microsoft.com/office/officeart/2005/8/layout/process1"/>
    <dgm:cxn modelId="{0D74FA82-4E5D-407D-A7B7-4CAD2DBFFC00}" type="presParOf" srcId="{1F1A2FA1-9477-4392-A26F-C10EE14759EC}" destId="{9B7AC932-451F-4B08-B184-14D7B39BD794}" srcOrd="0" destOrd="0" presId="urn:microsoft.com/office/officeart/2005/8/layout/process1"/>
    <dgm:cxn modelId="{9159DE00-3EC9-4226-9A72-12790952FC26}" type="presParOf" srcId="{1A05473B-C392-4FAC-AE6E-E139FE82B442}" destId="{6DE8479B-5B12-492A-9727-D8E722C425B7}" srcOrd="6" destOrd="0" presId="urn:microsoft.com/office/officeart/2005/8/layout/process1"/>
    <dgm:cxn modelId="{1F193B58-3EB8-425E-B83D-261B0657F214}" type="presParOf" srcId="{1A05473B-C392-4FAC-AE6E-E139FE82B442}" destId="{6EFADF3D-B17B-4584-B0D4-4F505D9ABFAD}" srcOrd="7" destOrd="0" presId="urn:microsoft.com/office/officeart/2005/8/layout/process1"/>
    <dgm:cxn modelId="{523747F1-A1EF-4D1B-8723-78FF9A19C293}" type="presParOf" srcId="{6EFADF3D-B17B-4584-B0D4-4F505D9ABFAD}" destId="{6370BC59-76DE-4CE8-B488-CD7190592B06}" srcOrd="0" destOrd="0" presId="urn:microsoft.com/office/officeart/2005/8/layout/process1"/>
    <dgm:cxn modelId="{DF922510-7818-4AA1-B41D-4F4FA7079A83}"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B3AE8665-1CF6-477C-8808-9A29CE206440}" type="presOf" srcId="{6CA40E50-EE8B-4CCF-928A-CCCBD9CA51BA}" destId="{1A05473B-C392-4FAC-AE6E-E139FE82B442}" srcOrd="0" destOrd="0" presId="urn:microsoft.com/office/officeart/2005/8/layout/process1"/>
    <dgm:cxn modelId="{340AFB13-978A-47E5-9E78-BB0EF6276328}" type="presOf" srcId="{77D316D1-A3C3-4B8B-88AD-0C9D9D45CAA7}" destId="{6EFADF3D-B17B-4584-B0D4-4F505D9ABFAD}" srcOrd="0" destOrd="0" presId="urn:microsoft.com/office/officeart/2005/8/layout/process1"/>
    <dgm:cxn modelId="{22507260-EF7C-4F0E-AB33-36A37BD00289}" type="presOf" srcId="{59AC3D49-98EE-4968-A586-B81FF6E5AECC}" destId="{530715B1-B212-4314-B892-77A9CDF0BB52}" srcOrd="0" destOrd="0" presId="urn:microsoft.com/office/officeart/2005/8/layout/process1"/>
    <dgm:cxn modelId="{A611986A-56F9-4C9F-91DD-ADB1A759773B}" type="presOf" srcId="{CA58D8F7-549D-41F5-88A8-120418E20043}" destId="{B90E4C17-056D-4E9D-882A-F7EEC22B719D}" srcOrd="1" destOrd="0" presId="urn:microsoft.com/office/officeart/2005/8/layout/process1"/>
    <dgm:cxn modelId="{46385984-AC8E-4ACA-BF48-987F4E80ADAF}" srcId="{6CA40E50-EE8B-4CCF-928A-CCCBD9CA51BA}" destId="{66FA80E4-D6C5-4179-81A0-404A82304CBA}" srcOrd="1" destOrd="0" parTransId="{7275F3C7-C524-41D2-8668-C1655ADD81AF}" sibTransId="{CA58D8F7-549D-41F5-88A8-120418E20043}"/>
    <dgm:cxn modelId="{0B734E07-E5E4-4F01-834E-A6145D6760A8}" srcId="{6CA40E50-EE8B-4CCF-928A-CCCBD9CA51BA}" destId="{AE220F5E-2085-4101-90CD-3E97BEC279A2}" srcOrd="3" destOrd="0" parTransId="{5D1A038A-916A-4F45-A454-EC9C05460FF3}" sibTransId="{77D316D1-A3C3-4B8B-88AD-0C9D9D45CAA7}"/>
    <dgm:cxn modelId="{5676B8CF-6B2A-4394-8779-114B2C8B392C}" type="presOf" srcId="{903E14D8-EDEA-4E6A-933B-A80FC794A057}" destId="{4552D38D-0DF7-4218-B78F-A03A235B6756}" srcOrd="0" destOrd="0" presId="urn:microsoft.com/office/officeart/2005/8/layout/process1"/>
    <dgm:cxn modelId="{E0FAA768-F853-462F-AC46-004ED30F693C}" type="presOf" srcId="{79B3115B-25CC-4B26-ABE0-C28C61732D81}" destId="{13B9F0B7-0B7C-4EC2-9038-72D81B96048C}" srcOrd="0" destOrd="0" presId="urn:microsoft.com/office/officeart/2005/8/layout/process1"/>
    <dgm:cxn modelId="{DC9A67F7-A789-4EA8-96A3-C4E44E3066A4}" type="presOf" srcId="{77D316D1-A3C3-4B8B-88AD-0C9D9D45CAA7}" destId="{6370BC59-76DE-4CE8-B488-CD7190592B06}" srcOrd="1"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7E43CF61-607B-44AB-AE17-E0147A1836DC}" type="presOf" srcId="{A3A8E5F6-3424-436E-A109-0C4524CB3475}" destId="{9B7AC932-451F-4B08-B184-14D7B39BD794}" srcOrd="1"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9CA41718-5091-44D1-A708-DF6C8C880C48}" type="presOf" srcId="{66FA80E4-D6C5-4179-81A0-404A82304CBA}" destId="{D1D6BD56-4566-40E1-8650-DFEA15707E5F}" srcOrd="0" destOrd="0" presId="urn:microsoft.com/office/officeart/2005/8/layout/process1"/>
    <dgm:cxn modelId="{E37D4F83-11D1-4658-AFFC-CA319ABC0DC3}" type="presOf" srcId="{79B3115B-25CC-4B26-ABE0-C28C61732D81}" destId="{CFE39CBF-5A6D-4640-BF20-0AD588293F2A}" srcOrd="1"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6EB39F5A-D78B-4172-8A50-51E796DBC780}" type="presOf" srcId="{A3A8E5F6-3424-436E-A109-0C4524CB3475}" destId="{1F1A2FA1-9477-4392-A26F-C10EE14759EC}" srcOrd="0" destOrd="0" presId="urn:microsoft.com/office/officeart/2005/8/layout/process1"/>
    <dgm:cxn modelId="{3F9DA49C-72E5-4451-864D-BAAFFDE610C0}" type="presOf" srcId="{CA58D8F7-549D-41F5-88A8-120418E20043}" destId="{2E0EC464-1CE9-4DFF-85F0-0CEBD7BA178A}" srcOrd="0" destOrd="0" presId="urn:microsoft.com/office/officeart/2005/8/layout/process1"/>
    <dgm:cxn modelId="{C138A15B-F4E2-47AF-B257-600BEDB26E07}" type="presOf" srcId="{AE220F5E-2085-4101-90CD-3E97BEC279A2}" destId="{6DE8479B-5B12-492A-9727-D8E722C425B7}" srcOrd="0" destOrd="0" presId="urn:microsoft.com/office/officeart/2005/8/layout/process1"/>
    <dgm:cxn modelId="{E71F90A2-E348-4CA4-A55B-2A5729AFE09C}" type="presOf" srcId="{40D07C48-E159-496A-AE72-F0B4BA56D712}" destId="{AF56CEEE-6D7D-4925-A238-7E7871DF7CA8}" srcOrd="0" destOrd="0" presId="urn:microsoft.com/office/officeart/2005/8/layout/process1"/>
    <dgm:cxn modelId="{90F05EE4-3881-4BB0-9D88-9A58E26503B1}" type="presParOf" srcId="{1A05473B-C392-4FAC-AE6E-E139FE82B442}" destId="{4552D38D-0DF7-4218-B78F-A03A235B6756}" srcOrd="0" destOrd="0" presId="urn:microsoft.com/office/officeart/2005/8/layout/process1"/>
    <dgm:cxn modelId="{6F4D2E52-420E-4D9E-AC61-1C65DF4E8CB2}" type="presParOf" srcId="{1A05473B-C392-4FAC-AE6E-E139FE82B442}" destId="{13B9F0B7-0B7C-4EC2-9038-72D81B96048C}" srcOrd="1" destOrd="0" presId="urn:microsoft.com/office/officeart/2005/8/layout/process1"/>
    <dgm:cxn modelId="{55D8EFB4-E0EE-4005-8D90-7733D158B6DD}" type="presParOf" srcId="{13B9F0B7-0B7C-4EC2-9038-72D81B96048C}" destId="{CFE39CBF-5A6D-4640-BF20-0AD588293F2A}" srcOrd="0" destOrd="0" presId="urn:microsoft.com/office/officeart/2005/8/layout/process1"/>
    <dgm:cxn modelId="{773CA6AE-6151-4365-9044-C07447583828}" type="presParOf" srcId="{1A05473B-C392-4FAC-AE6E-E139FE82B442}" destId="{D1D6BD56-4566-40E1-8650-DFEA15707E5F}" srcOrd="2" destOrd="0" presId="urn:microsoft.com/office/officeart/2005/8/layout/process1"/>
    <dgm:cxn modelId="{3F148319-3A42-4026-B202-80ACBD36DCE2}" type="presParOf" srcId="{1A05473B-C392-4FAC-AE6E-E139FE82B442}" destId="{2E0EC464-1CE9-4DFF-85F0-0CEBD7BA178A}" srcOrd="3" destOrd="0" presId="urn:microsoft.com/office/officeart/2005/8/layout/process1"/>
    <dgm:cxn modelId="{8CA15258-13C7-453B-A0AC-7B316DA1204B}" type="presParOf" srcId="{2E0EC464-1CE9-4DFF-85F0-0CEBD7BA178A}" destId="{B90E4C17-056D-4E9D-882A-F7EEC22B719D}" srcOrd="0" destOrd="0" presId="urn:microsoft.com/office/officeart/2005/8/layout/process1"/>
    <dgm:cxn modelId="{50BC039D-9667-4851-B410-490FB2706EAC}" type="presParOf" srcId="{1A05473B-C392-4FAC-AE6E-E139FE82B442}" destId="{AF56CEEE-6D7D-4925-A238-7E7871DF7CA8}" srcOrd="4" destOrd="0" presId="urn:microsoft.com/office/officeart/2005/8/layout/process1"/>
    <dgm:cxn modelId="{4950031A-3660-4371-8C7D-FCC8CC45099F}" type="presParOf" srcId="{1A05473B-C392-4FAC-AE6E-E139FE82B442}" destId="{1F1A2FA1-9477-4392-A26F-C10EE14759EC}" srcOrd="5" destOrd="0" presId="urn:microsoft.com/office/officeart/2005/8/layout/process1"/>
    <dgm:cxn modelId="{41E5EFE0-3C3B-4D19-837B-984EBB005A81}" type="presParOf" srcId="{1F1A2FA1-9477-4392-A26F-C10EE14759EC}" destId="{9B7AC932-451F-4B08-B184-14D7B39BD794}" srcOrd="0" destOrd="0" presId="urn:microsoft.com/office/officeart/2005/8/layout/process1"/>
    <dgm:cxn modelId="{89F53B04-4B02-460A-BB00-95BE9FCB7E96}" type="presParOf" srcId="{1A05473B-C392-4FAC-AE6E-E139FE82B442}" destId="{6DE8479B-5B12-492A-9727-D8E722C425B7}" srcOrd="6" destOrd="0" presId="urn:microsoft.com/office/officeart/2005/8/layout/process1"/>
    <dgm:cxn modelId="{CBF4F9D0-AE4D-4BF0-BDF3-50ECF4D28FF8}" type="presParOf" srcId="{1A05473B-C392-4FAC-AE6E-E139FE82B442}" destId="{6EFADF3D-B17B-4584-B0D4-4F505D9ABFAD}" srcOrd="7" destOrd="0" presId="urn:microsoft.com/office/officeart/2005/8/layout/process1"/>
    <dgm:cxn modelId="{174F25BB-2964-461A-9F7E-F617A5B02108}" type="presParOf" srcId="{6EFADF3D-B17B-4584-B0D4-4F505D9ABFAD}" destId="{6370BC59-76DE-4CE8-B488-CD7190592B06}" srcOrd="0" destOrd="0" presId="urn:microsoft.com/office/officeart/2005/8/layout/process1"/>
    <dgm:cxn modelId="{D2EDAA6C-CF59-4ED7-AD99-373E7BA26A8F}"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46385984-AC8E-4ACA-BF48-987F4E80ADAF}" srcId="{6CA40E50-EE8B-4CCF-928A-CCCBD9CA51BA}" destId="{66FA80E4-D6C5-4179-81A0-404A82304CBA}" srcOrd="1" destOrd="0" parTransId="{7275F3C7-C524-41D2-8668-C1655ADD81AF}" sibTransId="{CA58D8F7-549D-41F5-88A8-120418E20043}"/>
    <dgm:cxn modelId="{C13D3BDC-0F1F-4934-B0D5-25A2917BE4CF}" type="presOf" srcId="{A3A8E5F6-3424-436E-A109-0C4524CB3475}" destId="{1F1A2FA1-9477-4392-A26F-C10EE14759EC}" srcOrd="0" destOrd="0" presId="urn:microsoft.com/office/officeart/2005/8/layout/process1"/>
    <dgm:cxn modelId="{E2A828E9-9AC8-41AB-971A-315A54CA590E}" type="presOf" srcId="{A3A8E5F6-3424-436E-A109-0C4524CB3475}" destId="{9B7AC932-451F-4B08-B184-14D7B39BD794}" srcOrd="1" destOrd="0" presId="urn:microsoft.com/office/officeart/2005/8/layout/process1"/>
    <dgm:cxn modelId="{059EBDB3-CEF3-47DA-B7B0-1A3E3DE62DC1}" type="presOf" srcId="{66FA80E4-D6C5-4179-81A0-404A82304CBA}" destId="{D1D6BD56-4566-40E1-8650-DFEA15707E5F}" srcOrd="0"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7A7C3B06-6551-4B88-918A-9891D0ECE024}" type="presOf" srcId="{77D316D1-A3C3-4B8B-88AD-0C9D9D45CAA7}" destId="{6370BC59-76DE-4CE8-B488-CD7190592B06}" srcOrd="1"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1790FE5D-A14B-4598-97CC-E1DCEC20EE8E}" type="presOf" srcId="{77D316D1-A3C3-4B8B-88AD-0C9D9D45CAA7}" destId="{6EFADF3D-B17B-4584-B0D4-4F505D9ABFAD}" srcOrd="0" destOrd="0" presId="urn:microsoft.com/office/officeart/2005/8/layout/process1"/>
    <dgm:cxn modelId="{057110A1-B160-47E2-BA31-0F41451B7A92}" type="presOf" srcId="{6CA40E50-EE8B-4CCF-928A-CCCBD9CA51BA}" destId="{1A05473B-C392-4FAC-AE6E-E139FE82B442}" srcOrd="0" destOrd="0" presId="urn:microsoft.com/office/officeart/2005/8/layout/process1"/>
    <dgm:cxn modelId="{F8515FF2-B3D0-48E3-9FA9-143A391BF09F}" type="presOf" srcId="{903E14D8-EDEA-4E6A-933B-A80FC794A057}" destId="{4552D38D-0DF7-4218-B78F-A03A235B6756}" srcOrd="0" destOrd="0" presId="urn:microsoft.com/office/officeart/2005/8/layout/process1"/>
    <dgm:cxn modelId="{9B266EAE-E261-4582-9692-9F8688DE2A80}" type="presOf" srcId="{AE220F5E-2085-4101-90CD-3E97BEC279A2}" destId="{6DE8479B-5B12-492A-9727-D8E722C425B7}" srcOrd="0" destOrd="0" presId="urn:microsoft.com/office/officeart/2005/8/layout/process1"/>
    <dgm:cxn modelId="{189A09E0-5A0E-4792-B428-1FDADBADB03C}" type="presOf" srcId="{59AC3D49-98EE-4968-A586-B81FF6E5AECC}" destId="{530715B1-B212-4314-B892-77A9CDF0BB52}" srcOrd="0" destOrd="0" presId="urn:microsoft.com/office/officeart/2005/8/layout/process1"/>
    <dgm:cxn modelId="{96B1E0ED-032C-4552-A578-A467F3BB1F1D}" type="presOf" srcId="{CA58D8F7-549D-41F5-88A8-120418E20043}" destId="{2E0EC464-1CE9-4DFF-85F0-0CEBD7BA178A}" srcOrd="0"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FC6E8B4F-00E8-4571-9FFF-EEBED198AA07}" type="presOf" srcId="{40D07C48-E159-496A-AE72-F0B4BA56D712}" destId="{AF56CEEE-6D7D-4925-A238-7E7871DF7CA8}" srcOrd="0" destOrd="0" presId="urn:microsoft.com/office/officeart/2005/8/layout/process1"/>
    <dgm:cxn modelId="{0B58FAB7-5B47-4344-80FF-7ACF6512A232}" type="presOf" srcId="{79B3115B-25CC-4B26-ABE0-C28C61732D81}" destId="{CFE39CBF-5A6D-4640-BF20-0AD588293F2A}" srcOrd="1" destOrd="0" presId="urn:microsoft.com/office/officeart/2005/8/layout/process1"/>
    <dgm:cxn modelId="{8FA1DBC6-ABBE-4D29-B34A-181F3C00CEEC}" type="presOf" srcId="{CA58D8F7-549D-41F5-88A8-120418E20043}" destId="{B90E4C17-056D-4E9D-882A-F7EEC22B719D}" srcOrd="1"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7AEEDA9C-D60D-49AB-B23E-5C24E7490AA4}" type="presOf" srcId="{79B3115B-25CC-4B26-ABE0-C28C61732D81}" destId="{13B9F0B7-0B7C-4EC2-9038-72D81B96048C}" srcOrd="0" destOrd="0" presId="urn:microsoft.com/office/officeart/2005/8/layout/process1"/>
    <dgm:cxn modelId="{6922E6D9-7F3E-45B8-9A84-7695B15072D5}" type="presParOf" srcId="{1A05473B-C392-4FAC-AE6E-E139FE82B442}" destId="{4552D38D-0DF7-4218-B78F-A03A235B6756}" srcOrd="0" destOrd="0" presId="urn:microsoft.com/office/officeart/2005/8/layout/process1"/>
    <dgm:cxn modelId="{FC6F1A00-A8E0-4550-A6BD-0BA343F5884B}" type="presParOf" srcId="{1A05473B-C392-4FAC-AE6E-E139FE82B442}" destId="{13B9F0B7-0B7C-4EC2-9038-72D81B96048C}" srcOrd="1" destOrd="0" presId="urn:microsoft.com/office/officeart/2005/8/layout/process1"/>
    <dgm:cxn modelId="{B2CAD774-D8E8-415C-9C4C-7E3126131D39}" type="presParOf" srcId="{13B9F0B7-0B7C-4EC2-9038-72D81B96048C}" destId="{CFE39CBF-5A6D-4640-BF20-0AD588293F2A}" srcOrd="0" destOrd="0" presId="urn:microsoft.com/office/officeart/2005/8/layout/process1"/>
    <dgm:cxn modelId="{047011EC-5D55-41D4-883F-15882C7C50F3}" type="presParOf" srcId="{1A05473B-C392-4FAC-AE6E-E139FE82B442}" destId="{D1D6BD56-4566-40E1-8650-DFEA15707E5F}" srcOrd="2" destOrd="0" presId="urn:microsoft.com/office/officeart/2005/8/layout/process1"/>
    <dgm:cxn modelId="{B683C343-9FBF-45FC-B604-BB3D75C7D67A}" type="presParOf" srcId="{1A05473B-C392-4FAC-AE6E-E139FE82B442}" destId="{2E0EC464-1CE9-4DFF-85F0-0CEBD7BA178A}" srcOrd="3" destOrd="0" presId="urn:microsoft.com/office/officeart/2005/8/layout/process1"/>
    <dgm:cxn modelId="{0DD34B0F-E85B-4FF3-9A23-B8342E4DFB47}" type="presParOf" srcId="{2E0EC464-1CE9-4DFF-85F0-0CEBD7BA178A}" destId="{B90E4C17-056D-4E9D-882A-F7EEC22B719D}" srcOrd="0" destOrd="0" presId="urn:microsoft.com/office/officeart/2005/8/layout/process1"/>
    <dgm:cxn modelId="{7A9A9194-A13D-47E1-ABE9-AA5B0C56634A}" type="presParOf" srcId="{1A05473B-C392-4FAC-AE6E-E139FE82B442}" destId="{AF56CEEE-6D7D-4925-A238-7E7871DF7CA8}" srcOrd="4" destOrd="0" presId="urn:microsoft.com/office/officeart/2005/8/layout/process1"/>
    <dgm:cxn modelId="{1C6D663F-C40F-4847-AF44-1897DE9FCB8B}" type="presParOf" srcId="{1A05473B-C392-4FAC-AE6E-E139FE82B442}" destId="{1F1A2FA1-9477-4392-A26F-C10EE14759EC}" srcOrd="5" destOrd="0" presId="urn:microsoft.com/office/officeart/2005/8/layout/process1"/>
    <dgm:cxn modelId="{3E843EE4-23CD-47C4-8061-F67F45AE92C3}" type="presParOf" srcId="{1F1A2FA1-9477-4392-A26F-C10EE14759EC}" destId="{9B7AC932-451F-4B08-B184-14D7B39BD794}" srcOrd="0" destOrd="0" presId="urn:microsoft.com/office/officeart/2005/8/layout/process1"/>
    <dgm:cxn modelId="{0254815F-9A26-4564-B761-51175873E086}" type="presParOf" srcId="{1A05473B-C392-4FAC-AE6E-E139FE82B442}" destId="{6DE8479B-5B12-492A-9727-D8E722C425B7}" srcOrd="6" destOrd="0" presId="urn:microsoft.com/office/officeart/2005/8/layout/process1"/>
    <dgm:cxn modelId="{8803E4BD-4ECD-4A1E-80FC-9797BED524A3}" type="presParOf" srcId="{1A05473B-C392-4FAC-AE6E-E139FE82B442}" destId="{6EFADF3D-B17B-4584-B0D4-4F505D9ABFAD}" srcOrd="7" destOrd="0" presId="urn:microsoft.com/office/officeart/2005/8/layout/process1"/>
    <dgm:cxn modelId="{5E4320A1-8411-4A3A-9E7E-ABC825563DB6}" type="presParOf" srcId="{6EFADF3D-B17B-4584-B0D4-4F505D9ABFAD}" destId="{6370BC59-76DE-4CE8-B488-CD7190592B06}" srcOrd="0" destOrd="0" presId="urn:microsoft.com/office/officeart/2005/8/layout/process1"/>
    <dgm:cxn modelId="{D05C9EF9-3798-48BA-BC2F-2A760F3B1686}"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46385984-AC8E-4ACA-BF48-987F4E80ADAF}" srcId="{6CA40E50-EE8B-4CCF-928A-CCCBD9CA51BA}" destId="{66FA80E4-D6C5-4179-81A0-404A82304CBA}" srcOrd="1" destOrd="0" parTransId="{7275F3C7-C524-41D2-8668-C1655ADD81AF}" sibTransId="{CA58D8F7-549D-41F5-88A8-120418E20043}"/>
    <dgm:cxn modelId="{08F539EF-80E3-4652-8489-26ACA2221B67}" type="presOf" srcId="{6CA40E50-EE8B-4CCF-928A-CCCBD9CA51BA}" destId="{1A05473B-C392-4FAC-AE6E-E139FE82B442}" srcOrd="0" destOrd="0" presId="urn:microsoft.com/office/officeart/2005/8/layout/process1"/>
    <dgm:cxn modelId="{4FE29A8A-40C8-4FA6-82AA-8AC3BA620580}" type="presOf" srcId="{40D07C48-E159-496A-AE72-F0B4BA56D712}" destId="{AF56CEEE-6D7D-4925-A238-7E7871DF7CA8}" srcOrd="0" destOrd="0" presId="urn:microsoft.com/office/officeart/2005/8/layout/process1"/>
    <dgm:cxn modelId="{CF3D1AF6-F989-47C8-AA87-E7732CCEBBBD}" type="presOf" srcId="{59AC3D49-98EE-4968-A586-B81FF6E5AECC}" destId="{530715B1-B212-4314-B892-77A9CDF0BB52}" srcOrd="0"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0C0F3E9A-D6C3-42AC-903D-41F88647EF45}" type="presOf" srcId="{77D316D1-A3C3-4B8B-88AD-0C9D9D45CAA7}" destId="{6EFADF3D-B17B-4584-B0D4-4F505D9ABFAD}" srcOrd="0" destOrd="0" presId="urn:microsoft.com/office/officeart/2005/8/layout/process1"/>
    <dgm:cxn modelId="{3BA5AFE8-D160-4E41-8084-EFE1F89F20E9}" type="presOf" srcId="{903E14D8-EDEA-4E6A-933B-A80FC794A057}" destId="{4552D38D-0DF7-4218-B78F-A03A235B6756}" srcOrd="0"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017977EA-B87E-4B5E-890E-10945077339E}" type="presOf" srcId="{77D316D1-A3C3-4B8B-88AD-0C9D9D45CAA7}" destId="{6370BC59-76DE-4CE8-B488-CD7190592B06}" srcOrd="1"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3DA3D3AA-BDCC-4691-8C2F-091FE7723EA6}" type="presOf" srcId="{A3A8E5F6-3424-436E-A109-0C4524CB3475}" destId="{9B7AC932-451F-4B08-B184-14D7B39BD794}" srcOrd="1" destOrd="0" presId="urn:microsoft.com/office/officeart/2005/8/layout/process1"/>
    <dgm:cxn modelId="{EF232701-6298-4A2A-983C-AA346FD8BAF6}" type="presOf" srcId="{79B3115B-25CC-4B26-ABE0-C28C61732D81}" destId="{13B9F0B7-0B7C-4EC2-9038-72D81B96048C}" srcOrd="0" destOrd="0" presId="urn:microsoft.com/office/officeart/2005/8/layout/process1"/>
    <dgm:cxn modelId="{B1F61E46-4E82-4DE9-9BEF-A25FF73A1D9B}" type="presOf" srcId="{66FA80E4-D6C5-4179-81A0-404A82304CBA}" destId="{D1D6BD56-4566-40E1-8650-DFEA15707E5F}" srcOrd="0" destOrd="0" presId="urn:microsoft.com/office/officeart/2005/8/layout/process1"/>
    <dgm:cxn modelId="{6694A972-4EBB-45AC-878B-6346DFF0F643}" type="presOf" srcId="{CA58D8F7-549D-41F5-88A8-120418E20043}" destId="{B90E4C17-056D-4E9D-882A-F7EEC22B719D}" srcOrd="1" destOrd="0" presId="urn:microsoft.com/office/officeart/2005/8/layout/process1"/>
    <dgm:cxn modelId="{91B64B94-0A09-4B56-BBCD-13CAE782254C}" type="presOf" srcId="{A3A8E5F6-3424-436E-A109-0C4524CB3475}" destId="{1F1A2FA1-9477-4392-A26F-C10EE14759EC}" srcOrd="0" destOrd="0" presId="urn:microsoft.com/office/officeart/2005/8/layout/process1"/>
    <dgm:cxn modelId="{C162224D-C092-4BED-91B4-B6A02A2BE80A}" type="presOf" srcId="{79B3115B-25CC-4B26-ABE0-C28C61732D81}" destId="{CFE39CBF-5A6D-4640-BF20-0AD588293F2A}" srcOrd="1"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5B392A1E-760A-4236-9243-657617043B77}" type="presOf" srcId="{CA58D8F7-549D-41F5-88A8-120418E20043}" destId="{2E0EC464-1CE9-4DFF-85F0-0CEBD7BA178A}" srcOrd="0" destOrd="0" presId="urn:microsoft.com/office/officeart/2005/8/layout/process1"/>
    <dgm:cxn modelId="{EF2FDAB7-1488-447C-8AC0-179DEE755A1B}" type="presOf" srcId="{AE220F5E-2085-4101-90CD-3E97BEC279A2}" destId="{6DE8479B-5B12-492A-9727-D8E722C425B7}" srcOrd="0" destOrd="0" presId="urn:microsoft.com/office/officeart/2005/8/layout/process1"/>
    <dgm:cxn modelId="{4623C165-5D42-4913-BECF-EDB490800E80}" type="presParOf" srcId="{1A05473B-C392-4FAC-AE6E-E139FE82B442}" destId="{4552D38D-0DF7-4218-B78F-A03A235B6756}" srcOrd="0" destOrd="0" presId="urn:microsoft.com/office/officeart/2005/8/layout/process1"/>
    <dgm:cxn modelId="{91109D61-4CC4-457C-B152-40F9B5A31A12}" type="presParOf" srcId="{1A05473B-C392-4FAC-AE6E-E139FE82B442}" destId="{13B9F0B7-0B7C-4EC2-9038-72D81B96048C}" srcOrd="1" destOrd="0" presId="urn:microsoft.com/office/officeart/2005/8/layout/process1"/>
    <dgm:cxn modelId="{CE0CF856-BC57-4AFF-A55B-2BE1A55E9066}" type="presParOf" srcId="{13B9F0B7-0B7C-4EC2-9038-72D81B96048C}" destId="{CFE39CBF-5A6D-4640-BF20-0AD588293F2A}" srcOrd="0" destOrd="0" presId="urn:microsoft.com/office/officeart/2005/8/layout/process1"/>
    <dgm:cxn modelId="{A2060613-A9B5-4EA2-8F36-3823C13D2EC7}" type="presParOf" srcId="{1A05473B-C392-4FAC-AE6E-E139FE82B442}" destId="{D1D6BD56-4566-40E1-8650-DFEA15707E5F}" srcOrd="2" destOrd="0" presId="urn:microsoft.com/office/officeart/2005/8/layout/process1"/>
    <dgm:cxn modelId="{27C3D775-D05C-485D-A6A4-F1EC9FE5ADFC}" type="presParOf" srcId="{1A05473B-C392-4FAC-AE6E-E139FE82B442}" destId="{2E0EC464-1CE9-4DFF-85F0-0CEBD7BA178A}" srcOrd="3" destOrd="0" presId="urn:microsoft.com/office/officeart/2005/8/layout/process1"/>
    <dgm:cxn modelId="{0CDFFBF6-989C-4933-9903-EF19DD903FDF}" type="presParOf" srcId="{2E0EC464-1CE9-4DFF-85F0-0CEBD7BA178A}" destId="{B90E4C17-056D-4E9D-882A-F7EEC22B719D}" srcOrd="0" destOrd="0" presId="urn:microsoft.com/office/officeart/2005/8/layout/process1"/>
    <dgm:cxn modelId="{AFE03955-AEE4-45CA-96B1-407B53C8F5A9}" type="presParOf" srcId="{1A05473B-C392-4FAC-AE6E-E139FE82B442}" destId="{AF56CEEE-6D7D-4925-A238-7E7871DF7CA8}" srcOrd="4" destOrd="0" presId="urn:microsoft.com/office/officeart/2005/8/layout/process1"/>
    <dgm:cxn modelId="{1B43FC23-DB31-40EA-A944-E722667C68DD}" type="presParOf" srcId="{1A05473B-C392-4FAC-AE6E-E139FE82B442}" destId="{1F1A2FA1-9477-4392-A26F-C10EE14759EC}" srcOrd="5" destOrd="0" presId="urn:microsoft.com/office/officeart/2005/8/layout/process1"/>
    <dgm:cxn modelId="{440047A9-0C9E-404A-B24B-513488A3975F}" type="presParOf" srcId="{1F1A2FA1-9477-4392-A26F-C10EE14759EC}" destId="{9B7AC932-451F-4B08-B184-14D7B39BD794}" srcOrd="0" destOrd="0" presId="urn:microsoft.com/office/officeart/2005/8/layout/process1"/>
    <dgm:cxn modelId="{50E90FFE-DDDF-4B1D-831B-FF156AA2ABE0}" type="presParOf" srcId="{1A05473B-C392-4FAC-AE6E-E139FE82B442}" destId="{6DE8479B-5B12-492A-9727-D8E722C425B7}" srcOrd="6" destOrd="0" presId="urn:microsoft.com/office/officeart/2005/8/layout/process1"/>
    <dgm:cxn modelId="{BE301BF8-30D2-4542-A593-18986B899E94}" type="presParOf" srcId="{1A05473B-C392-4FAC-AE6E-E139FE82B442}" destId="{6EFADF3D-B17B-4584-B0D4-4F505D9ABFAD}" srcOrd="7" destOrd="0" presId="urn:microsoft.com/office/officeart/2005/8/layout/process1"/>
    <dgm:cxn modelId="{97532F88-0E64-4D72-A1A8-9F64ADF9A524}" type="presParOf" srcId="{6EFADF3D-B17B-4584-B0D4-4F505D9ABFAD}" destId="{6370BC59-76DE-4CE8-B488-CD7190592B06}" srcOrd="0" destOrd="0" presId="urn:microsoft.com/office/officeart/2005/8/layout/process1"/>
    <dgm:cxn modelId="{F2D560DD-3DE5-4C81-838E-B8D95CE0CB84}"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5C3BA63E-3066-42DC-A502-8D6C63228757}" type="presOf" srcId="{6CA40E50-EE8B-4CCF-928A-CCCBD9CA51BA}" destId="{1A05473B-C392-4FAC-AE6E-E139FE82B442}" srcOrd="0" destOrd="0" presId="urn:microsoft.com/office/officeart/2005/8/layout/process1"/>
    <dgm:cxn modelId="{1A1F619A-F9FA-433F-B7A4-E237A122C6EF}" type="presOf" srcId="{66FA80E4-D6C5-4179-81A0-404A82304CBA}" destId="{D1D6BD56-4566-40E1-8650-DFEA15707E5F}" srcOrd="0" destOrd="0" presId="urn:microsoft.com/office/officeart/2005/8/layout/process1"/>
    <dgm:cxn modelId="{46385984-AC8E-4ACA-BF48-987F4E80ADAF}" srcId="{6CA40E50-EE8B-4CCF-928A-CCCBD9CA51BA}" destId="{66FA80E4-D6C5-4179-81A0-404A82304CBA}" srcOrd="1" destOrd="0" parTransId="{7275F3C7-C524-41D2-8668-C1655ADD81AF}" sibTransId="{CA58D8F7-549D-41F5-88A8-120418E20043}"/>
    <dgm:cxn modelId="{5563A30F-7007-4883-B00C-1A3131E7F4DD}" type="presOf" srcId="{79B3115B-25CC-4B26-ABE0-C28C61732D81}" destId="{CFE39CBF-5A6D-4640-BF20-0AD588293F2A}" srcOrd="1"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1FFEAEC0-C903-4F41-ACC8-1FA44DB2068E}" type="presOf" srcId="{77D316D1-A3C3-4B8B-88AD-0C9D9D45CAA7}" destId="{6EFADF3D-B17B-4584-B0D4-4F505D9ABFAD}" srcOrd="0" destOrd="0" presId="urn:microsoft.com/office/officeart/2005/8/layout/process1"/>
    <dgm:cxn modelId="{125C93AB-498A-42EF-9C09-417DB55B565C}" type="presOf" srcId="{59AC3D49-98EE-4968-A586-B81FF6E5AECC}" destId="{530715B1-B212-4314-B892-77A9CDF0BB52}" srcOrd="0"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7E7287C2-FB36-4BAF-B95B-36C15F2C3547}" type="presOf" srcId="{40D07C48-E159-496A-AE72-F0B4BA56D712}" destId="{AF56CEEE-6D7D-4925-A238-7E7871DF7CA8}" srcOrd="0" destOrd="0" presId="urn:microsoft.com/office/officeart/2005/8/layout/process1"/>
    <dgm:cxn modelId="{24E77EC2-8135-4986-89A7-80C0C5F762FA}" type="presOf" srcId="{903E14D8-EDEA-4E6A-933B-A80FC794A057}" destId="{4552D38D-0DF7-4218-B78F-A03A235B6756}" srcOrd="0" destOrd="0" presId="urn:microsoft.com/office/officeart/2005/8/layout/process1"/>
    <dgm:cxn modelId="{B7313F51-3162-4945-9BDA-BCA78F564392}" type="presOf" srcId="{CA58D8F7-549D-41F5-88A8-120418E20043}" destId="{B90E4C17-056D-4E9D-882A-F7EEC22B719D}" srcOrd="1" destOrd="0" presId="urn:microsoft.com/office/officeart/2005/8/layout/process1"/>
    <dgm:cxn modelId="{C8DD272B-CB2A-44C8-99E3-0C3C3B47B6AC}" type="presOf" srcId="{AE220F5E-2085-4101-90CD-3E97BEC279A2}" destId="{6DE8479B-5B12-492A-9727-D8E722C425B7}" srcOrd="0"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F6836E3C-875C-4BEF-860D-75BCFC8FD1FE}" type="presOf" srcId="{77D316D1-A3C3-4B8B-88AD-0C9D9D45CAA7}" destId="{6370BC59-76DE-4CE8-B488-CD7190592B06}" srcOrd="1" destOrd="0" presId="urn:microsoft.com/office/officeart/2005/8/layout/process1"/>
    <dgm:cxn modelId="{21A3AC4C-54DD-4529-AFA8-64418F92D107}" type="presOf" srcId="{A3A8E5F6-3424-436E-A109-0C4524CB3475}" destId="{1F1A2FA1-9477-4392-A26F-C10EE14759EC}" srcOrd="0"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3E9F1AD0-4058-436F-8A5E-093F21F5B46E}" type="presOf" srcId="{CA58D8F7-549D-41F5-88A8-120418E20043}" destId="{2E0EC464-1CE9-4DFF-85F0-0CEBD7BA178A}" srcOrd="0" destOrd="0" presId="urn:microsoft.com/office/officeart/2005/8/layout/process1"/>
    <dgm:cxn modelId="{EC4414EA-D6AE-4E89-A9D2-0BA20A75F2A0}" type="presOf" srcId="{79B3115B-25CC-4B26-ABE0-C28C61732D81}" destId="{13B9F0B7-0B7C-4EC2-9038-72D81B96048C}" srcOrd="0" destOrd="0" presId="urn:microsoft.com/office/officeart/2005/8/layout/process1"/>
    <dgm:cxn modelId="{A3771CEE-2FC0-40EA-A4C3-3CF3A35FBA8E}" type="presOf" srcId="{A3A8E5F6-3424-436E-A109-0C4524CB3475}" destId="{9B7AC932-451F-4B08-B184-14D7B39BD794}" srcOrd="1" destOrd="0" presId="urn:microsoft.com/office/officeart/2005/8/layout/process1"/>
    <dgm:cxn modelId="{2A3019C1-B822-499B-9834-76F7299DD518}" type="presParOf" srcId="{1A05473B-C392-4FAC-AE6E-E139FE82B442}" destId="{4552D38D-0DF7-4218-B78F-A03A235B6756}" srcOrd="0" destOrd="0" presId="urn:microsoft.com/office/officeart/2005/8/layout/process1"/>
    <dgm:cxn modelId="{14D35A06-C79A-4F65-8D00-6118BDCA766B}" type="presParOf" srcId="{1A05473B-C392-4FAC-AE6E-E139FE82B442}" destId="{13B9F0B7-0B7C-4EC2-9038-72D81B96048C}" srcOrd="1" destOrd="0" presId="urn:microsoft.com/office/officeart/2005/8/layout/process1"/>
    <dgm:cxn modelId="{8F07BBCC-3262-419C-8087-F7DBCBC39945}" type="presParOf" srcId="{13B9F0B7-0B7C-4EC2-9038-72D81B96048C}" destId="{CFE39CBF-5A6D-4640-BF20-0AD588293F2A}" srcOrd="0" destOrd="0" presId="urn:microsoft.com/office/officeart/2005/8/layout/process1"/>
    <dgm:cxn modelId="{5C06EDDC-78BC-45C3-8464-50BD7109C78C}" type="presParOf" srcId="{1A05473B-C392-4FAC-AE6E-E139FE82B442}" destId="{D1D6BD56-4566-40E1-8650-DFEA15707E5F}" srcOrd="2" destOrd="0" presId="urn:microsoft.com/office/officeart/2005/8/layout/process1"/>
    <dgm:cxn modelId="{836608DC-D3C1-45D7-93E3-D42A8EB53A15}" type="presParOf" srcId="{1A05473B-C392-4FAC-AE6E-E139FE82B442}" destId="{2E0EC464-1CE9-4DFF-85F0-0CEBD7BA178A}" srcOrd="3" destOrd="0" presId="urn:microsoft.com/office/officeart/2005/8/layout/process1"/>
    <dgm:cxn modelId="{C55E96E8-6F40-4186-8D8D-A6534EEA54B0}" type="presParOf" srcId="{2E0EC464-1CE9-4DFF-85F0-0CEBD7BA178A}" destId="{B90E4C17-056D-4E9D-882A-F7EEC22B719D}" srcOrd="0" destOrd="0" presId="urn:microsoft.com/office/officeart/2005/8/layout/process1"/>
    <dgm:cxn modelId="{FD696950-1F39-41BA-BE1E-827CC06B3BFA}" type="presParOf" srcId="{1A05473B-C392-4FAC-AE6E-E139FE82B442}" destId="{AF56CEEE-6D7D-4925-A238-7E7871DF7CA8}" srcOrd="4" destOrd="0" presId="urn:microsoft.com/office/officeart/2005/8/layout/process1"/>
    <dgm:cxn modelId="{E4361396-AD45-43CF-A452-BE44E5C20277}" type="presParOf" srcId="{1A05473B-C392-4FAC-AE6E-E139FE82B442}" destId="{1F1A2FA1-9477-4392-A26F-C10EE14759EC}" srcOrd="5" destOrd="0" presId="urn:microsoft.com/office/officeart/2005/8/layout/process1"/>
    <dgm:cxn modelId="{9A6B575C-12E2-4077-87CB-614BD371E3D2}" type="presParOf" srcId="{1F1A2FA1-9477-4392-A26F-C10EE14759EC}" destId="{9B7AC932-451F-4B08-B184-14D7B39BD794}" srcOrd="0" destOrd="0" presId="urn:microsoft.com/office/officeart/2005/8/layout/process1"/>
    <dgm:cxn modelId="{DFDE419A-04C7-4348-B507-01BA29269DDD}" type="presParOf" srcId="{1A05473B-C392-4FAC-AE6E-E139FE82B442}" destId="{6DE8479B-5B12-492A-9727-D8E722C425B7}" srcOrd="6" destOrd="0" presId="urn:microsoft.com/office/officeart/2005/8/layout/process1"/>
    <dgm:cxn modelId="{9D030180-EBA0-45B9-AC44-D82DCCBE8C8C}" type="presParOf" srcId="{1A05473B-C392-4FAC-AE6E-E139FE82B442}" destId="{6EFADF3D-B17B-4584-B0D4-4F505D9ABFAD}" srcOrd="7" destOrd="0" presId="urn:microsoft.com/office/officeart/2005/8/layout/process1"/>
    <dgm:cxn modelId="{93E77B84-4FA9-4848-B076-13C59B402CA7}" type="presParOf" srcId="{6EFADF3D-B17B-4584-B0D4-4F505D9ABFAD}" destId="{6370BC59-76DE-4CE8-B488-CD7190592B06}" srcOrd="0" destOrd="0" presId="urn:microsoft.com/office/officeart/2005/8/layout/process1"/>
    <dgm:cxn modelId="{D94ABBCD-C4BC-4D30-AAF3-69CADDA39DA0}"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49"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D103CD32-F1CD-47DF-BFDD-2170DB5CF226}" type="presOf" srcId="{66FA80E4-D6C5-4179-81A0-404A82304CBA}" destId="{D1D6BD56-4566-40E1-8650-DFEA15707E5F}" srcOrd="0" destOrd="0" presId="urn:microsoft.com/office/officeart/2005/8/layout/process1"/>
    <dgm:cxn modelId="{73FB76EF-9170-4503-BB64-BCBE0885EDF3}" type="presOf" srcId="{903E14D8-EDEA-4E6A-933B-A80FC794A057}" destId="{4552D38D-0DF7-4218-B78F-A03A235B6756}" srcOrd="0" destOrd="0" presId="urn:microsoft.com/office/officeart/2005/8/layout/process1"/>
    <dgm:cxn modelId="{5AC56CC3-E777-484D-ACDF-8715EC23BEE8}" type="presOf" srcId="{40D07C48-E159-496A-AE72-F0B4BA56D712}" destId="{AF56CEEE-6D7D-4925-A238-7E7871DF7CA8}" srcOrd="0" destOrd="0" presId="urn:microsoft.com/office/officeart/2005/8/layout/process1"/>
    <dgm:cxn modelId="{C8423821-593F-47A3-8366-E149ED3E466F}" type="presOf" srcId="{79B3115B-25CC-4B26-ABE0-C28C61732D81}" destId="{13B9F0B7-0B7C-4EC2-9038-72D81B96048C}" srcOrd="0" destOrd="0" presId="urn:microsoft.com/office/officeart/2005/8/layout/process1"/>
    <dgm:cxn modelId="{46385984-AC8E-4ACA-BF48-987F4E80ADAF}" srcId="{6CA40E50-EE8B-4CCF-928A-CCCBD9CA51BA}" destId="{66FA80E4-D6C5-4179-81A0-404A82304CBA}" srcOrd="1" destOrd="0" parTransId="{7275F3C7-C524-41D2-8668-C1655ADD81AF}" sibTransId="{CA58D8F7-549D-41F5-88A8-120418E20043}"/>
    <dgm:cxn modelId="{9E8525D3-F64F-45EB-ADDD-5D913A11B6F9}" type="presOf" srcId="{77D316D1-A3C3-4B8B-88AD-0C9D9D45CAA7}" destId="{6EFADF3D-B17B-4584-B0D4-4F505D9ABFAD}" srcOrd="0"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A92CA0B1-91C0-4654-AD9A-955C3ADD2AAA}" type="presOf" srcId="{AE220F5E-2085-4101-90CD-3E97BEC279A2}" destId="{6DE8479B-5B12-492A-9727-D8E722C425B7}" srcOrd="0" destOrd="0" presId="urn:microsoft.com/office/officeart/2005/8/layout/process1"/>
    <dgm:cxn modelId="{90C9B77F-013B-4001-BC6E-258AF4669065}" type="presOf" srcId="{6CA40E50-EE8B-4CCF-928A-CCCBD9CA51BA}" destId="{1A05473B-C392-4FAC-AE6E-E139FE82B442}" srcOrd="0"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00368C28-A3A3-43B2-B49B-4606004524F1}" type="presOf" srcId="{A3A8E5F6-3424-436E-A109-0C4524CB3475}" destId="{9B7AC932-451F-4B08-B184-14D7B39BD794}" srcOrd="1" destOrd="0" presId="urn:microsoft.com/office/officeart/2005/8/layout/process1"/>
    <dgm:cxn modelId="{1968AF1D-DB7A-48A8-952A-3A452A33E784}" type="presOf" srcId="{59AC3D49-98EE-4968-A586-B81FF6E5AECC}" destId="{530715B1-B212-4314-B892-77A9CDF0BB52}" srcOrd="0" destOrd="0" presId="urn:microsoft.com/office/officeart/2005/8/layout/process1"/>
    <dgm:cxn modelId="{FAEE330E-42A7-4574-9398-C0F1693688E4}" type="presOf" srcId="{CA58D8F7-549D-41F5-88A8-120418E20043}" destId="{B90E4C17-056D-4E9D-882A-F7EEC22B719D}" srcOrd="1"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B262D545-53D7-4E9D-A990-17204A7421EF}" type="presOf" srcId="{79B3115B-25CC-4B26-ABE0-C28C61732D81}" destId="{CFE39CBF-5A6D-4640-BF20-0AD588293F2A}" srcOrd="1" destOrd="0" presId="urn:microsoft.com/office/officeart/2005/8/layout/process1"/>
    <dgm:cxn modelId="{71C8ADB6-20A8-451E-8ABF-D99EEB7939A1}" type="presOf" srcId="{77D316D1-A3C3-4B8B-88AD-0C9D9D45CAA7}" destId="{6370BC59-76DE-4CE8-B488-CD7190592B06}" srcOrd="1"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ECA98814-8431-46E6-987B-07FD195D2C06}" type="presOf" srcId="{A3A8E5F6-3424-436E-A109-0C4524CB3475}" destId="{1F1A2FA1-9477-4392-A26F-C10EE14759EC}" srcOrd="0" destOrd="0" presId="urn:microsoft.com/office/officeart/2005/8/layout/process1"/>
    <dgm:cxn modelId="{AE063892-AFC0-4A4F-93A9-025A37686A2A}" type="presOf" srcId="{CA58D8F7-549D-41F5-88A8-120418E20043}" destId="{2E0EC464-1CE9-4DFF-85F0-0CEBD7BA178A}" srcOrd="0" destOrd="0" presId="urn:microsoft.com/office/officeart/2005/8/layout/process1"/>
    <dgm:cxn modelId="{2B313276-E926-49F5-BD2B-50DCF5D2B709}" type="presParOf" srcId="{1A05473B-C392-4FAC-AE6E-E139FE82B442}" destId="{4552D38D-0DF7-4218-B78F-A03A235B6756}" srcOrd="0" destOrd="0" presId="urn:microsoft.com/office/officeart/2005/8/layout/process1"/>
    <dgm:cxn modelId="{470DF614-039F-475D-8B34-E3BC909740FE}" type="presParOf" srcId="{1A05473B-C392-4FAC-AE6E-E139FE82B442}" destId="{13B9F0B7-0B7C-4EC2-9038-72D81B96048C}" srcOrd="1" destOrd="0" presId="urn:microsoft.com/office/officeart/2005/8/layout/process1"/>
    <dgm:cxn modelId="{879C52A9-4DD4-4AAE-B740-FED8070192EC}" type="presParOf" srcId="{13B9F0B7-0B7C-4EC2-9038-72D81B96048C}" destId="{CFE39CBF-5A6D-4640-BF20-0AD588293F2A}" srcOrd="0" destOrd="0" presId="urn:microsoft.com/office/officeart/2005/8/layout/process1"/>
    <dgm:cxn modelId="{05B303DF-737E-46FD-B500-4C2F978022B5}" type="presParOf" srcId="{1A05473B-C392-4FAC-AE6E-E139FE82B442}" destId="{D1D6BD56-4566-40E1-8650-DFEA15707E5F}" srcOrd="2" destOrd="0" presId="urn:microsoft.com/office/officeart/2005/8/layout/process1"/>
    <dgm:cxn modelId="{EF805975-10F7-4E94-8F19-923283A92EB7}" type="presParOf" srcId="{1A05473B-C392-4FAC-AE6E-E139FE82B442}" destId="{2E0EC464-1CE9-4DFF-85F0-0CEBD7BA178A}" srcOrd="3" destOrd="0" presId="urn:microsoft.com/office/officeart/2005/8/layout/process1"/>
    <dgm:cxn modelId="{88F9CDFF-6983-43E4-ACEC-FE301DE5D92D}" type="presParOf" srcId="{2E0EC464-1CE9-4DFF-85F0-0CEBD7BA178A}" destId="{B90E4C17-056D-4E9D-882A-F7EEC22B719D}" srcOrd="0" destOrd="0" presId="urn:microsoft.com/office/officeart/2005/8/layout/process1"/>
    <dgm:cxn modelId="{82A43917-214D-4DE3-B106-C21AB92EDE1A}" type="presParOf" srcId="{1A05473B-C392-4FAC-AE6E-E139FE82B442}" destId="{AF56CEEE-6D7D-4925-A238-7E7871DF7CA8}" srcOrd="4" destOrd="0" presId="urn:microsoft.com/office/officeart/2005/8/layout/process1"/>
    <dgm:cxn modelId="{28C89A7A-51D0-4D84-A737-303951D9B50D}" type="presParOf" srcId="{1A05473B-C392-4FAC-AE6E-E139FE82B442}" destId="{1F1A2FA1-9477-4392-A26F-C10EE14759EC}" srcOrd="5" destOrd="0" presId="urn:microsoft.com/office/officeart/2005/8/layout/process1"/>
    <dgm:cxn modelId="{BC55B656-7F4F-4789-B47B-1E6A28402FC0}" type="presParOf" srcId="{1F1A2FA1-9477-4392-A26F-C10EE14759EC}" destId="{9B7AC932-451F-4B08-B184-14D7B39BD794}" srcOrd="0" destOrd="0" presId="urn:microsoft.com/office/officeart/2005/8/layout/process1"/>
    <dgm:cxn modelId="{C9FE9AC0-0F8D-42C7-8C49-CAF7E78315DD}" type="presParOf" srcId="{1A05473B-C392-4FAC-AE6E-E139FE82B442}" destId="{6DE8479B-5B12-492A-9727-D8E722C425B7}" srcOrd="6" destOrd="0" presId="urn:microsoft.com/office/officeart/2005/8/layout/process1"/>
    <dgm:cxn modelId="{5E052CF5-B504-4699-A878-9C0D475B575E}" type="presParOf" srcId="{1A05473B-C392-4FAC-AE6E-E139FE82B442}" destId="{6EFADF3D-B17B-4584-B0D4-4F505D9ABFAD}" srcOrd="7" destOrd="0" presId="urn:microsoft.com/office/officeart/2005/8/layout/process1"/>
    <dgm:cxn modelId="{B6144256-77F9-4C05-AD0D-11685B3ABADF}" type="presParOf" srcId="{6EFADF3D-B17B-4584-B0D4-4F505D9ABFAD}" destId="{6370BC59-76DE-4CE8-B488-CD7190592B06}" srcOrd="0" destOrd="0" presId="urn:microsoft.com/office/officeart/2005/8/layout/process1"/>
    <dgm:cxn modelId="{B551F458-EEF1-42B1-A377-D474A48BD5B0}"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77"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5D1AB7E9-5C78-4F63-9862-5449EC7B3CB6}" type="presOf" srcId="{40D07C48-E159-496A-AE72-F0B4BA56D712}" destId="{AF56CEEE-6D7D-4925-A238-7E7871DF7CA8}" srcOrd="0" destOrd="0" presId="urn:microsoft.com/office/officeart/2005/8/layout/process1"/>
    <dgm:cxn modelId="{B8BCE33B-D154-4FF1-8BBA-4E7B1497BC7F}" type="presOf" srcId="{A3A8E5F6-3424-436E-A109-0C4524CB3475}" destId="{1F1A2FA1-9477-4392-A26F-C10EE14759EC}" srcOrd="0" destOrd="0" presId="urn:microsoft.com/office/officeart/2005/8/layout/process1"/>
    <dgm:cxn modelId="{3E22D0B2-D316-444F-B916-36DE7C7A1EC4}" type="presOf" srcId="{CA58D8F7-549D-41F5-88A8-120418E20043}" destId="{B90E4C17-056D-4E9D-882A-F7EEC22B719D}" srcOrd="1" destOrd="0" presId="urn:microsoft.com/office/officeart/2005/8/layout/process1"/>
    <dgm:cxn modelId="{46385984-AC8E-4ACA-BF48-987F4E80ADAF}" srcId="{6CA40E50-EE8B-4CCF-928A-CCCBD9CA51BA}" destId="{66FA80E4-D6C5-4179-81A0-404A82304CBA}" srcOrd="1" destOrd="0" parTransId="{7275F3C7-C524-41D2-8668-C1655ADD81AF}" sibTransId="{CA58D8F7-549D-41F5-88A8-120418E20043}"/>
    <dgm:cxn modelId="{C87C3537-29F5-45BB-80FE-29374FBF0D22}" type="presOf" srcId="{66FA80E4-D6C5-4179-81A0-404A82304CBA}" destId="{D1D6BD56-4566-40E1-8650-DFEA15707E5F}" srcOrd="0" destOrd="0" presId="urn:microsoft.com/office/officeart/2005/8/layout/process1"/>
    <dgm:cxn modelId="{0B734E07-E5E4-4F01-834E-A6145D6760A8}" srcId="{6CA40E50-EE8B-4CCF-928A-CCCBD9CA51BA}" destId="{AE220F5E-2085-4101-90CD-3E97BEC279A2}" srcOrd="3" destOrd="0" parTransId="{5D1A038A-916A-4F45-A454-EC9C05460FF3}" sibTransId="{77D316D1-A3C3-4B8B-88AD-0C9D9D45CAA7}"/>
    <dgm:cxn modelId="{07121E8C-CC3D-4D1C-9EC2-8F83234FCB19}" type="presOf" srcId="{77D316D1-A3C3-4B8B-88AD-0C9D9D45CAA7}" destId="{6370BC59-76DE-4CE8-B488-CD7190592B06}" srcOrd="1" destOrd="0" presId="urn:microsoft.com/office/officeart/2005/8/layout/process1"/>
    <dgm:cxn modelId="{EA37DF58-7BBE-4F9B-B5FA-BEC26BA4788F}" type="presOf" srcId="{AE220F5E-2085-4101-90CD-3E97BEC279A2}" destId="{6DE8479B-5B12-492A-9727-D8E722C425B7}" srcOrd="0"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390D9471-292B-4543-ABCD-93FEDAB0F851}" type="presOf" srcId="{79B3115B-25CC-4B26-ABE0-C28C61732D81}" destId="{CFE39CBF-5A6D-4640-BF20-0AD588293F2A}" srcOrd="1" destOrd="0" presId="urn:microsoft.com/office/officeart/2005/8/layout/process1"/>
    <dgm:cxn modelId="{1C7622E0-109E-4A85-93C8-3CD7564F26BA}" type="presOf" srcId="{6CA40E50-EE8B-4CCF-928A-CCCBD9CA51BA}" destId="{1A05473B-C392-4FAC-AE6E-E139FE82B442}" srcOrd="0" destOrd="0" presId="urn:microsoft.com/office/officeart/2005/8/layout/process1"/>
    <dgm:cxn modelId="{6488D7C1-D298-4262-AA09-32454A3DF95D}" type="presOf" srcId="{77D316D1-A3C3-4B8B-88AD-0C9D9D45CAA7}" destId="{6EFADF3D-B17B-4584-B0D4-4F505D9ABFAD}" srcOrd="0" destOrd="0" presId="urn:microsoft.com/office/officeart/2005/8/layout/process1"/>
    <dgm:cxn modelId="{E444D08E-E92F-429E-AAAA-B68931BE59CC}" type="presOf" srcId="{903E14D8-EDEA-4E6A-933B-A80FC794A057}" destId="{4552D38D-0DF7-4218-B78F-A03A235B6756}" srcOrd="0" destOrd="0" presId="urn:microsoft.com/office/officeart/2005/8/layout/process1"/>
    <dgm:cxn modelId="{EF37F7BD-43F7-4B19-822B-A7E63146B444}" type="presOf" srcId="{79B3115B-25CC-4B26-ABE0-C28C61732D81}" destId="{13B9F0B7-0B7C-4EC2-9038-72D81B96048C}" srcOrd="0" destOrd="0" presId="urn:microsoft.com/office/officeart/2005/8/layout/process1"/>
    <dgm:cxn modelId="{2C9921AE-5172-4EEF-AC27-4DF682DA4095}" type="presOf" srcId="{59AC3D49-98EE-4968-A586-B81FF6E5AECC}" destId="{530715B1-B212-4314-B892-77A9CDF0BB52}" srcOrd="0" destOrd="0" presId="urn:microsoft.com/office/officeart/2005/8/layout/process1"/>
    <dgm:cxn modelId="{437C5C77-6302-42D4-BA23-1BD2AABDBE47}" type="presOf" srcId="{CA58D8F7-549D-41F5-88A8-120418E20043}" destId="{2E0EC464-1CE9-4DFF-85F0-0CEBD7BA178A}" srcOrd="0"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4C141F19-1B6C-480D-BF1B-26EB5F2A6194}" srcId="{6CA40E50-EE8B-4CCF-928A-CCCBD9CA51BA}" destId="{903E14D8-EDEA-4E6A-933B-A80FC794A057}" srcOrd="0" destOrd="0" parTransId="{9B93DFD9-8C95-40AB-8237-54C9636CB07D}" sibTransId="{79B3115B-25CC-4B26-ABE0-C28C61732D81}"/>
    <dgm:cxn modelId="{AC5DF096-F32B-49E9-83C5-E13B398F81F3}" type="presOf" srcId="{A3A8E5F6-3424-436E-A109-0C4524CB3475}" destId="{9B7AC932-451F-4B08-B184-14D7B39BD794}" srcOrd="1" destOrd="0" presId="urn:microsoft.com/office/officeart/2005/8/layout/process1"/>
    <dgm:cxn modelId="{D7EA5ECC-436E-4DE7-A84B-7A82769FA6D5}" type="presParOf" srcId="{1A05473B-C392-4FAC-AE6E-E139FE82B442}" destId="{4552D38D-0DF7-4218-B78F-A03A235B6756}" srcOrd="0" destOrd="0" presId="urn:microsoft.com/office/officeart/2005/8/layout/process1"/>
    <dgm:cxn modelId="{A865A753-8E05-4997-914D-2B8014AC794F}" type="presParOf" srcId="{1A05473B-C392-4FAC-AE6E-E139FE82B442}" destId="{13B9F0B7-0B7C-4EC2-9038-72D81B96048C}" srcOrd="1" destOrd="0" presId="urn:microsoft.com/office/officeart/2005/8/layout/process1"/>
    <dgm:cxn modelId="{67032BF1-C598-4BDC-B445-3A5F7F65B34F}" type="presParOf" srcId="{13B9F0B7-0B7C-4EC2-9038-72D81B96048C}" destId="{CFE39CBF-5A6D-4640-BF20-0AD588293F2A}" srcOrd="0" destOrd="0" presId="urn:microsoft.com/office/officeart/2005/8/layout/process1"/>
    <dgm:cxn modelId="{62169578-7FDD-48AA-88DF-2D282EF1423C}" type="presParOf" srcId="{1A05473B-C392-4FAC-AE6E-E139FE82B442}" destId="{D1D6BD56-4566-40E1-8650-DFEA15707E5F}" srcOrd="2" destOrd="0" presId="urn:microsoft.com/office/officeart/2005/8/layout/process1"/>
    <dgm:cxn modelId="{2FF0A549-0065-48A7-A6B8-E74A78DA4EBE}" type="presParOf" srcId="{1A05473B-C392-4FAC-AE6E-E139FE82B442}" destId="{2E0EC464-1CE9-4DFF-85F0-0CEBD7BA178A}" srcOrd="3" destOrd="0" presId="urn:microsoft.com/office/officeart/2005/8/layout/process1"/>
    <dgm:cxn modelId="{5C292EE6-5E9E-4669-AC49-689320079CFC}" type="presParOf" srcId="{2E0EC464-1CE9-4DFF-85F0-0CEBD7BA178A}" destId="{B90E4C17-056D-4E9D-882A-F7EEC22B719D}" srcOrd="0" destOrd="0" presId="urn:microsoft.com/office/officeart/2005/8/layout/process1"/>
    <dgm:cxn modelId="{AC4A2CAD-31CF-4B38-BF77-04250CB54293}" type="presParOf" srcId="{1A05473B-C392-4FAC-AE6E-E139FE82B442}" destId="{AF56CEEE-6D7D-4925-A238-7E7871DF7CA8}" srcOrd="4" destOrd="0" presId="urn:microsoft.com/office/officeart/2005/8/layout/process1"/>
    <dgm:cxn modelId="{90E13B03-4CFF-4FA6-B192-7E9DD1CFC23D}" type="presParOf" srcId="{1A05473B-C392-4FAC-AE6E-E139FE82B442}" destId="{1F1A2FA1-9477-4392-A26F-C10EE14759EC}" srcOrd="5" destOrd="0" presId="urn:microsoft.com/office/officeart/2005/8/layout/process1"/>
    <dgm:cxn modelId="{C6519DAA-968F-49A9-953E-90832A42B265}" type="presParOf" srcId="{1F1A2FA1-9477-4392-A26F-C10EE14759EC}" destId="{9B7AC932-451F-4B08-B184-14D7B39BD794}" srcOrd="0" destOrd="0" presId="urn:microsoft.com/office/officeart/2005/8/layout/process1"/>
    <dgm:cxn modelId="{FD4572EA-8F89-468B-A5D3-01A13D7A85A5}" type="presParOf" srcId="{1A05473B-C392-4FAC-AE6E-E139FE82B442}" destId="{6DE8479B-5B12-492A-9727-D8E722C425B7}" srcOrd="6" destOrd="0" presId="urn:microsoft.com/office/officeart/2005/8/layout/process1"/>
    <dgm:cxn modelId="{F93EA13C-BE4F-40C6-95C6-49647AB56E2B}" type="presParOf" srcId="{1A05473B-C392-4FAC-AE6E-E139FE82B442}" destId="{6EFADF3D-B17B-4584-B0D4-4F505D9ABFAD}" srcOrd="7" destOrd="0" presId="urn:microsoft.com/office/officeart/2005/8/layout/process1"/>
    <dgm:cxn modelId="{091FC095-DC60-4FFF-86E8-98A50BF6FC63}" type="presParOf" srcId="{6EFADF3D-B17B-4584-B0D4-4F505D9ABFAD}" destId="{6370BC59-76DE-4CE8-B488-CD7190592B06}" srcOrd="0" destOrd="0" presId="urn:microsoft.com/office/officeart/2005/8/layout/process1"/>
    <dgm:cxn modelId="{CE74173B-53A8-4013-A389-9CED8CC46E3D}"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97"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6CA40E50-EE8B-4CCF-928A-CCCBD9CA51BA}" type="doc">
      <dgm:prSet loTypeId="urn:microsoft.com/office/officeart/2005/8/layout/process1" loCatId="process" qsTypeId="urn:microsoft.com/office/officeart/2005/8/quickstyle/simple1" qsCatId="simple" csTypeId="urn:microsoft.com/office/officeart/2005/8/colors/colorful5" csCatId="colorful" phldr="1"/>
      <dgm:spPr/>
    </dgm:pt>
    <dgm:pt modelId="{903E14D8-EDEA-4E6A-933B-A80FC794A057}">
      <dgm:prSet phldrT="[Text]"/>
      <dgm:spPr>
        <a:xfrm>
          <a:off x="2632" y="0"/>
          <a:ext cx="816043" cy="533400"/>
        </a:xfr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Not confident at all</a:t>
          </a:r>
        </a:p>
      </dgm:t>
    </dgm:pt>
    <dgm:pt modelId="{9B93DFD9-8C95-40AB-8237-54C9636CB07D}" type="parTrans" cxnId="{4C141F19-1B6C-480D-BF1B-26EB5F2A6194}">
      <dgm:prSet/>
      <dgm:spPr/>
      <dgm:t>
        <a:bodyPr/>
        <a:lstStyle/>
        <a:p>
          <a:endParaRPr lang="en-GB"/>
        </a:p>
      </dgm:t>
    </dgm:pt>
    <dgm:pt modelId="{79B3115B-25CC-4B26-ABE0-C28C61732D81}" type="sibTrans" cxnId="{4C141F19-1B6C-480D-BF1B-26EB5F2A6194}">
      <dgm:prSet/>
      <dgm:spPr>
        <a:xfrm>
          <a:off x="900279" y="165510"/>
          <a:ext cx="173001" cy="202378"/>
        </a:xfrm>
        <a:solidFill>
          <a:srgbClr val="CE6633">
            <a:hueOff val="0"/>
            <a:satOff val="0"/>
            <a:lumOff val="0"/>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66FA80E4-D6C5-4179-81A0-404A82304CBA}">
      <dgm:prSet phldrT="[Text]"/>
      <dgm:spPr>
        <a:xfrm>
          <a:off x="1145092" y="0"/>
          <a:ext cx="816043" cy="533400"/>
        </a:xfr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A little more practice needed</a:t>
          </a:r>
        </a:p>
      </dgm:t>
    </dgm:pt>
    <dgm:pt modelId="{7275F3C7-C524-41D2-8668-C1655ADD81AF}" type="parTrans" cxnId="{46385984-AC8E-4ACA-BF48-987F4E80ADAF}">
      <dgm:prSet/>
      <dgm:spPr/>
      <dgm:t>
        <a:bodyPr/>
        <a:lstStyle/>
        <a:p>
          <a:endParaRPr lang="en-GB"/>
        </a:p>
      </dgm:t>
    </dgm:pt>
    <dgm:pt modelId="{CA58D8F7-549D-41F5-88A8-120418E20043}" type="sibTrans" cxnId="{46385984-AC8E-4ACA-BF48-987F4E80ADAF}">
      <dgm:prSet/>
      <dgm:spPr>
        <a:xfrm>
          <a:off x="2042740" y="165510"/>
          <a:ext cx="173001" cy="202378"/>
        </a:xfrm>
        <a:solidFill>
          <a:srgbClr val="CE6633">
            <a:hueOff val="5129271"/>
            <a:satOff val="-1832"/>
            <a:lumOff val="2942"/>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AE220F5E-2085-4101-90CD-3E97BEC279A2}">
      <dgm:prSet phldrT="[Text]"/>
      <dgm:spPr>
        <a:xfrm>
          <a:off x="3505576" y="0"/>
          <a:ext cx="816043" cy="533400"/>
        </a:xfr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Confident</a:t>
          </a:r>
        </a:p>
      </dgm:t>
    </dgm:pt>
    <dgm:pt modelId="{5D1A038A-916A-4F45-A454-EC9C05460FF3}" type="parTrans" cxnId="{0B734E07-E5E4-4F01-834E-A6145D6760A8}">
      <dgm:prSet/>
      <dgm:spPr/>
      <dgm:t>
        <a:bodyPr/>
        <a:lstStyle/>
        <a:p>
          <a:endParaRPr lang="en-GB"/>
        </a:p>
      </dgm:t>
    </dgm:pt>
    <dgm:pt modelId="{77D316D1-A3C3-4B8B-88AD-0C9D9D45CAA7}" type="sibTrans" cxnId="{0B734E07-E5E4-4F01-834E-A6145D6760A8}">
      <dgm:prSet/>
      <dgm:spPr>
        <a:xfrm>
          <a:off x="4384333" y="165510"/>
          <a:ext cx="132953" cy="202378"/>
        </a:xfrm>
        <a:solidFill>
          <a:srgbClr val="CE6633">
            <a:hueOff val="15387812"/>
            <a:satOff val="-5496"/>
            <a:lumOff val="8825"/>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40D07C48-E159-496A-AE72-F0B4BA56D712}">
      <dgm:prSet/>
      <dgm:spPr>
        <a:xfrm>
          <a:off x="2287553" y="0"/>
          <a:ext cx="816043" cy="533400"/>
        </a:xfr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Pretty confident</a:t>
          </a:r>
        </a:p>
      </dgm:t>
    </dgm:pt>
    <dgm:pt modelId="{AD589EBA-5686-4D3A-ADDD-9DA64129768D}" type="parTrans" cxnId="{4F858ABE-A1B0-4222-83D3-4E7332161EB4}">
      <dgm:prSet/>
      <dgm:spPr/>
      <dgm:t>
        <a:bodyPr/>
        <a:lstStyle/>
        <a:p>
          <a:endParaRPr lang="en-GB"/>
        </a:p>
      </dgm:t>
    </dgm:pt>
    <dgm:pt modelId="{A3A8E5F6-3424-436E-A109-0C4524CB3475}" type="sibTrans" cxnId="{4F858ABE-A1B0-4222-83D3-4E7332161EB4}">
      <dgm:prSet/>
      <dgm:spPr>
        <a:xfrm>
          <a:off x="3204091" y="165510"/>
          <a:ext cx="213049" cy="202378"/>
        </a:xfrm>
        <a:solidFill>
          <a:srgbClr val="CE6633">
            <a:hueOff val="10258542"/>
            <a:satOff val="-3664"/>
            <a:lumOff val="5883"/>
            <a:alphaOff val="0"/>
          </a:srgbClr>
        </a:solidFill>
        <a:ln>
          <a:noFill/>
        </a:ln>
        <a:effectLst/>
      </dgm:spPr>
      <dgm:t>
        <a:bodyPr/>
        <a:lstStyle/>
        <a:p>
          <a:endParaRPr lang="en-GB">
            <a:solidFill>
              <a:sysClr val="window" lastClr="FFFFFF"/>
            </a:solidFill>
            <a:latin typeface="Tw Cen MT" panose="020B0602020104020603"/>
            <a:ea typeface="+mn-ea"/>
            <a:cs typeface="+mn-cs"/>
          </a:endParaRPr>
        </a:p>
      </dgm:t>
    </dgm:pt>
    <dgm:pt modelId="{59AC3D49-98EE-4968-A586-B81FF6E5AECC}">
      <dgm:prSet/>
      <dgm:spPr>
        <a:xfrm>
          <a:off x="4572474" y="0"/>
          <a:ext cx="816043" cy="533400"/>
        </a:xfr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gm:spPr>
      <dgm:t>
        <a:bodyPr/>
        <a:lstStyle/>
        <a:p>
          <a:r>
            <a:rPr lang="en-GB">
              <a:solidFill>
                <a:sysClr val="window" lastClr="FFFFFF"/>
              </a:solidFill>
              <a:latin typeface="Tw Cen MT" panose="020B0602020104020603"/>
              <a:ea typeface="+mn-ea"/>
              <a:cs typeface="+mn-cs"/>
            </a:rPr>
            <a:t>Could do it with my eyes closed!</a:t>
          </a:r>
        </a:p>
      </dgm:t>
    </dgm:pt>
    <dgm:pt modelId="{B8EC5025-4E93-41D0-B2DD-E2D2ECE034FA}" type="parTrans" cxnId="{1CE8DC09-8416-45E0-98B8-919241EEEE82}">
      <dgm:prSet/>
      <dgm:spPr/>
      <dgm:t>
        <a:bodyPr/>
        <a:lstStyle/>
        <a:p>
          <a:endParaRPr lang="en-GB"/>
        </a:p>
      </dgm:t>
    </dgm:pt>
    <dgm:pt modelId="{8FFE5D73-C224-4ED1-BCCE-E3EBF446616F}" type="sibTrans" cxnId="{1CE8DC09-8416-45E0-98B8-919241EEEE82}">
      <dgm:prSet/>
      <dgm:spPr/>
      <dgm:t>
        <a:bodyPr/>
        <a:lstStyle/>
        <a:p>
          <a:endParaRPr lang="en-GB"/>
        </a:p>
      </dgm:t>
    </dgm:pt>
    <dgm:pt modelId="{1A05473B-C392-4FAC-AE6E-E139FE82B442}" type="pres">
      <dgm:prSet presAssocID="{6CA40E50-EE8B-4CCF-928A-CCCBD9CA51BA}" presName="Name0" presStyleCnt="0">
        <dgm:presLayoutVars>
          <dgm:dir/>
          <dgm:resizeHandles val="exact"/>
        </dgm:presLayoutVars>
      </dgm:prSet>
      <dgm:spPr/>
    </dgm:pt>
    <dgm:pt modelId="{4552D38D-0DF7-4218-B78F-A03A235B6756}" type="pres">
      <dgm:prSet presAssocID="{903E14D8-EDEA-4E6A-933B-A80FC794A057}" presName="node" presStyleLbl="node1" presStyleIdx="0" presStyleCnt="5">
        <dgm:presLayoutVars>
          <dgm:bulletEnabled val="1"/>
        </dgm:presLayoutVars>
      </dgm:prSet>
      <dgm:spPr>
        <a:prstGeom prst="roundRect">
          <a:avLst>
            <a:gd name="adj" fmla="val 10000"/>
          </a:avLst>
        </a:prstGeom>
      </dgm:spPr>
      <dgm:t>
        <a:bodyPr/>
        <a:lstStyle/>
        <a:p>
          <a:endParaRPr lang="en-GB"/>
        </a:p>
      </dgm:t>
    </dgm:pt>
    <dgm:pt modelId="{13B9F0B7-0B7C-4EC2-9038-72D81B96048C}" type="pres">
      <dgm:prSet presAssocID="{79B3115B-25CC-4B26-ABE0-C28C61732D81}" presName="sibTrans" presStyleLbl="sibTrans2D1" presStyleIdx="0" presStyleCnt="4"/>
      <dgm:spPr>
        <a:prstGeom prst="rightArrow">
          <a:avLst>
            <a:gd name="adj1" fmla="val 60000"/>
            <a:gd name="adj2" fmla="val 50000"/>
          </a:avLst>
        </a:prstGeom>
      </dgm:spPr>
      <dgm:t>
        <a:bodyPr/>
        <a:lstStyle/>
        <a:p>
          <a:endParaRPr lang="en-GB"/>
        </a:p>
      </dgm:t>
    </dgm:pt>
    <dgm:pt modelId="{CFE39CBF-5A6D-4640-BF20-0AD588293F2A}" type="pres">
      <dgm:prSet presAssocID="{79B3115B-25CC-4B26-ABE0-C28C61732D81}" presName="connectorText" presStyleLbl="sibTrans2D1" presStyleIdx="0" presStyleCnt="4"/>
      <dgm:spPr/>
      <dgm:t>
        <a:bodyPr/>
        <a:lstStyle/>
        <a:p>
          <a:endParaRPr lang="en-GB"/>
        </a:p>
      </dgm:t>
    </dgm:pt>
    <dgm:pt modelId="{D1D6BD56-4566-40E1-8650-DFEA15707E5F}" type="pres">
      <dgm:prSet presAssocID="{66FA80E4-D6C5-4179-81A0-404A82304CBA}" presName="node" presStyleLbl="node1" presStyleIdx="1" presStyleCnt="5" custLinFactNeighborY="12500">
        <dgm:presLayoutVars>
          <dgm:bulletEnabled val="1"/>
        </dgm:presLayoutVars>
      </dgm:prSet>
      <dgm:spPr>
        <a:prstGeom prst="roundRect">
          <a:avLst>
            <a:gd name="adj" fmla="val 10000"/>
          </a:avLst>
        </a:prstGeom>
      </dgm:spPr>
      <dgm:t>
        <a:bodyPr/>
        <a:lstStyle/>
        <a:p>
          <a:endParaRPr lang="en-GB"/>
        </a:p>
      </dgm:t>
    </dgm:pt>
    <dgm:pt modelId="{2E0EC464-1CE9-4DFF-85F0-0CEBD7BA178A}" type="pres">
      <dgm:prSet presAssocID="{CA58D8F7-549D-41F5-88A8-120418E20043}" presName="sibTrans" presStyleLbl="sibTrans2D1" presStyleIdx="1" presStyleCnt="4"/>
      <dgm:spPr>
        <a:prstGeom prst="rightArrow">
          <a:avLst>
            <a:gd name="adj1" fmla="val 60000"/>
            <a:gd name="adj2" fmla="val 50000"/>
          </a:avLst>
        </a:prstGeom>
      </dgm:spPr>
      <dgm:t>
        <a:bodyPr/>
        <a:lstStyle/>
        <a:p>
          <a:endParaRPr lang="en-GB"/>
        </a:p>
      </dgm:t>
    </dgm:pt>
    <dgm:pt modelId="{B90E4C17-056D-4E9D-882A-F7EEC22B719D}" type="pres">
      <dgm:prSet presAssocID="{CA58D8F7-549D-41F5-88A8-120418E20043}" presName="connectorText" presStyleLbl="sibTrans2D1" presStyleIdx="1" presStyleCnt="4"/>
      <dgm:spPr/>
      <dgm:t>
        <a:bodyPr/>
        <a:lstStyle/>
        <a:p>
          <a:endParaRPr lang="en-GB"/>
        </a:p>
      </dgm:t>
    </dgm:pt>
    <dgm:pt modelId="{AF56CEEE-6D7D-4925-A238-7E7871DF7CA8}" type="pres">
      <dgm:prSet presAssocID="{40D07C48-E159-496A-AE72-F0B4BA56D712}" presName="node" presStyleLbl="node1" presStyleIdx="2" presStyleCnt="5">
        <dgm:presLayoutVars>
          <dgm:bulletEnabled val="1"/>
        </dgm:presLayoutVars>
      </dgm:prSet>
      <dgm:spPr>
        <a:prstGeom prst="roundRect">
          <a:avLst>
            <a:gd name="adj" fmla="val 10000"/>
          </a:avLst>
        </a:prstGeom>
      </dgm:spPr>
      <dgm:t>
        <a:bodyPr/>
        <a:lstStyle/>
        <a:p>
          <a:endParaRPr lang="en-GB"/>
        </a:p>
      </dgm:t>
    </dgm:pt>
    <dgm:pt modelId="{1F1A2FA1-9477-4392-A26F-C10EE14759EC}" type="pres">
      <dgm:prSet presAssocID="{A3A8E5F6-3424-436E-A109-0C4524CB3475}" presName="sibTrans" presStyleLbl="sibTrans2D1" presStyleIdx="2" presStyleCnt="4"/>
      <dgm:spPr>
        <a:prstGeom prst="rightArrow">
          <a:avLst>
            <a:gd name="adj1" fmla="val 60000"/>
            <a:gd name="adj2" fmla="val 50000"/>
          </a:avLst>
        </a:prstGeom>
      </dgm:spPr>
      <dgm:t>
        <a:bodyPr/>
        <a:lstStyle/>
        <a:p>
          <a:endParaRPr lang="en-GB"/>
        </a:p>
      </dgm:t>
    </dgm:pt>
    <dgm:pt modelId="{9B7AC932-451F-4B08-B184-14D7B39BD794}" type="pres">
      <dgm:prSet presAssocID="{A3A8E5F6-3424-436E-A109-0C4524CB3475}" presName="connectorText" presStyleLbl="sibTrans2D1" presStyleIdx="2" presStyleCnt="4"/>
      <dgm:spPr/>
      <dgm:t>
        <a:bodyPr/>
        <a:lstStyle/>
        <a:p>
          <a:endParaRPr lang="en-GB"/>
        </a:p>
      </dgm:t>
    </dgm:pt>
    <dgm:pt modelId="{6DE8479B-5B12-492A-9727-D8E722C425B7}" type="pres">
      <dgm:prSet presAssocID="{AE220F5E-2085-4101-90CD-3E97BEC279A2}" presName="node" presStyleLbl="node1" presStyleIdx="3" presStyleCnt="5" custLinFactNeighborX="23149" custLinFactNeighborY="30000">
        <dgm:presLayoutVars>
          <dgm:bulletEnabled val="1"/>
        </dgm:presLayoutVars>
      </dgm:prSet>
      <dgm:spPr>
        <a:prstGeom prst="roundRect">
          <a:avLst>
            <a:gd name="adj" fmla="val 10000"/>
          </a:avLst>
        </a:prstGeom>
      </dgm:spPr>
      <dgm:t>
        <a:bodyPr/>
        <a:lstStyle/>
        <a:p>
          <a:endParaRPr lang="en-GB"/>
        </a:p>
      </dgm:t>
    </dgm:pt>
    <dgm:pt modelId="{6EFADF3D-B17B-4584-B0D4-4F505D9ABFAD}" type="pres">
      <dgm:prSet presAssocID="{77D316D1-A3C3-4B8B-88AD-0C9D9D45CAA7}" presName="sibTrans" presStyleLbl="sibTrans2D1" presStyleIdx="3" presStyleCnt="4"/>
      <dgm:spPr>
        <a:prstGeom prst="rightArrow">
          <a:avLst>
            <a:gd name="adj1" fmla="val 60000"/>
            <a:gd name="adj2" fmla="val 50000"/>
          </a:avLst>
        </a:prstGeom>
      </dgm:spPr>
      <dgm:t>
        <a:bodyPr/>
        <a:lstStyle/>
        <a:p>
          <a:endParaRPr lang="en-GB"/>
        </a:p>
      </dgm:t>
    </dgm:pt>
    <dgm:pt modelId="{6370BC59-76DE-4CE8-B488-CD7190592B06}" type="pres">
      <dgm:prSet presAssocID="{77D316D1-A3C3-4B8B-88AD-0C9D9D45CAA7}" presName="connectorText" presStyleLbl="sibTrans2D1" presStyleIdx="3" presStyleCnt="4"/>
      <dgm:spPr/>
      <dgm:t>
        <a:bodyPr/>
        <a:lstStyle/>
        <a:p>
          <a:endParaRPr lang="en-GB"/>
        </a:p>
      </dgm:t>
    </dgm:pt>
    <dgm:pt modelId="{530715B1-B212-4314-B892-77A9CDF0BB52}" type="pres">
      <dgm:prSet presAssocID="{59AC3D49-98EE-4968-A586-B81FF6E5AECC}" presName="node" presStyleLbl="node1" presStyleIdx="4" presStyleCnt="5">
        <dgm:presLayoutVars>
          <dgm:bulletEnabled val="1"/>
        </dgm:presLayoutVars>
      </dgm:prSet>
      <dgm:spPr>
        <a:prstGeom prst="roundRect">
          <a:avLst>
            <a:gd name="adj" fmla="val 10000"/>
          </a:avLst>
        </a:prstGeom>
      </dgm:spPr>
      <dgm:t>
        <a:bodyPr/>
        <a:lstStyle/>
        <a:p>
          <a:endParaRPr lang="en-GB"/>
        </a:p>
      </dgm:t>
    </dgm:pt>
  </dgm:ptLst>
  <dgm:cxnLst>
    <dgm:cxn modelId="{2B8C8385-6CAB-4BAB-8F75-2BC9BDE30FF0}" type="presOf" srcId="{79B3115B-25CC-4B26-ABE0-C28C61732D81}" destId="{CFE39CBF-5A6D-4640-BF20-0AD588293F2A}" srcOrd="1" destOrd="0" presId="urn:microsoft.com/office/officeart/2005/8/layout/process1"/>
    <dgm:cxn modelId="{4252A843-9F7D-43A8-AEC1-D612A0B4AA4C}" type="presOf" srcId="{AE220F5E-2085-4101-90CD-3E97BEC279A2}" destId="{6DE8479B-5B12-492A-9727-D8E722C425B7}" srcOrd="0" destOrd="0" presId="urn:microsoft.com/office/officeart/2005/8/layout/process1"/>
    <dgm:cxn modelId="{46385984-AC8E-4ACA-BF48-987F4E80ADAF}" srcId="{6CA40E50-EE8B-4CCF-928A-CCCBD9CA51BA}" destId="{66FA80E4-D6C5-4179-81A0-404A82304CBA}" srcOrd="1" destOrd="0" parTransId="{7275F3C7-C524-41D2-8668-C1655ADD81AF}" sibTransId="{CA58D8F7-549D-41F5-88A8-120418E20043}"/>
    <dgm:cxn modelId="{0B734E07-E5E4-4F01-834E-A6145D6760A8}" srcId="{6CA40E50-EE8B-4CCF-928A-CCCBD9CA51BA}" destId="{AE220F5E-2085-4101-90CD-3E97BEC279A2}" srcOrd="3" destOrd="0" parTransId="{5D1A038A-916A-4F45-A454-EC9C05460FF3}" sibTransId="{77D316D1-A3C3-4B8B-88AD-0C9D9D45CAA7}"/>
    <dgm:cxn modelId="{FC37045D-78B9-46E2-A461-AC1D8C04C278}" type="presOf" srcId="{CA58D8F7-549D-41F5-88A8-120418E20043}" destId="{B90E4C17-056D-4E9D-882A-F7EEC22B719D}" srcOrd="1" destOrd="0" presId="urn:microsoft.com/office/officeart/2005/8/layout/process1"/>
    <dgm:cxn modelId="{56309B81-A806-43E6-AF5C-5683DFB32574}" type="presOf" srcId="{79B3115B-25CC-4B26-ABE0-C28C61732D81}" destId="{13B9F0B7-0B7C-4EC2-9038-72D81B96048C}" srcOrd="0" destOrd="0" presId="urn:microsoft.com/office/officeart/2005/8/layout/process1"/>
    <dgm:cxn modelId="{9CB884E6-0C62-4431-8335-F5571ED6E8E5}" type="presOf" srcId="{CA58D8F7-549D-41F5-88A8-120418E20043}" destId="{2E0EC464-1CE9-4DFF-85F0-0CEBD7BA178A}" srcOrd="0" destOrd="0" presId="urn:microsoft.com/office/officeart/2005/8/layout/process1"/>
    <dgm:cxn modelId="{50C9A2D8-54C3-41FD-91EA-254109DC5795}" type="presOf" srcId="{903E14D8-EDEA-4E6A-933B-A80FC794A057}" destId="{4552D38D-0DF7-4218-B78F-A03A235B6756}" srcOrd="0" destOrd="0" presId="urn:microsoft.com/office/officeart/2005/8/layout/process1"/>
    <dgm:cxn modelId="{4047CAAD-A7B2-4540-B8F3-8F7DF8B8BCC4}" type="presOf" srcId="{A3A8E5F6-3424-436E-A109-0C4524CB3475}" destId="{9B7AC932-451F-4B08-B184-14D7B39BD794}" srcOrd="1" destOrd="0" presId="urn:microsoft.com/office/officeart/2005/8/layout/process1"/>
    <dgm:cxn modelId="{1CE8DC09-8416-45E0-98B8-919241EEEE82}" srcId="{6CA40E50-EE8B-4CCF-928A-CCCBD9CA51BA}" destId="{59AC3D49-98EE-4968-A586-B81FF6E5AECC}" srcOrd="4" destOrd="0" parTransId="{B8EC5025-4E93-41D0-B2DD-E2D2ECE034FA}" sibTransId="{8FFE5D73-C224-4ED1-BCCE-E3EBF446616F}"/>
    <dgm:cxn modelId="{CF87C514-4435-47DF-BC26-E637CF62DD91}" type="presOf" srcId="{66FA80E4-D6C5-4179-81A0-404A82304CBA}" destId="{D1D6BD56-4566-40E1-8650-DFEA15707E5F}" srcOrd="0" destOrd="0" presId="urn:microsoft.com/office/officeart/2005/8/layout/process1"/>
    <dgm:cxn modelId="{77742DA6-5659-4445-A19F-500C68E32C92}" type="presOf" srcId="{A3A8E5F6-3424-436E-A109-0C4524CB3475}" destId="{1F1A2FA1-9477-4392-A26F-C10EE14759EC}" srcOrd="0" destOrd="0" presId="urn:microsoft.com/office/officeart/2005/8/layout/process1"/>
    <dgm:cxn modelId="{6458E33C-B079-42E4-BEB8-DEC36DF0D161}" type="presOf" srcId="{77D316D1-A3C3-4B8B-88AD-0C9D9D45CAA7}" destId="{6370BC59-76DE-4CE8-B488-CD7190592B06}" srcOrd="1" destOrd="0" presId="urn:microsoft.com/office/officeart/2005/8/layout/process1"/>
    <dgm:cxn modelId="{F734E306-5B6F-4963-8094-0427F98EE20C}" type="presOf" srcId="{40D07C48-E159-496A-AE72-F0B4BA56D712}" destId="{AF56CEEE-6D7D-4925-A238-7E7871DF7CA8}" srcOrd="0" destOrd="0" presId="urn:microsoft.com/office/officeart/2005/8/layout/process1"/>
    <dgm:cxn modelId="{4F858ABE-A1B0-4222-83D3-4E7332161EB4}" srcId="{6CA40E50-EE8B-4CCF-928A-CCCBD9CA51BA}" destId="{40D07C48-E159-496A-AE72-F0B4BA56D712}" srcOrd="2" destOrd="0" parTransId="{AD589EBA-5686-4D3A-ADDD-9DA64129768D}" sibTransId="{A3A8E5F6-3424-436E-A109-0C4524CB3475}"/>
    <dgm:cxn modelId="{71CFD05C-0DA0-4B9D-92FD-6175A6CDE1C1}" type="presOf" srcId="{6CA40E50-EE8B-4CCF-928A-CCCBD9CA51BA}" destId="{1A05473B-C392-4FAC-AE6E-E139FE82B442}" srcOrd="0" destOrd="0" presId="urn:microsoft.com/office/officeart/2005/8/layout/process1"/>
    <dgm:cxn modelId="{F35800F6-BFDA-4EE6-8252-ED15CF69905D}" type="presOf" srcId="{59AC3D49-98EE-4968-A586-B81FF6E5AECC}" destId="{530715B1-B212-4314-B892-77A9CDF0BB52}" srcOrd="0" destOrd="0" presId="urn:microsoft.com/office/officeart/2005/8/layout/process1"/>
    <dgm:cxn modelId="{083435FB-3095-47B7-BDEA-0025AE782F9A}" type="presOf" srcId="{77D316D1-A3C3-4B8B-88AD-0C9D9D45CAA7}" destId="{6EFADF3D-B17B-4584-B0D4-4F505D9ABFAD}" srcOrd="0" destOrd="0" presId="urn:microsoft.com/office/officeart/2005/8/layout/process1"/>
    <dgm:cxn modelId="{4C141F19-1B6C-480D-BF1B-26EB5F2A6194}" srcId="{6CA40E50-EE8B-4CCF-928A-CCCBD9CA51BA}" destId="{903E14D8-EDEA-4E6A-933B-A80FC794A057}" srcOrd="0" destOrd="0" parTransId="{9B93DFD9-8C95-40AB-8237-54C9636CB07D}" sibTransId="{79B3115B-25CC-4B26-ABE0-C28C61732D81}"/>
    <dgm:cxn modelId="{C0DC70AB-0DE3-4DAA-A414-F3769B989C85}" type="presParOf" srcId="{1A05473B-C392-4FAC-AE6E-E139FE82B442}" destId="{4552D38D-0DF7-4218-B78F-A03A235B6756}" srcOrd="0" destOrd="0" presId="urn:microsoft.com/office/officeart/2005/8/layout/process1"/>
    <dgm:cxn modelId="{98E259F6-3C7F-4CCB-A99D-A483C96AFF02}" type="presParOf" srcId="{1A05473B-C392-4FAC-AE6E-E139FE82B442}" destId="{13B9F0B7-0B7C-4EC2-9038-72D81B96048C}" srcOrd="1" destOrd="0" presId="urn:microsoft.com/office/officeart/2005/8/layout/process1"/>
    <dgm:cxn modelId="{0A8C8F52-113B-4DE1-828F-CC4E9046FB6E}" type="presParOf" srcId="{13B9F0B7-0B7C-4EC2-9038-72D81B96048C}" destId="{CFE39CBF-5A6D-4640-BF20-0AD588293F2A}" srcOrd="0" destOrd="0" presId="urn:microsoft.com/office/officeart/2005/8/layout/process1"/>
    <dgm:cxn modelId="{837A032E-6397-4F59-8BB9-8ECA24DCBFA7}" type="presParOf" srcId="{1A05473B-C392-4FAC-AE6E-E139FE82B442}" destId="{D1D6BD56-4566-40E1-8650-DFEA15707E5F}" srcOrd="2" destOrd="0" presId="urn:microsoft.com/office/officeart/2005/8/layout/process1"/>
    <dgm:cxn modelId="{B583E0BC-305D-461C-91F0-E78FFE2EA98A}" type="presParOf" srcId="{1A05473B-C392-4FAC-AE6E-E139FE82B442}" destId="{2E0EC464-1CE9-4DFF-85F0-0CEBD7BA178A}" srcOrd="3" destOrd="0" presId="urn:microsoft.com/office/officeart/2005/8/layout/process1"/>
    <dgm:cxn modelId="{43A33195-B0B1-46AE-973D-4B3D08F4CBBD}" type="presParOf" srcId="{2E0EC464-1CE9-4DFF-85F0-0CEBD7BA178A}" destId="{B90E4C17-056D-4E9D-882A-F7EEC22B719D}" srcOrd="0" destOrd="0" presId="urn:microsoft.com/office/officeart/2005/8/layout/process1"/>
    <dgm:cxn modelId="{60B123C1-31EE-44A8-8D0A-6B9A8CD3ED68}" type="presParOf" srcId="{1A05473B-C392-4FAC-AE6E-E139FE82B442}" destId="{AF56CEEE-6D7D-4925-A238-7E7871DF7CA8}" srcOrd="4" destOrd="0" presId="urn:microsoft.com/office/officeart/2005/8/layout/process1"/>
    <dgm:cxn modelId="{CF88CF92-BE3E-44C4-974B-59A7B94E5A1C}" type="presParOf" srcId="{1A05473B-C392-4FAC-AE6E-E139FE82B442}" destId="{1F1A2FA1-9477-4392-A26F-C10EE14759EC}" srcOrd="5" destOrd="0" presId="urn:microsoft.com/office/officeart/2005/8/layout/process1"/>
    <dgm:cxn modelId="{EE632049-8B96-46DC-8011-8479C3414BFE}" type="presParOf" srcId="{1F1A2FA1-9477-4392-A26F-C10EE14759EC}" destId="{9B7AC932-451F-4B08-B184-14D7B39BD794}" srcOrd="0" destOrd="0" presId="urn:microsoft.com/office/officeart/2005/8/layout/process1"/>
    <dgm:cxn modelId="{0D27C3BB-45F5-4166-85FD-BAA901BFB3EB}" type="presParOf" srcId="{1A05473B-C392-4FAC-AE6E-E139FE82B442}" destId="{6DE8479B-5B12-492A-9727-D8E722C425B7}" srcOrd="6" destOrd="0" presId="urn:microsoft.com/office/officeart/2005/8/layout/process1"/>
    <dgm:cxn modelId="{5CE19F22-881D-417C-815C-47AA72625E26}" type="presParOf" srcId="{1A05473B-C392-4FAC-AE6E-E139FE82B442}" destId="{6EFADF3D-B17B-4584-B0D4-4F505D9ABFAD}" srcOrd="7" destOrd="0" presId="urn:microsoft.com/office/officeart/2005/8/layout/process1"/>
    <dgm:cxn modelId="{FD45EE73-7F99-4979-AFC3-926D061FDA32}" type="presParOf" srcId="{6EFADF3D-B17B-4584-B0D4-4F505D9ABFAD}" destId="{6370BC59-76DE-4CE8-B488-CD7190592B06}" srcOrd="0" destOrd="0" presId="urn:microsoft.com/office/officeart/2005/8/layout/process1"/>
    <dgm:cxn modelId="{F41068ED-31B4-4BC9-B29E-7A2DDD59F5F1}" type="presParOf" srcId="{1A05473B-C392-4FAC-AE6E-E139FE82B442}" destId="{530715B1-B212-4314-B892-77A9CDF0BB52}" srcOrd="8" destOrd="0" presId="urn:microsoft.com/office/officeart/2005/8/layout/process1"/>
  </dgm:cxnLst>
  <dgm:bg/>
  <dgm:whole/>
  <dgm:extLst>
    <a:ext uri="http://schemas.microsoft.com/office/drawing/2008/diagram">
      <dsp:dataModelExt xmlns:dsp="http://schemas.microsoft.com/office/drawing/2008/diagram" relId="rId10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552D38D-0DF7-4218-B78F-A03A235B6756}">
      <dsp:nvSpPr>
        <dsp:cNvPr id="0" name=""/>
        <dsp:cNvSpPr/>
      </dsp:nvSpPr>
      <dsp:spPr>
        <a:xfrm>
          <a:off x="2632" y="0"/>
          <a:ext cx="816043" cy="533400"/>
        </a:xfrm>
        <a:prstGeom prst="roundRect">
          <a:avLst>
            <a:gd name="adj" fmla="val 10000"/>
          </a:avLst>
        </a:prstGeom>
        <a:solidFill>
          <a:srgbClr val="CE6633">
            <a:hueOff val="0"/>
            <a:satOff val="0"/>
            <a:lumOff val="0"/>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Not confident at all</a:t>
          </a:r>
        </a:p>
      </dsp:txBody>
      <dsp:txXfrm>
        <a:off x="18255" y="15623"/>
        <a:ext cx="784797" cy="502154"/>
      </dsp:txXfrm>
    </dsp:sp>
    <dsp:sp modelId="{13B9F0B7-0B7C-4EC2-9038-72D81B96048C}">
      <dsp:nvSpPr>
        <dsp:cNvPr id="0" name=""/>
        <dsp:cNvSpPr/>
      </dsp:nvSpPr>
      <dsp:spPr>
        <a:xfrm>
          <a:off x="900279" y="165510"/>
          <a:ext cx="173001" cy="202378"/>
        </a:xfrm>
        <a:prstGeom prst="rightArrow">
          <a:avLst>
            <a:gd name="adj1" fmla="val 60000"/>
            <a:gd name="adj2" fmla="val 50000"/>
          </a:avLst>
        </a:prstGeom>
        <a:solidFill>
          <a:srgbClr val="CE6633">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900279" y="205986"/>
        <a:ext cx="121101" cy="121426"/>
      </dsp:txXfrm>
    </dsp:sp>
    <dsp:sp modelId="{D1D6BD56-4566-40E1-8650-DFEA15707E5F}">
      <dsp:nvSpPr>
        <dsp:cNvPr id="0" name=""/>
        <dsp:cNvSpPr/>
      </dsp:nvSpPr>
      <dsp:spPr>
        <a:xfrm>
          <a:off x="1145092" y="0"/>
          <a:ext cx="816043" cy="533400"/>
        </a:xfrm>
        <a:prstGeom prst="roundRect">
          <a:avLst>
            <a:gd name="adj" fmla="val 10000"/>
          </a:avLst>
        </a:prstGeom>
        <a:solidFill>
          <a:srgbClr val="CE6633">
            <a:hueOff val="3846953"/>
            <a:satOff val="-1374"/>
            <a:lumOff val="2206"/>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A little more practice needed</a:t>
          </a:r>
        </a:p>
      </dsp:txBody>
      <dsp:txXfrm>
        <a:off x="1160715" y="15623"/>
        <a:ext cx="784797" cy="502154"/>
      </dsp:txXfrm>
    </dsp:sp>
    <dsp:sp modelId="{2E0EC464-1CE9-4DFF-85F0-0CEBD7BA178A}">
      <dsp:nvSpPr>
        <dsp:cNvPr id="0" name=""/>
        <dsp:cNvSpPr/>
      </dsp:nvSpPr>
      <dsp:spPr>
        <a:xfrm>
          <a:off x="2042740" y="165510"/>
          <a:ext cx="173001" cy="202378"/>
        </a:xfrm>
        <a:prstGeom prst="rightArrow">
          <a:avLst>
            <a:gd name="adj1" fmla="val 60000"/>
            <a:gd name="adj2" fmla="val 50000"/>
          </a:avLst>
        </a:prstGeom>
        <a:solidFill>
          <a:srgbClr val="CE6633">
            <a:hueOff val="5129271"/>
            <a:satOff val="-1832"/>
            <a:lumOff val="2942"/>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2042740" y="205986"/>
        <a:ext cx="121101" cy="121426"/>
      </dsp:txXfrm>
    </dsp:sp>
    <dsp:sp modelId="{AF56CEEE-6D7D-4925-A238-7E7871DF7CA8}">
      <dsp:nvSpPr>
        <dsp:cNvPr id="0" name=""/>
        <dsp:cNvSpPr/>
      </dsp:nvSpPr>
      <dsp:spPr>
        <a:xfrm>
          <a:off x="2287553" y="0"/>
          <a:ext cx="816043" cy="533400"/>
        </a:xfrm>
        <a:prstGeom prst="roundRect">
          <a:avLst>
            <a:gd name="adj" fmla="val 10000"/>
          </a:avLst>
        </a:prstGeom>
        <a:solidFill>
          <a:srgbClr val="CE6633">
            <a:hueOff val="7693906"/>
            <a:satOff val="-2748"/>
            <a:lumOff val="4412"/>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Pretty confident</a:t>
          </a:r>
        </a:p>
      </dsp:txBody>
      <dsp:txXfrm>
        <a:off x="2303176" y="15623"/>
        <a:ext cx="784797" cy="502154"/>
      </dsp:txXfrm>
    </dsp:sp>
    <dsp:sp modelId="{1F1A2FA1-9477-4392-A26F-C10EE14759EC}">
      <dsp:nvSpPr>
        <dsp:cNvPr id="0" name=""/>
        <dsp:cNvSpPr/>
      </dsp:nvSpPr>
      <dsp:spPr>
        <a:xfrm>
          <a:off x="3204091" y="165510"/>
          <a:ext cx="213049" cy="202378"/>
        </a:xfrm>
        <a:prstGeom prst="rightArrow">
          <a:avLst>
            <a:gd name="adj1" fmla="val 60000"/>
            <a:gd name="adj2" fmla="val 50000"/>
          </a:avLst>
        </a:prstGeom>
        <a:solidFill>
          <a:srgbClr val="CE6633">
            <a:hueOff val="10258542"/>
            <a:satOff val="-3664"/>
            <a:lumOff val="5883"/>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3204091" y="205986"/>
        <a:ext cx="152336" cy="121426"/>
      </dsp:txXfrm>
    </dsp:sp>
    <dsp:sp modelId="{6DE8479B-5B12-492A-9727-D8E722C425B7}">
      <dsp:nvSpPr>
        <dsp:cNvPr id="0" name=""/>
        <dsp:cNvSpPr/>
      </dsp:nvSpPr>
      <dsp:spPr>
        <a:xfrm>
          <a:off x="3505576" y="0"/>
          <a:ext cx="816043" cy="533400"/>
        </a:xfrm>
        <a:prstGeom prst="roundRect">
          <a:avLst>
            <a:gd name="adj" fmla="val 10000"/>
          </a:avLst>
        </a:prstGeom>
        <a:solidFill>
          <a:srgbClr val="CE6633">
            <a:hueOff val="11540859"/>
            <a:satOff val="-4122"/>
            <a:lumOff val="6619"/>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Confident</a:t>
          </a:r>
        </a:p>
      </dsp:txBody>
      <dsp:txXfrm>
        <a:off x="3521199" y="15623"/>
        <a:ext cx="784797" cy="502154"/>
      </dsp:txXfrm>
    </dsp:sp>
    <dsp:sp modelId="{6EFADF3D-B17B-4584-B0D4-4F505D9ABFAD}">
      <dsp:nvSpPr>
        <dsp:cNvPr id="0" name=""/>
        <dsp:cNvSpPr/>
      </dsp:nvSpPr>
      <dsp:spPr>
        <a:xfrm>
          <a:off x="4384333" y="165510"/>
          <a:ext cx="132953" cy="202378"/>
        </a:xfrm>
        <a:prstGeom prst="rightArrow">
          <a:avLst>
            <a:gd name="adj1" fmla="val 60000"/>
            <a:gd name="adj2" fmla="val 50000"/>
          </a:avLst>
        </a:prstGeom>
        <a:solidFill>
          <a:srgbClr val="CE6633">
            <a:hueOff val="15387812"/>
            <a:satOff val="-5496"/>
            <a:lumOff val="8825"/>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GB" sz="900" kern="1200">
            <a:solidFill>
              <a:sysClr val="window" lastClr="FFFFFF"/>
            </a:solidFill>
            <a:latin typeface="Tw Cen MT" panose="020B0602020104020603"/>
            <a:ea typeface="+mn-ea"/>
            <a:cs typeface="+mn-cs"/>
          </a:endParaRPr>
        </a:p>
      </dsp:txBody>
      <dsp:txXfrm>
        <a:off x="4384333" y="205986"/>
        <a:ext cx="93067" cy="121426"/>
      </dsp:txXfrm>
    </dsp:sp>
    <dsp:sp modelId="{530715B1-B212-4314-B892-77A9CDF0BB52}">
      <dsp:nvSpPr>
        <dsp:cNvPr id="0" name=""/>
        <dsp:cNvSpPr/>
      </dsp:nvSpPr>
      <dsp:spPr>
        <a:xfrm>
          <a:off x="4572474" y="0"/>
          <a:ext cx="816043" cy="533400"/>
        </a:xfrm>
        <a:prstGeom prst="roundRect">
          <a:avLst>
            <a:gd name="adj" fmla="val 10000"/>
          </a:avLst>
        </a:prstGeom>
        <a:solidFill>
          <a:srgbClr val="CE6633">
            <a:hueOff val="15387812"/>
            <a:satOff val="-5496"/>
            <a:lumOff val="8825"/>
            <a:alphaOff val="0"/>
          </a:srgbClr>
        </a:solidFill>
        <a:ln w="15875"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solidFill>
                <a:sysClr val="window" lastClr="FFFFFF"/>
              </a:solidFill>
              <a:latin typeface="Tw Cen MT" panose="020B0602020104020603"/>
              <a:ea typeface="+mn-ea"/>
              <a:cs typeface="+mn-cs"/>
            </a:rPr>
            <a:t>Could do it with my eyes closed!</a:t>
          </a:r>
        </a:p>
      </dsp:txBody>
      <dsp:txXfrm>
        <a:off x="4588097" y="15623"/>
        <a:ext cx="784797" cy="502154"/>
      </dsp:txXfrm>
    </dsp:sp>
  </dsp:spTree>
</dsp:drawing>
</file>

<file path=word/diagrams/layout1.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9.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0.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Droplet">
  <a:themeElements>
    <a:clrScheme name="Droplet">
      <a:dk1>
        <a:sysClr val="windowText" lastClr="000000"/>
      </a:dk1>
      <a:lt1>
        <a:sysClr val="window" lastClr="FFFFFF"/>
      </a:lt1>
      <a:dk2>
        <a:srgbClr val="355071"/>
      </a:dk2>
      <a:lt2>
        <a:srgbClr val="AABED7"/>
      </a:lt2>
      <a:accent1>
        <a:srgbClr val="2FA3EE"/>
      </a:accent1>
      <a:accent2>
        <a:srgbClr val="4BCAAD"/>
      </a:accent2>
      <a:accent3>
        <a:srgbClr val="86C157"/>
      </a:accent3>
      <a:accent4>
        <a:srgbClr val="D99C3F"/>
      </a:accent4>
      <a:accent5>
        <a:srgbClr val="CE6633"/>
      </a:accent5>
      <a:accent6>
        <a:srgbClr val="A35DD1"/>
      </a:accent6>
      <a:hlink>
        <a:srgbClr val="56BCFE"/>
      </a:hlink>
      <a:folHlink>
        <a:srgbClr val="97C5E3"/>
      </a:folHlink>
    </a:clrScheme>
    <a:fontScheme name="Droplet">
      <a:majorFont>
        <a:latin typeface="Tw Cen MT"/>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w Cen MT"/>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Droplet">
      <a:fillStyleLst>
        <a:solidFill>
          <a:schemeClr val="phClr"/>
        </a:solidFill>
        <a:solidFill>
          <a:schemeClr val="phClr">
            <a:tint val="69000"/>
            <a:satMod val="105000"/>
            <a:lumMod val="110000"/>
          </a:schemeClr>
        </a:solidFill>
        <a:gradFill rotWithShape="1">
          <a:gsLst>
            <a:gs pos="0">
              <a:schemeClr val="phClr">
                <a:tint val="94000"/>
                <a:satMod val="100000"/>
                <a:lumMod val="108000"/>
              </a:schemeClr>
            </a:gs>
            <a:gs pos="50000">
              <a:schemeClr val="phClr">
                <a:tint val="98000"/>
                <a:shade val="100000"/>
                <a:satMod val="100000"/>
                <a:lumMod val="100000"/>
              </a:schemeClr>
            </a:gs>
            <a:gs pos="100000">
              <a:schemeClr val="phClr">
                <a:shade val="72000"/>
                <a:satMod val="120000"/>
                <a:lumMod val="100000"/>
              </a:schemeClr>
            </a:gs>
          </a:gsLst>
          <a:lin ang="5400000" scaled="0"/>
        </a:gradFill>
      </a:fillStyleLst>
      <a:lnStyleLst>
        <a:ln w="9525" cap="flat" cmpd="sng" algn="ctr">
          <a:solidFill>
            <a:schemeClr val="phClr">
              <a:shade val="60000"/>
            </a:schemeClr>
          </a:solidFill>
          <a:prstDash val="solid"/>
        </a:ln>
        <a:ln w="15875" cap="flat" cmpd="sng" algn="ctr">
          <a:solidFill>
            <a:schemeClr val="phClr"/>
          </a:solidFill>
          <a:prstDash val="solid"/>
        </a:ln>
        <a:ln w="22225" cap="flat" cmpd="sng" algn="ctr">
          <a:solidFill>
            <a:schemeClr val="phClr"/>
          </a:solidFill>
          <a:prstDash val="solid"/>
        </a:ln>
      </a:lnStyleLst>
      <a:effectStyleLst>
        <a:effectStyle>
          <a:effectLst/>
        </a:effectStyle>
        <a:effectStyle>
          <a:effectLst>
            <a:outerShdw blurRad="50800" dist="25400" dir="5400000" rotWithShape="0">
              <a:srgbClr val="000000">
                <a:alpha val="28000"/>
              </a:srgbClr>
            </a:outerShdw>
          </a:effectLst>
        </a:effectStyle>
        <a:effectStyle>
          <a:effectLst>
            <a:outerShdw blurRad="63500" dist="25400" dir="5400000" algn="ctr" rotWithShape="0">
              <a:srgbClr val="000000">
                <a:alpha val="69000"/>
              </a:srgbClr>
            </a:outerShdw>
          </a:effectLst>
          <a:scene3d>
            <a:camera prst="orthographicFront">
              <a:rot lat="0" lon="0" rev="0"/>
            </a:camera>
            <a:lightRig rig="balanced" dir="t">
              <a:rot lat="0" lon="0" rev="1200000"/>
            </a:lightRig>
          </a:scene3d>
          <a:sp3d prstMaterial="plastic">
            <a:bevelT w="25400" h="25400"/>
          </a:sp3d>
        </a:effectStyle>
      </a:effectStyleLst>
      <a:bgFillStyleLst>
        <a:solidFill>
          <a:schemeClr val="phClr"/>
        </a:solidFill>
        <a:gradFill rotWithShape="1">
          <a:gsLst>
            <a:gs pos="0">
              <a:schemeClr val="phClr">
                <a:tint val="90000"/>
                <a:lumMod val="110000"/>
              </a:schemeClr>
            </a:gs>
            <a:gs pos="100000">
              <a:schemeClr val="phClr">
                <a:shade val="64000"/>
                <a:lumMod val="88000"/>
              </a:schemeClr>
            </a:gs>
          </a:gsLst>
          <a:lin ang="5400000" scaled="0"/>
        </a:gradFill>
        <a:gradFill rotWithShape="1">
          <a:gsLst>
            <a:gs pos="0">
              <a:schemeClr val="phClr">
                <a:tint val="84000"/>
                <a:shade val="100000"/>
                <a:hueMod val="130000"/>
                <a:satMod val="150000"/>
                <a:lumMod val="112000"/>
              </a:schemeClr>
            </a:gs>
            <a:gs pos="100000">
              <a:schemeClr val="phClr">
                <a:shade val="92000"/>
                <a:satMod val="140000"/>
                <a:lumMod val="110000"/>
              </a:schemeClr>
            </a:gs>
          </a:gsLst>
          <a:lin ang="5400000" scaled="0"/>
        </a:gradFill>
      </a:bgFillStyleLst>
    </a:fmtScheme>
  </a:themeElements>
  <a:objectDefaults/>
  <a:extraClrSchemeLst/>
  <a:extLst>
    <a:ext uri="{05A4C25C-085E-4340-85A3-A5531E510DB2}">
      <thm15:themeFamily xmlns:thm15="http://schemas.microsoft.com/office/thememl/2012/main" name="Droplet" id="{8984A317-299A-4E50-B45D-BFC9EDE2337A}" vid="{A633B6A3-9E7F-4C10-9C98-2517A3134361}"/>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Skills Builder booklet</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F2686AA2</Template>
  <Company>Archbishop Holgate’s School</Company>
  <Pages>11</Pages>
  <Words>4842</Words>
  <Characters>24849</Characters>
  <Lines>230</Lines>
  <Paragraphs>64</Paragraphs>
  <TotalTime>1</TotalTime>
  <ScaleCrop>0</ScaleCrop>
  <HeadingPairs>
    <vt:vector size="2" baseType="variant">
      <vt:variant>
        <vt:lpstr>Title</vt:lpstr>
      </vt:variant>
      <vt:variant>
        <vt:i4>1</vt:i4>
      </vt:variant>
    </vt:vector>
  </HeadingPairs>
  <TitlesOfParts>
    <vt:vector size="1" baseType="lpstr">
      <vt:lpstr>Year 9 English Skills Builder</vt:lpstr>
    </vt:vector>
  </TitlesOfParts>
  <LinksUpToDate>0</LinksUpToDate>
  <CharactersWithSpaces>30117</CharactersWithSpaces>
  <SharedDoc>0</SharedDoc>
  <HyperlinksChanged>0</HyperlinksChanged>
  <Application>Microsoft Office Word</Application>
  <AppVersion>16.0000</AppVers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9 English Skills Builder</dc:title>
  <dc:creator>Miss Woolerton and Mrs Mmurdo</dc:creator>
  <cp:lastModifiedBy>J Kennedy</cp:lastModifiedBy>
  <cp:revision>2</cp:revision>
  <cp:lastPrinted>2016-05-31T13:32:00Z</cp:lastPrinted>
  <dcterms:created xsi:type="dcterms:W3CDTF">2020-03-12T09:45:00Z</dcterms:created>
  <dcterms:modified xsi:type="dcterms:W3CDTF">2020-03-12T09:45:00Z</dcterms:modified>
</cp:coreProperties>
</file>