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68C" w:rsidRDefault="004A4B26">
      <w:pPr>
        <w:rPr>
          <w:noProof/>
          <w:lang w:eastAsia="en-GB"/>
        </w:rPr>
      </w:pPr>
      <w:r w:rsidRPr="004A4B26">
        <w:rPr>
          <w:noProof/>
          <w:lang w:eastAsia="en-GB"/>
        </w:rPr>
        <w:drawing>
          <wp:inline distT="0" distB="0" distL="0" distR="0" wp14:anchorId="1016C84D" wp14:editId="36D02699">
            <wp:extent cx="4563208" cy="3428365"/>
            <wp:effectExtent l="0" t="0" r="889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698"/>
                    <a:stretch/>
                  </pic:blipFill>
                  <pic:spPr bwMode="auto">
                    <a:xfrm>
                      <a:off x="0" y="0"/>
                      <a:ext cx="4577332" cy="3438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4B26">
        <w:rPr>
          <w:noProof/>
          <w:lang w:eastAsia="en-GB"/>
        </w:rPr>
        <w:t xml:space="preserve"> </w:t>
      </w:r>
      <w:bookmarkStart w:id="0" w:name="_GoBack"/>
      <w:bookmarkEnd w:id="0"/>
      <w:r w:rsidRPr="004A4B26">
        <w:rPr>
          <w:noProof/>
          <w:lang w:eastAsia="en-GB"/>
        </w:rPr>
        <w:drawing>
          <wp:inline distT="0" distB="0" distL="0" distR="0" wp14:anchorId="3530A25E" wp14:editId="7A0B59ED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B26" w:rsidRDefault="004A4B26">
      <w:r w:rsidRPr="004A4B26">
        <w:rPr>
          <w:noProof/>
          <w:lang w:eastAsia="en-GB"/>
        </w:rPr>
        <w:lastRenderedPageBreak/>
        <w:drawing>
          <wp:inline distT="0" distB="0" distL="0" distR="0" wp14:anchorId="77DAF074" wp14:editId="439B44C0">
            <wp:extent cx="4572638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B26" w:rsidRDefault="004A4B26">
      <w:r w:rsidRPr="004A4B26">
        <w:rPr>
          <w:noProof/>
          <w:lang w:eastAsia="en-GB"/>
        </w:rPr>
        <w:drawing>
          <wp:inline distT="0" distB="0" distL="0" distR="0" wp14:anchorId="561625D9" wp14:editId="442415D1">
            <wp:extent cx="4572638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B26" w:rsidRDefault="004A4B26">
      <w:r w:rsidRPr="004A4B26">
        <w:rPr>
          <w:noProof/>
          <w:lang w:eastAsia="en-GB"/>
        </w:rPr>
        <w:lastRenderedPageBreak/>
        <w:drawing>
          <wp:inline distT="0" distB="0" distL="0" distR="0" wp14:anchorId="25EDA6CE" wp14:editId="081FBED5">
            <wp:extent cx="4572638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B26" w:rsidRDefault="004A4B26">
      <w:r w:rsidRPr="004A4B26">
        <w:rPr>
          <w:noProof/>
          <w:lang w:eastAsia="en-GB"/>
        </w:rPr>
        <w:drawing>
          <wp:inline distT="0" distB="0" distL="0" distR="0" wp14:anchorId="18BC8490" wp14:editId="23BA3962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B26" w:rsidRDefault="004A4B26">
      <w:r w:rsidRPr="004A4B26">
        <w:rPr>
          <w:noProof/>
          <w:lang w:eastAsia="en-GB"/>
        </w:rPr>
        <w:lastRenderedPageBreak/>
        <w:drawing>
          <wp:inline distT="0" distB="0" distL="0" distR="0" wp14:anchorId="6408811D" wp14:editId="13A16EA6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B26" w:rsidRDefault="004A4B26">
      <w:r w:rsidRPr="004A4B26">
        <w:rPr>
          <w:noProof/>
          <w:lang w:eastAsia="en-GB"/>
        </w:rPr>
        <w:drawing>
          <wp:inline distT="0" distB="0" distL="0" distR="0" wp14:anchorId="38AB7A35" wp14:editId="223358E6">
            <wp:extent cx="4572638" cy="3429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B26" w:rsidRDefault="004A4B26">
      <w:r w:rsidRPr="004A4B26">
        <w:rPr>
          <w:noProof/>
          <w:lang w:eastAsia="en-GB"/>
        </w:rPr>
        <w:lastRenderedPageBreak/>
        <w:drawing>
          <wp:inline distT="0" distB="0" distL="0" distR="0" wp14:anchorId="7A1DA9FF" wp14:editId="73F742FE">
            <wp:extent cx="4572638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B26" w:rsidRDefault="004A4B26">
      <w:r w:rsidRPr="004A4B26">
        <w:rPr>
          <w:noProof/>
          <w:lang w:eastAsia="en-GB"/>
        </w:rPr>
        <w:drawing>
          <wp:inline distT="0" distB="0" distL="0" distR="0" wp14:anchorId="5D642D17" wp14:editId="3886F10F">
            <wp:extent cx="4572638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B26" w:rsidRDefault="004A4B26">
      <w:r w:rsidRPr="004A4B26">
        <w:rPr>
          <w:noProof/>
          <w:lang w:eastAsia="en-GB"/>
        </w:rPr>
        <w:lastRenderedPageBreak/>
        <w:drawing>
          <wp:inline distT="0" distB="0" distL="0" distR="0" wp14:anchorId="44777EF4" wp14:editId="4F80FB04">
            <wp:extent cx="4572638" cy="34294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B26" w:rsidRDefault="004A4B26">
      <w:r w:rsidRPr="004A4B26">
        <w:rPr>
          <w:noProof/>
          <w:lang w:eastAsia="en-GB"/>
        </w:rPr>
        <w:drawing>
          <wp:inline distT="0" distB="0" distL="0" distR="0" wp14:anchorId="54DC4A70" wp14:editId="55EA90CF">
            <wp:extent cx="4572638" cy="34294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B26" w:rsidRDefault="004A4B26">
      <w:r w:rsidRPr="004A4B26">
        <w:rPr>
          <w:noProof/>
          <w:lang w:eastAsia="en-GB"/>
        </w:rPr>
        <w:lastRenderedPageBreak/>
        <w:drawing>
          <wp:inline distT="0" distB="0" distL="0" distR="0" wp14:anchorId="7AADEF79" wp14:editId="2288CB06">
            <wp:extent cx="4572638" cy="342947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B26" w:rsidRDefault="004A4B26">
      <w:r w:rsidRPr="004A4B26">
        <w:rPr>
          <w:noProof/>
          <w:lang w:eastAsia="en-GB"/>
        </w:rPr>
        <w:drawing>
          <wp:inline distT="0" distB="0" distL="0" distR="0" wp14:anchorId="616071D4" wp14:editId="148359A0">
            <wp:extent cx="4572638" cy="34294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B26" w:rsidRDefault="004A4B26">
      <w:r w:rsidRPr="004A4B26">
        <w:rPr>
          <w:noProof/>
          <w:lang w:eastAsia="en-GB"/>
        </w:rPr>
        <w:lastRenderedPageBreak/>
        <w:drawing>
          <wp:inline distT="0" distB="0" distL="0" distR="0" wp14:anchorId="3ED6F360" wp14:editId="5157F539">
            <wp:extent cx="4572638" cy="34294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B26" w:rsidRDefault="004A4B26">
      <w:r w:rsidRPr="004A4B26">
        <w:rPr>
          <w:noProof/>
          <w:lang w:eastAsia="en-GB"/>
        </w:rPr>
        <w:drawing>
          <wp:inline distT="0" distB="0" distL="0" distR="0" wp14:anchorId="15E878A1" wp14:editId="4B6FEF7D">
            <wp:extent cx="4572638" cy="342947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478" w:rsidRDefault="00435478">
      <w:r w:rsidRPr="00435478">
        <w:rPr>
          <w:noProof/>
          <w:lang w:eastAsia="en-GB"/>
        </w:rPr>
        <w:lastRenderedPageBreak/>
        <w:drawing>
          <wp:inline distT="0" distB="0" distL="0" distR="0" wp14:anchorId="44A5ECD2" wp14:editId="07F986A1">
            <wp:extent cx="4572638" cy="34294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478" w:rsidRDefault="00435478">
      <w:r w:rsidRPr="00435478">
        <w:rPr>
          <w:noProof/>
          <w:lang w:eastAsia="en-GB"/>
        </w:rPr>
        <w:drawing>
          <wp:inline distT="0" distB="0" distL="0" distR="0" wp14:anchorId="7A1CAC5F" wp14:editId="5C2110EC">
            <wp:extent cx="4572638" cy="342947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478" w:rsidRDefault="00435478">
      <w:r w:rsidRPr="00435478">
        <w:rPr>
          <w:noProof/>
          <w:lang w:eastAsia="en-GB"/>
        </w:rPr>
        <w:lastRenderedPageBreak/>
        <w:drawing>
          <wp:inline distT="0" distB="0" distL="0" distR="0" wp14:anchorId="3B6B20A9" wp14:editId="40304A8A">
            <wp:extent cx="4572638" cy="34294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478" w:rsidRDefault="00435478">
      <w:r w:rsidRPr="00435478">
        <w:rPr>
          <w:noProof/>
          <w:lang w:eastAsia="en-GB"/>
        </w:rPr>
        <w:drawing>
          <wp:inline distT="0" distB="0" distL="0" distR="0" wp14:anchorId="74C5D70C" wp14:editId="466BB8A2">
            <wp:extent cx="4572638" cy="34294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478" w:rsidRDefault="00435478">
      <w:r w:rsidRPr="00435478">
        <w:rPr>
          <w:noProof/>
          <w:lang w:eastAsia="en-GB"/>
        </w:rPr>
        <w:lastRenderedPageBreak/>
        <w:drawing>
          <wp:inline distT="0" distB="0" distL="0" distR="0" wp14:anchorId="378FF351" wp14:editId="5A73A9E7">
            <wp:extent cx="4572638" cy="342947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478" w:rsidRDefault="00435478">
      <w:r w:rsidRPr="00435478">
        <w:rPr>
          <w:noProof/>
          <w:lang w:eastAsia="en-GB"/>
        </w:rPr>
        <w:drawing>
          <wp:inline distT="0" distB="0" distL="0" distR="0" wp14:anchorId="22E1A116" wp14:editId="6A75C398">
            <wp:extent cx="4572638" cy="342947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478" w:rsidRDefault="00435478">
      <w:r w:rsidRPr="00435478">
        <w:rPr>
          <w:noProof/>
          <w:lang w:eastAsia="en-GB"/>
        </w:rPr>
        <w:lastRenderedPageBreak/>
        <w:drawing>
          <wp:inline distT="0" distB="0" distL="0" distR="0" wp14:anchorId="03F6C646" wp14:editId="6D3DBE56">
            <wp:extent cx="4572638" cy="342947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478" w:rsidRDefault="00435478">
      <w:r w:rsidRPr="00435478">
        <w:rPr>
          <w:noProof/>
          <w:lang w:eastAsia="en-GB"/>
        </w:rPr>
        <w:drawing>
          <wp:inline distT="0" distB="0" distL="0" distR="0" wp14:anchorId="4489B858" wp14:editId="15105DF6">
            <wp:extent cx="4572638" cy="342947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478" w:rsidRDefault="00435478">
      <w:r w:rsidRPr="00435478">
        <w:rPr>
          <w:noProof/>
          <w:lang w:eastAsia="en-GB"/>
        </w:rPr>
        <w:lastRenderedPageBreak/>
        <w:drawing>
          <wp:inline distT="0" distB="0" distL="0" distR="0" wp14:anchorId="6D27A2F0" wp14:editId="11AFE476">
            <wp:extent cx="4572638" cy="342947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478" w:rsidRDefault="00435478">
      <w:r w:rsidRPr="00435478">
        <w:rPr>
          <w:noProof/>
          <w:lang w:eastAsia="en-GB"/>
        </w:rPr>
        <w:drawing>
          <wp:inline distT="0" distB="0" distL="0" distR="0" wp14:anchorId="16A273E5" wp14:editId="7765CF5E">
            <wp:extent cx="4572638" cy="342947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478" w:rsidRDefault="00435478">
      <w:r w:rsidRPr="00435478">
        <w:rPr>
          <w:noProof/>
          <w:lang w:eastAsia="en-GB"/>
        </w:rPr>
        <w:lastRenderedPageBreak/>
        <w:drawing>
          <wp:inline distT="0" distB="0" distL="0" distR="0" wp14:anchorId="26CFB061" wp14:editId="20A22FDD">
            <wp:extent cx="4572638" cy="342947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B26" w:rsidRDefault="004A4B26"/>
    <w:p w:rsidR="004A4B26" w:rsidRDefault="004A4B26"/>
    <w:sectPr w:rsidR="004A4B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B26"/>
    <w:rsid w:val="000528CE"/>
    <w:rsid w:val="0041368C"/>
    <w:rsid w:val="00435478"/>
    <w:rsid w:val="004A4B26"/>
    <w:rsid w:val="009A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52FCAC-85CE-4D10-BD3C-C5E8CB83A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AF1D27A9</Template>
  <TotalTime>16</TotalTime>
  <Pages>14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Kennedy</dc:creator>
  <cp:keywords/>
  <dc:description/>
  <cp:lastModifiedBy>C COOPER</cp:lastModifiedBy>
  <cp:revision>3</cp:revision>
  <dcterms:created xsi:type="dcterms:W3CDTF">2020-03-12T09:50:00Z</dcterms:created>
  <dcterms:modified xsi:type="dcterms:W3CDTF">2020-03-12T10:18:00Z</dcterms:modified>
</cp:coreProperties>
</file>